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41BA5" w:rsidRPr="00E41BA5">
        <w:rPr>
          <w:sz w:val="22"/>
        </w:rPr>
        <w:t>Maira Oliveira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41BA5">
        <w:rPr>
          <w:sz w:val="22"/>
        </w:rPr>
        <w:t>47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E41BA5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</w:t>
      </w:r>
      <w:r w:rsidR="003E36FE">
        <w:rPr>
          <w:sz w:val="22"/>
        </w:rPr>
        <w:t>1</w:t>
      </w:r>
      <w:r w:rsidR="00E41BA5">
        <w:rPr>
          <w:sz w:val="22"/>
        </w:rPr>
        <w:t>5</w:t>
      </w:r>
      <w:bookmarkStart w:id="0" w:name="_GoBack"/>
      <w:bookmarkEnd w:id="0"/>
      <w:r w:rsidR="00B9772A">
        <w:rPr>
          <w:sz w:val="22"/>
        </w:rPr>
        <w:t xml:space="preserve"> mai.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06C4D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06C4D">
        <w:t>8.6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B06C4D">
        <w:t>37.2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41BA5">
        <w:rPr>
          <w:noProof/>
          <w:sz w:val="24"/>
        </w:rPr>
        <w:t>15 de maio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4861" w:rsidRDefault="00A34861">
      <w:r>
        <w:separator/>
      </w:r>
    </w:p>
  </w:endnote>
  <w:endnote w:type="continuationSeparator" w:id="0">
    <w:p w:rsidR="00A34861" w:rsidRDefault="00A348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3486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4861" w:rsidRDefault="00A34861">
      <w:r>
        <w:separator/>
      </w:r>
    </w:p>
  </w:footnote>
  <w:footnote w:type="continuationSeparator" w:id="0">
    <w:p w:rsidR="00A34861" w:rsidRDefault="00A348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4861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58130</TotalTime>
  <Pages>1</Pages>
  <Words>271</Words>
  <Characters>1546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5042</cp:revision>
  <cp:lastPrinted>2024-03-07T16:09:00Z</cp:lastPrinted>
  <dcterms:created xsi:type="dcterms:W3CDTF">2016-03-08T22:06:00Z</dcterms:created>
  <dcterms:modified xsi:type="dcterms:W3CDTF">2024-05-15T14:44:00Z</dcterms:modified>
</cp:coreProperties>
</file>