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B7253" w:rsidRPr="00AB7253">
        <w:rPr>
          <w:sz w:val="22"/>
        </w:rPr>
        <w:t>Beatriz Reichmann Magalhaes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B7253">
        <w:rPr>
          <w:sz w:val="22"/>
        </w:rPr>
        <w:t>78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B7253">
        <w:rPr>
          <w:sz w:val="22"/>
        </w:rPr>
        <w:t>DCL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3E36FE">
        <w:rPr>
          <w:sz w:val="22"/>
        </w:rPr>
        <w:t>1</w:t>
      </w:r>
      <w:r w:rsidR="000559EB">
        <w:rPr>
          <w:sz w:val="22"/>
        </w:rPr>
        <w:t>4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06C4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06C4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559EB">
        <w:rPr>
          <w:noProof/>
          <w:sz w:val="24"/>
        </w:rPr>
        <w:t>14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8B4" w:rsidRDefault="001618B4">
      <w:r>
        <w:separator/>
      </w:r>
    </w:p>
  </w:endnote>
  <w:endnote w:type="continuationSeparator" w:id="0">
    <w:p w:rsidR="001618B4" w:rsidRDefault="0016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18B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8B4" w:rsidRDefault="001618B4">
      <w:r>
        <w:separator/>
      </w:r>
    </w:p>
  </w:footnote>
  <w:footnote w:type="continuationSeparator" w:id="0">
    <w:p w:rsidR="001618B4" w:rsidRDefault="00161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58130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5041</cp:revision>
  <cp:lastPrinted>2024-03-07T16:09:00Z</cp:lastPrinted>
  <dcterms:created xsi:type="dcterms:W3CDTF">2016-03-08T22:06:00Z</dcterms:created>
  <dcterms:modified xsi:type="dcterms:W3CDTF">2024-05-14T19:26:00Z</dcterms:modified>
</cp:coreProperties>
</file>