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54ECE" w:rsidRPr="00B54ECE" w:rsidRDefault="00B54ECE" w:rsidP="00B54ECE">
      <w:pPr>
        <w:ind w:right="-99"/>
        <w:jc w:val="both"/>
        <w:rPr>
          <w:sz w:val="32"/>
          <w:szCs w:val="32"/>
        </w:rPr>
      </w:pPr>
      <w:r w:rsidRPr="00B54ECE">
        <w:rPr>
          <w:sz w:val="32"/>
          <w:szCs w:val="32"/>
        </w:rPr>
        <w:t>PACIENTE    Euza Aparecida Pereira da Costa</w:t>
      </w:r>
    </w:p>
    <w:p w:rsidR="00B54ECE" w:rsidRPr="00B54ECE" w:rsidRDefault="00B54ECE" w:rsidP="00B54ECE">
      <w:pPr>
        <w:ind w:right="-99"/>
        <w:jc w:val="both"/>
        <w:rPr>
          <w:sz w:val="32"/>
          <w:szCs w:val="32"/>
        </w:rPr>
      </w:pPr>
      <w:r w:rsidRPr="00B54ECE">
        <w:rPr>
          <w:sz w:val="32"/>
          <w:szCs w:val="32"/>
        </w:rPr>
        <w:t>IDADE:53 anos SEXO: F</w:t>
      </w:r>
    </w:p>
    <w:p w:rsidR="00A507FE" w:rsidRDefault="00B54ECE" w:rsidP="00B54ECE">
      <w:pPr>
        <w:ind w:right="-99"/>
        <w:jc w:val="both"/>
        <w:rPr>
          <w:sz w:val="32"/>
          <w:szCs w:val="32"/>
        </w:rPr>
      </w:pPr>
      <w:r w:rsidRPr="00B54ECE">
        <w:rPr>
          <w:sz w:val="32"/>
          <w:szCs w:val="32"/>
        </w:rPr>
        <w:t>DATA DO EXAME: 13 mai. 24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</w:t>
      </w:r>
      <w:r>
        <w:rPr>
          <w:sz w:val="28"/>
          <w:szCs w:val="28"/>
        </w:rPr>
        <w:t>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AF3ED0" w:rsidRDefault="00AF3ED0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605" w:rsidRDefault="00864605">
      <w:r>
        <w:separator/>
      </w:r>
    </w:p>
  </w:endnote>
  <w:endnote w:type="continuationSeparator" w:id="0">
    <w:p w:rsidR="00864605" w:rsidRDefault="00864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646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605" w:rsidRDefault="00864605">
      <w:r>
        <w:separator/>
      </w:r>
    </w:p>
  </w:footnote>
  <w:footnote w:type="continuationSeparator" w:id="0">
    <w:p w:rsidR="00864605" w:rsidRDefault="008646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A7C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4605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AF3ED0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4ECE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2022-10-27T12:08:00Z</dcterms:created>
  <dcterms:modified xsi:type="dcterms:W3CDTF">2024-05-13T19:13:00Z</dcterms:modified>
</cp:coreProperties>
</file>