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BD6D24" w:rsidRPr="00BD6D24" w:rsidRDefault="00BD6D24" w:rsidP="00BD6D24">
      <w:pPr>
        <w:rPr>
          <w:sz w:val="32"/>
          <w:szCs w:val="32"/>
        </w:rPr>
      </w:pPr>
      <w:r w:rsidRPr="00BD6D24">
        <w:rPr>
          <w:sz w:val="32"/>
          <w:szCs w:val="32"/>
        </w:rPr>
        <w:t>PACIENTE    Euza Aparecida Pereira da Costa</w:t>
      </w:r>
    </w:p>
    <w:p w:rsidR="00BD6D24" w:rsidRPr="00BD6D24" w:rsidRDefault="00BD6D24" w:rsidP="00BD6D24">
      <w:pPr>
        <w:rPr>
          <w:sz w:val="32"/>
          <w:szCs w:val="32"/>
        </w:rPr>
      </w:pPr>
      <w:r w:rsidRPr="00BD6D24">
        <w:rPr>
          <w:sz w:val="32"/>
          <w:szCs w:val="32"/>
        </w:rPr>
        <w:t>IDADE:53 anos SEXO: F</w:t>
      </w:r>
    </w:p>
    <w:p w:rsidR="00A026E1" w:rsidRDefault="00BD6D24" w:rsidP="00BD6D24">
      <w:pPr>
        <w:rPr>
          <w:sz w:val="32"/>
          <w:szCs w:val="32"/>
        </w:rPr>
      </w:pPr>
      <w:r w:rsidRPr="00BD6D24">
        <w:rPr>
          <w:sz w:val="32"/>
          <w:szCs w:val="32"/>
        </w:rPr>
        <w:t>DATA DO EXAME: 13 mai. 24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866" w:rsidRDefault="00163866">
      <w:r>
        <w:separator/>
      </w:r>
    </w:p>
  </w:endnote>
  <w:endnote w:type="continuationSeparator" w:id="0">
    <w:p w:rsidR="00163866" w:rsidRDefault="00163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866" w:rsidRDefault="00163866">
      <w:r>
        <w:separator/>
      </w:r>
    </w:p>
  </w:footnote>
  <w:footnote w:type="continuationSeparator" w:id="0">
    <w:p w:rsidR="00163866" w:rsidRDefault="001638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66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4503"/>
    <w:rsid w:val="004A4949"/>
    <w:rsid w:val="004A4DF2"/>
    <w:rsid w:val="004A5247"/>
    <w:rsid w:val="004A5CA9"/>
    <w:rsid w:val="004A79C9"/>
    <w:rsid w:val="004B2494"/>
    <w:rsid w:val="004B2ECB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27D38"/>
    <w:rsid w:val="00A30B85"/>
    <w:rsid w:val="00A31221"/>
    <w:rsid w:val="00A3159C"/>
    <w:rsid w:val="00A31B4C"/>
    <w:rsid w:val="00A32F5E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6D24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0C9E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77AA2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0B28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</cp:revision>
  <cp:lastPrinted>1998-02-03T19:29:00Z</cp:lastPrinted>
  <dcterms:created xsi:type="dcterms:W3CDTF">2021-03-19T16:28:00Z</dcterms:created>
  <dcterms:modified xsi:type="dcterms:W3CDTF">2024-05-13T19:12:00Z</dcterms:modified>
</cp:coreProperties>
</file>