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CD0411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Nome :  </w:t>
      </w:r>
      <w:r w:rsidRPr="004C5773">
        <w:rPr>
          <w:sz w:val="22"/>
        </w:rPr>
        <w:tab/>
      </w:r>
      <w:r w:rsidR="003A2FC2" w:rsidRPr="003A2FC2">
        <w:rPr>
          <w:sz w:val="22"/>
        </w:rPr>
        <w:t>Euza Aparecida Pereira da Costa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Idade :  </w:t>
      </w:r>
      <w:r w:rsidRPr="004C5773">
        <w:rPr>
          <w:sz w:val="22"/>
        </w:rPr>
        <w:tab/>
      </w:r>
      <w:r w:rsidR="003A2FC2">
        <w:rPr>
          <w:sz w:val="22"/>
        </w:rPr>
        <w:t>53</w:t>
      </w:r>
      <w:r w:rsidR="00C76642">
        <w:rPr>
          <w:sz w:val="22"/>
        </w:rPr>
        <w:t xml:space="preserve"> </w:t>
      </w:r>
      <w:r w:rsidR="00722C67">
        <w:rPr>
          <w:sz w:val="22"/>
        </w:rPr>
        <w:t>anos</w:t>
      </w:r>
    </w:p>
    <w:p w:rsidR="00C64E38" w:rsidRDefault="006B1F6F" w:rsidP="00C64E38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:       </w:t>
      </w:r>
      <w:r w:rsidR="00171575">
        <w:rPr>
          <w:sz w:val="22"/>
        </w:rPr>
        <w:t xml:space="preserve"> </w:t>
      </w:r>
      <w:r w:rsidR="001E6B7D">
        <w:rPr>
          <w:sz w:val="22"/>
        </w:rPr>
        <w:t xml:space="preserve"> </w:t>
      </w:r>
      <w:r w:rsidR="00FA01A0">
        <w:rPr>
          <w:sz w:val="22"/>
        </w:rPr>
        <w:t xml:space="preserve"> </w:t>
      </w:r>
      <w:r w:rsidR="00DF529E">
        <w:rPr>
          <w:sz w:val="22"/>
        </w:rPr>
        <w:t>TDAH</w:t>
      </w:r>
    </w:p>
    <w:p w:rsidR="004C5773" w:rsidRPr="004C5773" w:rsidRDefault="004C5773" w:rsidP="00C64E38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Médico:              Dr.</w:t>
      </w:r>
      <w:r w:rsidR="007A6D63">
        <w:rPr>
          <w:sz w:val="22"/>
        </w:rPr>
        <w:t>Claudio O</w:t>
      </w:r>
      <w:r w:rsidR="00AE5D29">
        <w:rPr>
          <w:sz w:val="22"/>
        </w:rPr>
        <w:t>p</w:t>
      </w:r>
      <w:r w:rsidR="007A6D63">
        <w:rPr>
          <w:sz w:val="22"/>
        </w:rPr>
        <w:t>penheimer</w:t>
      </w:r>
    </w:p>
    <w:p w:rsidR="00EA01B9" w:rsidRDefault="004C5773" w:rsidP="00B362B6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Terapêutica :</w:t>
      </w:r>
      <w:r w:rsidRPr="004C5773">
        <w:rPr>
          <w:sz w:val="22"/>
        </w:rPr>
        <w:tab/>
      </w:r>
      <w:r w:rsidR="00DF529E">
        <w:rPr>
          <w:sz w:val="22"/>
        </w:rPr>
        <w:t>Ndn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Data :  </w:t>
      </w:r>
      <w:r w:rsidRPr="004C5773">
        <w:rPr>
          <w:sz w:val="22"/>
        </w:rPr>
        <w:tab/>
      </w:r>
      <w:r w:rsidR="003A2FC2">
        <w:rPr>
          <w:sz w:val="22"/>
        </w:rPr>
        <w:t>13 mai. 24</w:t>
      </w:r>
      <w:bookmarkStart w:id="0" w:name="_GoBack"/>
      <w:bookmarkEnd w:id="0"/>
    </w:p>
    <w:p w:rsidR="00631C1C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Lateralidade :</w:t>
      </w:r>
      <w:r w:rsidRPr="004C5773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A2FC2">
        <w:rPr>
          <w:noProof/>
          <w:sz w:val="24"/>
        </w:rPr>
        <w:t>13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3D6" w:rsidRDefault="009D33D6">
      <w:r>
        <w:separator/>
      </w:r>
    </w:p>
  </w:endnote>
  <w:endnote w:type="continuationSeparator" w:id="0">
    <w:p w:rsidR="009D33D6" w:rsidRDefault="009D3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D33D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3D6" w:rsidRDefault="009D33D6">
      <w:r>
        <w:separator/>
      </w:r>
    </w:p>
  </w:footnote>
  <w:footnote w:type="continuationSeparator" w:id="0">
    <w:p w:rsidR="009D33D6" w:rsidRDefault="009D33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47081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6998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F3F"/>
    <w:rsid w:val="001B3311"/>
    <w:rsid w:val="001B3D0F"/>
    <w:rsid w:val="001B3E95"/>
    <w:rsid w:val="001B4323"/>
    <w:rsid w:val="001C0514"/>
    <w:rsid w:val="001C0D5F"/>
    <w:rsid w:val="001C29B5"/>
    <w:rsid w:val="001C2E15"/>
    <w:rsid w:val="001C32F6"/>
    <w:rsid w:val="001C39F3"/>
    <w:rsid w:val="001C4D98"/>
    <w:rsid w:val="001C4F92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2FC2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421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3D06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0E7D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DA"/>
    <w:rsid w:val="00543D67"/>
    <w:rsid w:val="005441CB"/>
    <w:rsid w:val="00544815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C091E"/>
    <w:rsid w:val="005C14D1"/>
    <w:rsid w:val="005C1D01"/>
    <w:rsid w:val="005C1D99"/>
    <w:rsid w:val="005C2BA7"/>
    <w:rsid w:val="005C3B22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6D00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CC9"/>
    <w:rsid w:val="00967D2B"/>
    <w:rsid w:val="00973142"/>
    <w:rsid w:val="00974024"/>
    <w:rsid w:val="00974779"/>
    <w:rsid w:val="009755E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7150"/>
    <w:rsid w:val="009D1C9A"/>
    <w:rsid w:val="009D21DD"/>
    <w:rsid w:val="009D33D6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BFD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400C"/>
    <w:rsid w:val="00C54319"/>
    <w:rsid w:val="00C54380"/>
    <w:rsid w:val="00C56529"/>
    <w:rsid w:val="00C6098A"/>
    <w:rsid w:val="00C6182E"/>
    <w:rsid w:val="00C630B2"/>
    <w:rsid w:val="00C64E38"/>
    <w:rsid w:val="00C64F5A"/>
    <w:rsid w:val="00C660D0"/>
    <w:rsid w:val="00C66B13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29E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618D"/>
    <w:rsid w:val="00E0674E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780"/>
    <w:rsid w:val="00EC0AE8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2BA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</cp:revision>
  <cp:lastPrinted>2017-08-09T15:22:00Z</cp:lastPrinted>
  <dcterms:created xsi:type="dcterms:W3CDTF">2021-03-19T16:26:00Z</dcterms:created>
  <dcterms:modified xsi:type="dcterms:W3CDTF">2024-05-13T19:08:00Z</dcterms:modified>
</cp:coreProperties>
</file>