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Pr="00FC14E5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550BAA" w:rsidRPr="00FC14E5" w:rsidRDefault="00550BAA" w:rsidP="00550BAA">
      <w:pPr>
        <w:ind w:right="-99"/>
        <w:jc w:val="both"/>
        <w:rPr>
          <w:b/>
          <w:noProof/>
          <w:sz w:val="32"/>
        </w:rPr>
      </w:pPr>
    </w:p>
    <w:p w:rsidR="00186EDC" w:rsidRPr="00186EDC" w:rsidRDefault="00186EDC" w:rsidP="00186EDC">
      <w:pPr>
        <w:ind w:right="-1141"/>
        <w:jc w:val="both"/>
        <w:rPr>
          <w:sz w:val="32"/>
          <w:szCs w:val="32"/>
        </w:rPr>
      </w:pPr>
      <w:r w:rsidRPr="00186EDC">
        <w:rPr>
          <w:sz w:val="32"/>
          <w:szCs w:val="32"/>
        </w:rPr>
        <w:t>PACIENTE: Joao Claudio Ribeiro Rocha</w:t>
      </w:r>
    </w:p>
    <w:p w:rsidR="00186EDC" w:rsidRPr="00186EDC" w:rsidRDefault="00186EDC" w:rsidP="00186EDC">
      <w:pPr>
        <w:ind w:right="-1141"/>
        <w:jc w:val="both"/>
        <w:rPr>
          <w:sz w:val="32"/>
          <w:szCs w:val="32"/>
        </w:rPr>
      </w:pPr>
      <w:r w:rsidRPr="00186EDC">
        <w:rPr>
          <w:sz w:val="32"/>
          <w:szCs w:val="32"/>
        </w:rPr>
        <w:t xml:space="preserve">IDADE: 21 anos SEXO: M                    </w:t>
      </w:r>
    </w:p>
    <w:p w:rsidR="004660E6" w:rsidRDefault="00186EDC" w:rsidP="00186EDC">
      <w:pPr>
        <w:ind w:right="-1141"/>
        <w:jc w:val="both"/>
        <w:rPr>
          <w:sz w:val="32"/>
          <w:szCs w:val="32"/>
        </w:rPr>
      </w:pPr>
      <w:r w:rsidRPr="00186EDC">
        <w:rPr>
          <w:sz w:val="32"/>
          <w:szCs w:val="32"/>
        </w:rPr>
        <w:t>DATA DO EXAME: 13 mai. 24</w:t>
      </w:r>
    </w:p>
    <w:p w:rsidR="00ED0BA4" w:rsidRPr="00FC14E5" w:rsidRDefault="00ED0BA4" w:rsidP="00ED0BA4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>. Os índices de pulsatlidade estão dentro dos limites normais.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>. Os índices de pulsatlidade estão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artéria basilar apresenta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E004B7">
        <w:rPr>
          <w:sz w:val="32"/>
        </w:rPr>
        <w:t xml:space="preserve"> sugestivo com aumento</w:t>
      </w:r>
      <w:r>
        <w:rPr>
          <w:sz w:val="32"/>
        </w:rPr>
        <w:t xml:space="preserve"> das velocidades de fluxo sanguineos das artérias da circulação anterior</w:t>
      </w:r>
      <w:r w:rsidR="00C20CD8">
        <w:rPr>
          <w:sz w:val="32"/>
        </w:rPr>
        <w:t>,de pred</w:t>
      </w:r>
      <w:r w:rsidR="008906F3">
        <w:rPr>
          <w:sz w:val="32"/>
        </w:rPr>
        <w:t>o</w:t>
      </w:r>
      <w:bookmarkStart w:id="0" w:name="_GoBack"/>
      <w:bookmarkEnd w:id="0"/>
      <w:r w:rsidR="00C20CD8">
        <w:rPr>
          <w:sz w:val="32"/>
        </w:rPr>
        <w:t>minio a direita</w:t>
      </w:r>
      <w:r>
        <w:rPr>
          <w:sz w:val="32"/>
        </w:rPr>
        <w:t>.</w:t>
      </w:r>
      <w:r w:rsidR="002441B5" w:rsidRPr="00FC14E5">
        <w:t xml:space="preserve"> 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       </w:t>
      </w:r>
      <w:r w:rsidRPr="00550BAA">
        <w:rPr>
          <w:b/>
          <w:sz w:val="22"/>
          <w:szCs w:val="22"/>
        </w:rPr>
        <w:t>Dr. Claudio Oppenheimer     CRM:11095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196" w:rsidRDefault="002E7196">
      <w:r>
        <w:separator/>
      </w:r>
    </w:p>
  </w:endnote>
  <w:endnote w:type="continuationSeparator" w:id="0">
    <w:p w:rsidR="002E7196" w:rsidRDefault="002E7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196" w:rsidRDefault="002E7196">
      <w:r>
        <w:separator/>
      </w:r>
    </w:p>
  </w:footnote>
  <w:footnote w:type="continuationSeparator" w:id="0">
    <w:p w:rsidR="002E7196" w:rsidRDefault="002E71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A4E"/>
    <w:rsid w:val="00003CF4"/>
    <w:rsid w:val="00004990"/>
    <w:rsid w:val="0000709C"/>
    <w:rsid w:val="000124FA"/>
    <w:rsid w:val="000134B6"/>
    <w:rsid w:val="00014A70"/>
    <w:rsid w:val="00014E78"/>
    <w:rsid w:val="00017A15"/>
    <w:rsid w:val="0002198E"/>
    <w:rsid w:val="000225E8"/>
    <w:rsid w:val="000232A5"/>
    <w:rsid w:val="000274D0"/>
    <w:rsid w:val="00027823"/>
    <w:rsid w:val="0003154C"/>
    <w:rsid w:val="00037CA7"/>
    <w:rsid w:val="00044CD9"/>
    <w:rsid w:val="00051688"/>
    <w:rsid w:val="00052CAE"/>
    <w:rsid w:val="00054BDD"/>
    <w:rsid w:val="00060A82"/>
    <w:rsid w:val="00066D65"/>
    <w:rsid w:val="000676F1"/>
    <w:rsid w:val="0007054C"/>
    <w:rsid w:val="00070B9C"/>
    <w:rsid w:val="00071F84"/>
    <w:rsid w:val="00072948"/>
    <w:rsid w:val="00080D8F"/>
    <w:rsid w:val="00083FEF"/>
    <w:rsid w:val="00090246"/>
    <w:rsid w:val="000914A8"/>
    <w:rsid w:val="0009239B"/>
    <w:rsid w:val="00093169"/>
    <w:rsid w:val="00093B2B"/>
    <w:rsid w:val="00094394"/>
    <w:rsid w:val="000962EF"/>
    <w:rsid w:val="00096C25"/>
    <w:rsid w:val="00097E34"/>
    <w:rsid w:val="000A48A6"/>
    <w:rsid w:val="000A4BC6"/>
    <w:rsid w:val="000B1DA0"/>
    <w:rsid w:val="000B7591"/>
    <w:rsid w:val="000B7993"/>
    <w:rsid w:val="000B7AE4"/>
    <w:rsid w:val="000C110A"/>
    <w:rsid w:val="000D0E66"/>
    <w:rsid w:val="000D1A45"/>
    <w:rsid w:val="000D3F0E"/>
    <w:rsid w:val="000D6348"/>
    <w:rsid w:val="000E0603"/>
    <w:rsid w:val="000E22A4"/>
    <w:rsid w:val="000E28AE"/>
    <w:rsid w:val="000E6330"/>
    <w:rsid w:val="000F02F8"/>
    <w:rsid w:val="000F27F8"/>
    <w:rsid w:val="000F3D5C"/>
    <w:rsid w:val="000F4A07"/>
    <w:rsid w:val="000F62F1"/>
    <w:rsid w:val="000F73FB"/>
    <w:rsid w:val="00102844"/>
    <w:rsid w:val="00103431"/>
    <w:rsid w:val="00110E93"/>
    <w:rsid w:val="001139D0"/>
    <w:rsid w:val="00113EF5"/>
    <w:rsid w:val="001143A3"/>
    <w:rsid w:val="001149FE"/>
    <w:rsid w:val="00123FAF"/>
    <w:rsid w:val="001245A4"/>
    <w:rsid w:val="0012771E"/>
    <w:rsid w:val="0013027E"/>
    <w:rsid w:val="00130EF6"/>
    <w:rsid w:val="00131CE4"/>
    <w:rsid w:val="00132240"/>
    <w:rsid w:val="001325D4"/>
    <w:rsid w:val="001364CC"/>
    <w:rsid w:val="001376E1"/>
    <w:rsid w:val="001402EC"/>
    <w:rsid w:val="00142E65"/>
    <w:rsid w:val="00144825"/>
    <w:rsid w:val="00144905"/>
    <w:rsid w:val="00144C8A"/>
    <w:rsid w:val="00152598"/>
    <w:rsid w:val="0015406E"/>
    <w:rsid w:val="0015468D"/>
    <w:rsid w:val="001567E4"/>
    <w:rsid w:val="00156DBC"/>
    <w:rsid w:val="0015702B"/>
    <w:rsid w:val="001702EB"/>
    <w:rsid w:val="0017220E"/>
    <w:rsid w:val="00180BAC"/>
    <w:rsid w:val="001821C1"/>
    <w:rsid w:val="00184ACC"/>
    <w:rsid w:val="00186EDC"/>
    <w:rsid w:val="0018797E"/>
    <w:rsid w:val="00190CB4"/>
    <w:rsid w:val="00191885"/>
    <w:rsid w:val="00194B44"/>
    <w:rsid w:val="00195FA2"/>
    <w:rsid w:val="00196B5E"/>
    <w:rsid w:val="00197C04"/>
    <w:rsid w:val="001A3B66"/>
    <w:rsid w:val="001A3E1A"/>
    <w:rsid w:val="001A4EFB"/>
    <w:rsid w:val="001A4FEC"/>
    <w:rsid w:val="001B0B47"/>
    <w:rsid w:val="001B0FF1"/>
    <w:rsid w:val="001B2F74"/>
    <w:rsid w:val="001B73EF"/>
    <w:rsid w:val="001C2BD3"/>
    <w:rsid w:val="001C34CA"/>
    <w:rsid w:val="001C4166"/>
    <w:rsid w:val="001C6617"/>
    <w:rsid w:val="001C6C39"/>
    <w:rsid w:val="001D2A84"/>
    <w:rsid w:val="001D38A6"/>
    <w:rsid w:val="001E0358"/>
    <w:rsid w:val="001E0871"/>
    <w:rsid w:val="001E3DE0"/>
    <w:rsid w:val="001F396B"/>
    <w:rsid w:val="001F3D80"/>
    <w:rsid w:val="001F5710"/>
    <w:rsid w:val="001F6BE9"/>
    <w:rsid w:val="0020168D"/>
    <w:rsid w:val="002024EA"/>
    <w:rsid w:val="00202CC6"/>
    <w:rsid w:val="00203FA7"/>
    <w:rsid w:val="00210539"/>
    <w:rsid w:val="00210ADA"/>
    <w:rsid w:val="00210C81"/>
    <w:rsid w:val="00211718"/>
    <w:rsid w:val="0021252C"/>
    <w:rsid w:val="00216C31"/>
    <w:rsid w:val="002172AC"/>
    <w:rsid w:val="00217793"/>
    <w:rsid w:val="00221271"/>
    <w:rsid w:val="002253C1"/>
    <w:rsid w:val="00226A4E"/>
    <w:rsid w:val="00230A54"/>
    <w:rsid w:val="00241A9A"/>
    <w:rsid w:val="002441B5"/>
    <w:rsid w:val="0024485D"/>
    <w:rsid w:val="00246306"/>
    <w:rsid w:val="00253CF3"/>
    <w:rsid w:val="002556BC"/>
    <w:rsid w:val="00255D2E"/>
    <w:rsid w:val="00255F24"/>
    <w:rsid w:val="0025617F"/>
    <w:rsid w:val="0025724F"/>
    <w:rsid w:val="00257D24"/>
    <w:rsid w:val="002634D1"/>
    <w:rsid w:val="002673D6"/>
    <w:rsid w:val="0026755D"/>
    <w:rsid w:val="002722C9"/>
    <w:rsid w:val="00272B6B"/>
    <w:rsid w:val="00276858"/>
    <w:rsid w:val="002778EB"/>
    <w:rsid w:val="00277C25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669B"/>
    <w:rsid w:val="0029670C"/>
    <w:rsid w:val="00296A7C"/>
    <w:rsid w:val="002A22E4"/>
    <w:rsid w:val="002A3068"/>
    <w:rsid w:val="002A79A4"/>
    <w:rsid w:val="002B3F27"/>
    <w:rsid w:val="002B634F"/>
    <w:rsid w:val="002B675B"/>
    <w:rsid w:val="002B6D2D"/>
    <w:rsid w:val="002C3BA1"/>
    <w:rsid w:val="002C49A1"/>
    <w:rsid w:val="002C7412"/>
    <w:rsid w:val="002D0841"/>
    <w:rsid w:val="002D0B5D"/>
    <w:rsid w:val="002D1C27"/>
    <w:rsid w:val="002D2F63"/>
    <w:rsid w:val="002D426C"/>
    <w:rsid w:val="002D51A4"/>
    <w:rsid w:val="002D68CB"/>
    <w:rsid w:val="002D6A9D"/>
    <w:rsid w:val="002E0136"/>
    <w:rsid w:val="002E087D"/>
    <w:rsid w:val="002E1B3A"/>
    <w:rsid w:val="002E22DE"/>
    <w:rsid w:val="002E55ED"/>
    <w:rsid w:val="002E7196"/>
    <w:rsid w:val="002E7510"/>
    <w:rsid w:val="002F24D4"/>
    <w:rsid w:val="002F44FF"/>
    <w:rsid w:val="00301DB8"/>
    <w:rsid w:val="00306728"/>
    <w:rsid w:val="00307952"/>
    <w:rsid w:val="00307F78"/>
    <w:rsid w:val="0031151C"/>
    <w:rsid w:val="00315FAC"/>
    <w:rsid w:val="00323643"/>
    <w:rsid w:val="00327406"/>
    <w:rsid w:val="0033010F"/>
    <w:rsid w:val="00330F84"/>
    <w:rsid w:val="00332A3A"/>
    <w:rsid w:val="0033446D"/>
    <w:rsid w:val="00342DEB"/>
    <w:rsid w:val="00343A0C"/>
    <w:rsid w:val="00345436"/>
    <w:rsid w:val="00345F99"/>
    <w:rsid w:val="003475EA"/>
    <w:rsid w:val="00354ED3"/>
    <w:rsid w:val="00360063"/>
    <w:rsid w:val="00365C98"/>
    <w:rsid w:val="0037072F"/>
    <w:rsid w:val="00371CD1"/>
    <w:rsid w:val="003728EE"/>
    <w:rsid w:val="00373878"/>
    <w:rsid w:val="00375851"/>
    <w:rsid w:val="00376729"/>
    <w:rsid w:val="00384C47"/>
    <w:rsid w:val="00385929"/>
    <w:rsid w:val="0038621F"/>
    <w:rsid w:val="00386908"/>
    <w:rsid w:val="00387F50"/>
    <w:rsid w:val="003905A1"/>
    <w:rsid w:val="00391D20"/>
    <w:rsid w:val="0039244A"/>
    <w:rsid w:val="0039326F"/>
    <w:rsid w:val="00395C38"/>
    <w:rsid w:val="003A08B4"/>
    <w:rsid w:val="003A308A"/>
    <w:rsid w:val="003A5228"/>
    <w:rsid w:val="003A6101"/>
    <w:rsid w:val="003A7004"/>
    <w:rsid w:val="003A77F7"/>
    <w:rsid w:val="003A7C72"/>
    <w:rsid w:val="003B1076"/>
    <w:rsid w:val="003B20B2"/>
    <w:rsid w:val="003B267D"/>
    <w:rsid w:val="003B343C"/>
    <w:rsid w:val="003B35B5"/>
    <w:rsid w:val="003B57C5"/>
    <w:rsid w:val="003C1A45"/>
    <w:rsid w:val="003C45F4"/>
    <w:rsid w:val="003C593E"/>
    <w:rsid w:val="003C6AEE"/>
    <w:rsid w:val="003D55A1"/>
    <w:rsid w:val="003D55EF"/>
    <w:rsid w:val="003D5B8C"/>
    <w:rsid w:val="003D5EFA"/>
    <w:rsid w:val="003E42B4"/>
    <w:rsid w:val="003F01F2"/>
    <w:rsid w:val="003F05E7"/>
    <w:rsid w:val="003F0744"/>
    <w:rsid w:val="0040214C"/>
    <w:rsid w:val="00402DCC"/>
    <w:rsid w:val="0040382D"/>
    <w:rsid w:val="00403F8B"/>
    <w:rsid w:val="00407040"/>
    <w:rsid w:val="004117CC"/>
    <w:rsid w:val="0041564A"/>
    <w:rsid w:val="0041700E"/>
    <w:rsid w:val="00417653"/>
    <w:rsid w:val="00417CF6"/>
    <w:rsid w:val="00421230"/>
    <w:rsid w:val="00426B62"/>
    <w:rsid w:val="00426BD8"/>
    <w:rsid w:val="004304E6"/>
    <w:rsid w:val="00430D47"/>
    <w:rsid w:val="004315F6"/>
    <w:rsid w:val="00431E33"/>
    <w:rsid w:val="0043433B"/>
    <w:rsid w:val="00434340"/>
    <w:rsid w:val="0043547C"/>
    <w:rsid w:val="00436B0E"/>
    <w:rsid w:val="00437B47"/>
    <w:rsid w:val="00441A18"/>
    <w:rsid w:val="00442E56"/>
    <w:rsid w:val="00444F7E"/>
    <w:rsid w:val="00446E3A"/>
    <w:rsid w:val="00451F75"/>
    <w:rsid w:val="00452A06"/>
    <w:rsid w:val="00456B9B"/>
    <w:rsid w:val="00457AF2"/>
    <w:rsid w:val="004634E6"/>
    <w:rsid w:val="004660E6"/>
    <w:rsid w:val="00466690"/>
    <w:rsid w:val="00470AF7"/>
    <w:rsid w:val="00471717"/>
    <w:rsid w:val="004762F5"/>
    <w:rsid w:val="0048728E"/>
    <w:rsid w:val="00491D57"/>
    <w:rsid w:val="0049283D"/>
    <w:rsid w:val="004A19A9"/>
    <w:rsid w:val="004A1ED3"/>
    <w:rsid w:val="004A5248"/>
    <w:rsid w:val="004A7BC0"/>
    <w:rsid w:val="004B1FE2"/>
    <w:rsid w:val="004B2191"/>
    <w:rsid w:val="004B38BB"/>
    <w:rsid w:val="004B70A8"/>
    <w:rsid w:val="004C3B6C"/>
    <w:rsid w:val="004C7539"/>
    <w:rsid w:val="004D3C0F"/>
    <w:rsid w:val="004D5578"/>
    <w:rsid w:val="004D7AE3"/>
    <w:rsid w:val="004E1750"/>
    <w:rsid w:val="004E354E"/>
    <w:rsid w:val="004E41E1"/>
    <w:rsid w:val="004E4FAC"/>
    <w:rsid w:val="004E7EDE"/>
    <w:rsid w:val="004F34A3"/>
    <w:rsid w:val="00501826"/>
    <w:rsid w:val="0050275C"/>
    <w:rsid w:val="00502A57"/>
    <w:rsid w:val="005053C1"/>
    <w:rsid w:val="00507AA9"/>
    <w:rsid w:val="005130F0"/>
    <w:rsid w:val="00514C5C"/>
    <w:rsid w:val="00517793"/>
    <w:rsid w:val="0052024D"/>
    <w:rsid w:val="00521CD9"/>
    <w:rsid w:val="00521DBB"/>
    <w:rsid w:val="00525CF2"/>
    <w:rsid w:val="00531CD5"/>
    <w:rsid w:val="00532B76"/>
    <w:rsid w:val="00534DCD"/>
    <w:rsid w:val="005369BC"/>
    <w:rsid w:val="005375FE"/>
    <w:rsid w:val="00537B5D"/>
    <w:rsid w:val="005473CA"/>
    <w:rsid w:val="005473FC"/>
    <w:rsid w:val="00550BAA"/>
    <w:rsid w:val="00554085"/>
    <w:rsid w:val="00554209"/>
    <w:rsid w:val="00555A25"/>
    <w:rsid w:val="00556740"/>
    <w:rsid w:val="00556E7F"/>
    <w:rsid w:val="00563F7F"/>
    <w:rsid w:val="00566160"/>
    <w:rsid w:val="0056629B"/>
    <w:rsid w:val="00572A2D"/>
    <w:rsid w:val="00577752"/>
    <w:rsid w:val="00580FE0"/>
    <w:rsid w:val="00582834"/>
    <w:rsid w:val="0059400E"/>
    <w:rsid w:val="00594E5D"/>
    <w:rsid w:val="005A1A67"/>
    <w:rsid w:val="005A2497"/>
    <w:rsid w:val="005B0365"/>
    <w:rsid w:val="005B2CE4"/>
    <w:rsid w:val="005B3718"/>
    <w:rsid w:val="005B77DA"/>
    <w:rsid w:val="005C1201"/>
    <w:rsid w:val="005C4C21"/>
    <w:rsid w:val="005C61C6"/>
    <w:rsid w:val="005C74E9"/>
    <w:rsid w:val="005C7869"/>
    <w:rsid w:val="005D095B"/>
    <w:rsid w:val="005D38C2"/>
    <w:rsid w:val="005D7A69"/>
    <w:rsid w:val="005E0DBC"/>
    <w:rsid w:val="005E0F6F"/>
    <w:rsid w:val="005E3000"/>
    <w:rsid w:val="005E4B66"/>
    <w:rsid w:val="005E7A6D"/>
    <w:rsid w:val="005F2006"/>
    <w:rsid w:val="005F2BA6"/>
    <w:rsid w:val="005F7275"/>
    <w:rsid w:val="005F7D57"/>
    <w:rsid w:val="0060089D"/>
    <w:rsid w:val="00601301"/>
    <w:rsid w:val="00601C3F"/>
    <w:rsid w:val="0060496F"/>
    <w:rsid w:val="00605244"/>
    <w:rsid w:val="00611466"/>
    <w:rsid w:val="00611890"/>
    <w:rsid w:val="00615610"/>
    <w:rsid w:val="00615B4D"/>
    <w:rsid w:val="00620DD6"/>
    <w:rsid w:val="00623239"/>
    <w:rsid w:val="0062344F"/>
    <w:rsid w:val="00625797"/>
    <w:rsid w:val="006263F1"/>
    <w:rsid w:val="0062668A"/>
    <w:rsid w:val="00627764"/>
    <w:rsid w:val="0063097E"/>
    <w:rsid w:val="00632FDD"/>
    <w:rsid w:val="00633EC0"/>
    <w:rsid w:val="006351C4"/>
    <w:rsid w:val="006377D9"/>
    <w:rsid w:val="00640763"/>
    <w:rsid w:val="0064566B"/>
    <w:rsid w:val="0065147E"/>
    <w:rsid w:val="00651A10"/>
    <w:rsid w:val="00653818"/>
    <w:rsid w:val="00655C44"/>
    <w:rsid w:val="006562B5"/>
    <w:rsid w:val="006617A1"/>
    <w:rsid w:val="0066280F"/>
    <w:rsid w:val="00662B00"/>
    <w:rsid w:val="00667B2D"/>
    <w:rsid w:val="00675376"/>
    <w:rsid w:val="00681350"/>
    <w:rsid w:val="0068588A"/>
    <w:rsid w:val="00690D89"/>
    <w:rsid w:val="006911EF"/>
    <w:rsid w:val="00691DA7"/>
    <w:rsid w:val="006922B9"/>
    <w:rsid w:val="00693C5B"/>
    <w:rsid w:val="00695CCD"/>
    <w:rsid w:val="006968EB"/>
    <w:rsid w:val="00696C5C"/>
    <w:rsid w:val="006A04CF"/>
    <w:rsid w:val="006A0B90"/>
    <w:rsid w:val="006A1416"/>
    <w:rsid w:val="006A4220"/>
    <w:rsid w:val="006A5908"/>
    <w:rsid w:val="006B001E"/>
    <w:rsid w:val="006B1BCB"/>
    <w:rsid w:val="006B3A4D"/>
    <w:rsid w:val="006B56D0"/>
    <w:rsid w:val="006B753B"/>
    <w:rsid w:val="006C073E"/>
    <w:rsid w:val="006C0CCB"/>
    <w:rsid w:val="006C2C1C"/>
    <w:rsid w:val="006C6C26"/>
    <w:rsid w:val="006D3C6D"/>
    <w:rsid w:val="006D41D2"/>
    <w:rsid w:val="006D5504"/>
    <w:rsid w:val="006D5D6E"/>
    <w:rsid w:val="006E23B7"/>
    <w:rsid w:val="006E6D8D"/>
    <w:rsid w:val="006E7A35"/>
    <w:rsid w:val="006F00D0"/>
    <w:rsid w:val="006F09AC"/>
    <w:rsid w:val="006F09CB"/>
    <w:rsid w:val="006F5B91"/>
    <w:rsid w:val="00703F70"/>
    <w:rsid w:val="00704E92"/>
    <w:rsid w:val="00705B69"/>
    <w:rsid w:val="007063E1"/>
    <w:rsid w:val="007072E9"/>
    <w:rsid w:val="007119D9"/>
    <w:rsid w:val="007152B7"/>
    <w:rsid w:val="00715CEF"/>
    <w:rsid w:val="00716647"/>
    <w:rsid w:val="007166FE"/>
    <w:rsid w:val="00717572"/>
    <w:rsid w:val="0072063C"/>
    <w:rsid w:val="00720689"/>
    <w:rsid w:val="00722CEA"/>
    <w:rsid w:val="00731F48"/>
    <w:rsid w:val="007364F3"/>
    <w:rsid w:val="00752D2D"/>
    <w:rsid w:val="0075602D"/>
    <w:rsid w:val="00760A51"/>
    <w:rsid w:val="00763857"/>
    <w:rsid w:val="00763E00"/>
    <w:rsid w:val="0076473B"/>
    <w:rsid w:val="0076719F"/>
    <w:rsid w:val="00772830"/>
    <w:rsid w:val="00774DCD"/>
    <w:rsid w:val="007777D9"/>
    <w:rsid w:val="00787320"/>
    <w:rsid w:val="0079096E"/>
    <w:rsid w:val="00790BAF"/>
    <w:rsid w:val="00790C69"/>
    <w:rsid w:val="0079734E"/>
    <w:rsid w:val="007A125C"/>
    <w:rsid w:val="007A4A18"/>
    <w:rsid w:val="007A58F5"/>
    <w:rsid w:val="007A6081"/>
    <w:rsid w:val="007A70CA"/>
    <w:rsid w:val="007B0D11"/>
    <w:rsid w:val="007B1EC8"/>
    <w:rsid w:val="007B2FD8"/>
    <w:rsid w:val="007C013B"/>
    <w:rsid w:val="007C5E7E"/>
    <w:rsid w:val="007C6485"/>
    <w:rsid w:val="007C6744"/>
    <w:rsid w:val="007E3A7B"/>
    <w:rsid w:val="007E454C"/>
    <w:rsid w:val="007E4B49"/>
    <w:rsid w:val="007F0938"/>
    <w:rsid w:val="007F2F21"/>
    <w:rsid w:val="008020DB"/>
    <w:rsid w:val="00804317"/>
    <w:rsid w:val="00804D35"/>
    <w:rsid w:val="00805DD1"/>
    <w:rsid w:val="00811B20"/>
    <w:rsid w:val="00811BCA"/>
    <w:rsid w:val="0081319D"/>
    <w:rsid w:val="00814030"/>
    <w:rsid w:val="0081516E"/>
    <w:rsid w:val="00817F2E"/>
    <w:rsid w:val="00823B77"/>
    <w:rsid w:val="0083146F"/>
    <w:rsid w:val="00841B12"/>
    <w:rsid w:val="008434CC"/>
    <w:rsid w:val="00844019"/>
    <w:rsid w:val="00844C1E"/>
    <w:rsid w:val="008455C0"/>
    <w:rsid w:val="0084686A"/>
    <w:rsid w:val="00850E78"/>
    <w:rsid w:val="008533E5"/>
    <w:rsid w:val="0085372C"/>
    <w:rsid w:val="00860A50"/>
    <w:rsid w:val="008621B1"/>
    <w:rsid w:val="0086357F"/>
    <w:rsid w:val="008654CE"/>
    <w:rsid w:val="008660EF"/>
    <w:rsid w:val="0086729E"/>
    <w:rsid w:val="00871B0C"/>
    <w:rsid w:val="00873081"/>
    <w:rsid w:val="00873343"/>
    <w:rsid w:val="0088157C"/>
    <w:rsid w:val="008822E4"/>
    <w:rsid w:val="008906F3"/>
    <w:rsid w:val="00891BE5"/>
    <w:rsid w:val="00893BD1"/>
    <w:rsid w:val="00894AF8"/>
    <w:rsid w:val="0089507F"/>
    <w:rsid w:val="008960FB"/>
    <w:rsid w:val="008A34E1"/>
    <w:rsid w:val="008A41C2"/>
    <w:rsid w:val="008A7BB5"/>
    <w:rsid w:val="008B1BC3"/>
    <w:rsid w:val="008B388F"/>
    <w:rsid w:val="008B719A"/>
    <w:rsid w:val="008C248D"/>
    <w:rsid w:val="008D2936"/>
    <w:rsid w:val="008D6B96"/>
    <w:rsid w:val="008E107D"/>
    <w:rsid w:val="008E56EE"/>
    <w:rsid w:val="008F09A0"/>
    <w:rsid w:val="008F2298"/>
    <w:rsid w:val="008F38AE"/>
    <w:rsid w:val="008F4470"/>
    <w:rsid w:val="008F497F"/>
    <w:rsid w:val="00900895"/>
    <w:rsid w:val="0090159A"/>
    <w:rsid w:val="00901725"/>
    <w:rsid w:val="00902161"/>
    <w:rsid w:val="00904760"/>
    <w:rsid w:val="00904DF4"/>
    <w:rsid w:val="0090591B"/>
    <w:rsid w:val="00907DBD"/>
    <w:rsid w:val="00911BD5"/>
    <w:rsid w:val="00911F5A"/>
    <w:rsid w:val="00915572"/>
    <w:rsid w:val="00915DED"/>
    <w:rsid w:val="0092134C"/>
    <w:rsid w:val="009247F1"/>
    <w:rsid w:val="00926889"/>
    <w:rsid w:val="009327A0"/>
    <w:rsid w:val="0093376E"/>
    <w:rsid w:val="0093443F"/>
    <w:rsid w:val="009346EF"/>
    <w:rsid w:val="00935357"/>
    <w:rsid w:val="00937623"/>
    <w:rsid w:val="00937FDC"/>
    <w:rsid w:val="0094423D"/>
    <w:rsid w:val="00946E44"/>
    <w:rsid w:val="00963163"/>
    <w:rsid w:val="009656C2"/>
    <w:rsid w:val="00966A01"/>
    <w:rsid w:val="00966F2D"/>
    <w:rsid w:val="00971C34"/>
    <w:rsid w:val="009758EB"/>
    <w:rsid w:val="009765AF"/>
    <w:rsid w:val="0097677A"/>
    <w:rsid w:val="00977DD0"/>
    <w:rsid w:val="00981878"/>
    <w:rsid w:val="0099287D"/>
    <w:rsid w:val="0099344D"/>
    <w:rsid w:val="009A22D7"/>
    <w:rsid w:val="009B0738"/>
    <w:rsid w:val="009B2D78"/>
    <w:rsid w:val="009B44E5"/>
    <w:rsid w:val="009B59CD"/>
    <w:rsid w:val="009C4C56"/>
    <w:rsid w:val="009D1398"/>
    <w:rsid w:val="009D6274"/>
    <w:rsid w:val="009E06F3"/>
    <w:rsid w:val="009E16CB"/>
    <w:rsid w:val="009E271C"/>
    <w:rsid w:val="009E47E8"/>
    <w:rsid w:val="009E51D1"/>
    <w:rsid w:val="009E603A"/>
    <w:rsid w:val="009F0460"/>
    <w:rsid w:val="009F04A4"/>
    <w:rsid w:val="009F1EA8"/>
    <w:rsid w:val="009F447B"/>
    <w:rsid w:val="009F699B"/>
    <w:rsid w:val="009F7BC3"/>
    <w:rsid w:val="00A0555E"/>
    <w:rsid w:val="00A0747D"/>
    <w:rsid w:val="00A076DE"/>
    <w:rsid w:val="00A10C24"/>
    <w:rsid w:val="00A113A3"/>
    <w:rsid w:val="00A12A0B"/>
    <w:rsid w:val="00A12AF7"/>
    <w:rsid w:val="00A159E3"/>
    <w:rsid w:val="00A20CEB"/>
    <w:rsid w:val="00A2268E"/>
    <w:rsid w:val="00A243C2"/>
    <w:rsid w:val="00A27CFE"/>
    <w:rsid w:val="00A32B79"/>
    <w:rsid w:val="00A348E3"/>
    <w:rsid w:val="00A37765"/>
    <w:rsid w:val="00A37E67"/>
    <w:rsid w:val="00A41511"/>
    <w:rsid w:val="00A41AB2"/>
    <w:rsid w:val="00A431BA"/>
    <w:rsid w:val="00A448B0"/>
    <w:rsid w:val="00A46108"/>
    <w:rsid w:val="00A52FFF"/>
    <w:rsid w:val="00A5459C"/>
    <w:rsid w:val="00A63315"/>
    <w:rsid w:val="00A63359"/>
    <w:rsid w:val="00A6471E"/>
    <w:rsid w:val="00A66DCF"/>
    <w:rsid w:val="00A73D0A"/>
    <w:rsid w:val="00A75B36"/>
    <w:rsid w:val="00A7680D"/>
    <w:rsid w:val="00A8242E"/>
    <w:rsid w:val="00A82DFB"/>
    <w:rsid w:val="00A83A27"/>
    <w:rsid w:val="00A87628"/>
    <w:rsid w:val="00A911C8"/>
    <w:rsid w:val="00A93768"/>
    <w:rsid w:val="00A964CD"/>
    <w:rsid w:val="00AA0F51"/>
    <w:rsid w:val="00AA1567"/>
    <w:rsid w:val="00AA173E"/>
    <w:rsid w:val="00AB22FB"/>
    <w:rsid w:val="00AB386C"/>
    <w:rsid w:val="00AB3951"/>
    <w:rsid w:val="00AB55CA"/>
    <w:rsid w:val="00AB5C03"/>
    <w:rsid w:val="00AB670B"/>
    <w:rsid w:val="00AB7BFB"/>
    <w:rsid w:val="00AC0471"/>
    <w:rsid w:val="00AC0A1C"/>
    <w:rsid w:val="00AC33A5"/>
    <w:rsid w:val="00AC6A05"/>
    <w:rsid w:val="00AD46BC"/>
    <w:rsid w:val="00AD669B"/>
    <w:rsid w:val="00AD70EE"/>
    <w:rsid w:val="00AE0A8A"/>
    <w:rsid w:val="00AE0CDA"/>
    <w:rsid w:val="00AE4148"/>
    <w:rsid w:val="00AE44EB"/>
    <w:rsid w:val="00AF22FB"/>
    <w:rsid w:val="00AF515A"/>
    <w:rsid w:val="00AF557E"/>
    <w:rsid w:val="00B000E0"/>
    <w:rsid w:val="00B00326"/>
    <w:rsid w:val="00B01EEE"/>
    <w:rsid w:val="00B0534F"/>
    <w:rsid w:val="00B06458"/>
    <w:rsid w:val="00B075E8"/>
    <w:rsid w:val="00B079AA"/>
    <w:rsid w:val="00B07DEA"/>
    <w:rsid w:val="00B103EB"/>
    <w:rsid w:val="00B1190F"/>
    <w:rsid w:val="00B13142"/>
    <w:rsid w:val="00B15EFD"/>
    <w:rsid w:val="00B166EE"/>
    <w:rsid w:val="00B207BE"/>
    <w:rsid w:val="00B20BB3"/>
    <w:rsid w:val="00B223D2"/>
    <w:rsid w:val="00B22AD6"/>
    <w:rsid w:val="00B236DE"/>
    <w:rsid w:val="00B24497"/>
    <w:rsid w:val="00B25B7D"/>
    <w:rsid w:val="00B2654A"/>
    <w:rsid w:val="00B272DD"/>
    <w:rsid w:val="00B277B1"/>
    <w:rsid w:val="00B31CED"/>
    <w:rsid w:val="00B41606"/>
    <w:rsid w:val="00B426CD"/>
    <w:rsid w:val="00B437B8"/>
    <w:rsid w:val="00B45EC2"/>
    <w:rsid w:val="00B5408A"/>
    <w:rsid w:val="00B567A4"/>
    <w:rsid w:val="00B64788"/>
    <w:rsid w:val="00B67258"/>
    <w:rsid w:val="00B67DDB"/>
    <w:rsid w:val="00B736E7"/>
    <w:rsid w:val="00B738FE"/>
    <w:rsid w:val="00B74174"/>
    <w:rsid w:val="00B86521"/>
    <w:rsid w:val="00B92CF0"/>
    <w:rsid w:val="00B95104"/>
    <w:rsid w:val="00B97F28"/>
    <w:rsid w:val="00BA0C25"/>
    <w:rsid w:val="00BA28F9"/>
    <w:rsid w:val="00BA374C"/>
    <w:rsid w:val="00BA483C"/>
    <w:rsid w:val="00BA5688"/>
    <w:rsid w:val="00BA6555"/>
    <w:rsid w:val="00BA6945"/>
    <w:rsid w:val="00BB107A"/>
    <w:rsid w:val="00BB140E"/>
    <w:rsid w:val="00BB3274"/>
    <w:rsid w:val="00BB4699"/>
    <w:rsid w:val="00BC51EE"/>
    <w:rsid w:val="00BD0951"/>
    <w:rsid w:val="00BE000D"/>
    <w:rsid w:val="00BE0BDE"/>
    <w:rsid w:val="00BE63E3"/>
    <w:rsid w:val="00BE7996"/>
    <w:rsid w:val="00BF10D7"/>
    <w:rsid w:val="00BF30B6"/>
    <w:rsid w:val="00C03C8D"/>
    <w:rsid w:val="00C0689E"/>
    <w:rsid w:val="00C1055D"/>
    <w:rsid w:val="00C109B1"/>
    <w:rsid w:val="00C10DAF"/>
    <w:rsid w:val="00C111A9"/>
    <w:rsid w:val="00C12276"/>
    <w:rsid w:val="00C146C6"/>
    <w:rsid w:val="00C14829"/>
    <w:rsid w:val="00C14AD3"/>
    <w:rsid w:val="00C154A7"/>
    <w:rsid w:val="00C20CD8"/>
    <w:rsid w:val="00C24393"/>
    <w:rsid w:val="00C25BB1"/>
    <w:rsid w:val="00C32F17"/>
    <w:rsid w:val="00C35638"/>
    <w:rsid w:val="00C35CF8"/>
    <w:rsid w:val="00C42BC7"/>
    <w:rsid w:val="00C4704A"/>
    <w:rsid w:val="00C50F6D"/>
    <w:rsid w:val="00C543C3"/>
    <w:rsid w:val="00C550F9"/>
    <w:rsid w:val="00C55994"/>
    <w:rsid w:val="00C55A68"/>
    <w:rsid w:val="00C56B1E"/>
    <w:rsid w:val="00C60C03"/>
    <w:rsid w:val="00C66DBF"/>
    <w:rsid w:val="00C66FA7"/>
    <w:rsid w:val="00C67EB8"/>
    <w:rsid w:val="00C73618"/>
    <w:rsid w:val="00C748C6"/>
    <w:rsid w:val="00C74B2B"/>
    <w:rsid w:val="00C814D5"/>
    <w:rsid w:val="00C82437"/>
    <w:rsid w:val="00C833A7"/>
    <w:rsid w:val="00C85338"/>
    <w:rsid w:val="00C87352"/>
    <w:rsid w:val="00C93227"/>
    <w:rsid w:val="00C96CC8"/>
    <w:rsid w:val="00C96F6B"/>
    <w:rsid w:val="00CA3011"/>
    <w:rsid w:val="00CA3BD7"/>
    <w:rsid w:val="00CA530C"/>
    <w:rsid w:val="00CB71B1"/>
    <w:rsid w:val="00CC1F68"/>
    <w:rsid w:val="00CC5AAD"/>
    <w:rsid w:val="00CC6DB2"/>
    <w:rsid w:val="00CC715D"/>
    <w:rsid w:val="00CC723E"/>
    <w:rsid w:val="00CC7DC3"/>
    <w:rsid w:val="00CD4C82"/>
    <w:rsid w:val="00CD69A2"/>
    <w:rsid w:val="00CE5C78"/>
    <w:rsid w:val="00CE6B18"/>
    <w:rsid w:val="00CE77E6"/>
    <w:rsid w:val="00CF0852"/>
    <w:rsid w:val="00CF133E"/>
    <w:rsid w:val="00CF7D33"/>
    <w:rsid w:val="00CF7EA3"/>
    <w:rsid w:val="00D025CA"/>
    <w:rsid w:val="00D05D7D"/>
    <w:rsid w:val="00D060F5"/>
    <w:rsid w:val="00D06625"/>
    <w:rsid w:val="00D07082"/>
    <w:rsid w:val="00D07F7E"/>
    <w:rsid w:val="00D1058A"/>
    <w:rsid w:val="00D10C71"/>
    <w:rsid w:val="00D136E8"/>
    <w:rsid w:val="00D1447B"/>
    <w:rsid w:val="00D14863"/>
    <w:rsid w:val="00D251F2"/>
    <w:rsid w:val="00D25DFB"/>
    <w:rsid w:val="00D27D76"/>
    <w:rsid w:val="00D30253"/>
    <w:rsid w:val="00D30CF7"/>
    <w:rsid w:val="00D325F8"/>
    <w:rsid w:val="00D33AD8"/>
    <w:rsid w:val="00D42091"/>
    <w:rsid w:val="00D46CC0"/>
    <w:rsid w:val="00D46D31"/>
    <w:rsid w:val="00D46F05"/>
    <w:rsid w:val="00D47741"/>
    <w:rsid w:val="00D51B2E"/>
    <w:rsid w:val="00D51EBD"/>
    <w:rsid w:val="00D53521"/>
    <w:rsid w:val="00D53ECD"/>
    <w:rsid w:val="00D56424"/>
    <w:rsid w:val="00D62370"/>
    <w:rsid w:val="00D62C79"/>
    <w:rsid w:val="00D62D93"/>
    <w:rsid w:val="00D664F4"/>
    <w:rsid w:val="00D713F9"/>
    <w:rsid w:val="00D718B2"/>
    <w:rsid w:val="00D72365"/>
    <w:rsid w:val="00D73248"/>
    <w:rsid w:val="00D76047"/>
    <w:rsid w:val="00D77343"/>
    <w:rsid w:val="00D81984"/>
    <w:rsid w:val="00D85465"/>
    <w:rsid w:val="00D86EC2"/>
    <w:rsid w:val="00D92E0D"/>
    <w:rsid w:val="00D93E2E"/>
    <w:rsid w:val="00D94D18"/>
    <w:rsid w:val="00D95FDF"/>
    <w:rsid w:val="00D9618F"/>
    <w:rsid w:val="00DA2BE5"/>
    <w:rsid w:val="00DA48AE"/>
    <w:rsid w:val="00DB0B9D"/>
    <w:rsid w:val="00DB0DF8"/>
    <w:rsid w:val="00DB25D8"/>
    <w:rsid w:val="00DB35C4"/>
    <w:rsid w:val="00DC099E"/>
    <w:rsid w:val="00DC4890"/>
    <w:rsid w:val="00DC5E76"/>
    <w:rsid w:val="00DD0296"/>
    <w:rsid w:val="00DE020C"/>
    <w:rsid w:val="00DE0810"/>
    <w:rsid w:val="00DE0E9D"/>
    <w:rsid w:val="00DE17F2"/>
    <w:rsid w:val="00DE2303"/>
    <w:rsid w:val="00DE32A6"/>
    <w:rsid w:val="00DE3C1C"/>
    <w:rsid w:val="00DE479D"/>
    <w:rsid w:val="00DF1835"/>
    <w:rsid w:val="00E004B7"/>
    <w:rsid w:val="00E007FA"/>
    <w:rsid w:val="00E02A83"/>
    <w:rsid w:val="00E060B0"/>
    <w:rsid w:val="00E0612D"/>
    <w:rsid w:val="00E07E19"/>
    <w:rsid w:val="00E10EB5"/>
    <w:rsid w:val="00E11A10"/>
    <w:rsid w:val="00E11FA0"/>
    <w:rsid w:val="00E13645"/>
    <w:rsid w:val="00E13F06"/>
    <w:rsid w:val="00E20939"/>
    <w:rsid w:val="00E23091"/>
    <w:rsid w:val="00E238F5"/>
    <w:rsid w:val="00E24924"/>
    <w:rsid w:val="00E24EFA"/>
    <w:rsid w:val="00E26571"/>
    <w:rsid w:val="00E3378D"/>
    <w:rsid w:val="00E35D9A"/>
    <w:rsid w:val="00E36494"/>
    <w:rsid w:val="00E37311"/>
    <w:rsid w:val="00E37D58"/>
    <w:rsid w:val="00E424F1"/>
    <w:rsid w:val="00E432F7"/>
    <w:rsid w:val="00E52179"/>
    <w:rsid w:val="00E52A3E"/>
    <w:rsid w:val="00E53BC8"/>
    <w:rsid w:val="00E62F8F"/>
    <w:rsid w:val="00E63316"/>
    <w:rsid w:val="00E635F2"/>
    <w:rsid w:val="00E63B30"/>
    <w:rsid w:val="00E66344"/>
    <w:rsid w:val="00E67BD6"/>
    <w:rsid w:val="00E67F6C"/>
    <w:rsid w:val="00E70044"/>
    <w:rsid w:val="00E7173C"/>
    <w:rsid w:val="00E72637"/>
    <w:rsid w:val="00E751CF"/>
    <w:rsid w:val="00E7708D"/>
    <w:rsid w:val="00E77106"/>
    <w:rsid w:val="00E80271"/>
    <w:rsid w:val="00E81949"/>
    <w:rsid w:val="00E85D46"/>
    <w:rsid w:val="00E9197C"/>
    <w:rsid w:val="00E93A8B"/>
    <w:rsid w:val="00EA33C3"/>
    <w:rsid w:val="00EA59A3"/>
    <w:rsid w:val="00EA7A36"/>
    <w:rsid w:val="00EB0E58"/>
    <w:rsid w:val="00EB33E8"/>
    <w:rsid w:val="00EB4C43"/>
    <w:rsid w:val="00EB73A0"/>
    <w:rsid w:val="00EC4957"/>
    <w:rsid w:val="00EC5C85"/>
    <w:rsid w:val="00EC604B"/>
    <w:rsid w:val="00ED02F3"/>
    <w:rsid w:val="00ED0BA4"/>
    <w:rsid w:val="00EE1BA9"/>
    <w:rsid w:val="00EE4AB5"/>
    <w:rsid w:val="00EF0803"/>
    <w:rsid w:val="00EF0973"/>
    <w:rsid w:val="00EF2D44"/>
    <w:rsid w:val="00EF3448"/>
    <w:rsid w:val="00F00CAB"/>
    <w:rsid w:val="00F01D66"/>
    <w:rsid w:val="00F01DC4"/>
    <w:rsid w:val="00F05D49"/>
    <w:rsid w:val="00F0697A"/>
    <w:rsid w:val="00F07EE1"/>
    <w:rsid w:val="00F12D83"/>
    <w:rsid w:val="00F16763"/>
    <w:rsid w:val="00F2101A"/>
    <w:rsid w:val="00F26DBA"/>
    <w:rsid w:val="00F33D99"/>
    <w:rsid w:val="00F33FD5"/>
    <w:rsid w:val="00F342AA"/>
    <w:rsid w:val="00F378D9"/>
    <w:rsid w:val="00F37ABE"/>
    <w:rsid w:val="00F41EC0"/>
    <w:rsid w:val="00F465D2"/>
    <w:rsid w:val="00F50942"/>
    <w:rsid w:val="00F52764"/>
    <w:rsid w:val="00F52856"/>
    <w:rsid w:val="00F52C17"/>
    <w:rsid w:val="00F52D86"/>
    <w:rsid w:val="00F56B05"/>
    <w:rsid w:val="00F574FA"/>
    <w:rsid w:val="00F618B2"/>
    <w:rsid w:val="00F631BA"/>
    <w:rsid w:val="00F64585"/>
    <w:rsid w:val="00F67822"/>
    <w:rsid w:val="00F70485"/>
    <w:rsid w:val="00F72470"/>
    <w:rsid w:val="00F72AD6"/>
    <w:rsid w:val="00F73E87"/>
    <w:rsid w:val="00F74256"/>
    <w:rsid w:val="00F75411"/>
    <w:rsid w:val="00F76017"/>
    <w:rsid w:val="00F76E73"/>
    <w:rsid w:val="00F80800"/>
    <w:rsid w:val="00F80E50"/>
    <w:rsid w:val="00F8699F"/>
    <w:rsid w:val="00F91C7A"/>
    <w:rsid w:val="00F9255A"/>
    <w:rsid w:val="00F9341C"/>
    <w:rsid w:val="00F944FA"/>
    <w:rsid w:val="00F9464C"/>
    <w:rsid w:val="00F964DC"/>
    <w:rsid w:val="00F973A9"/>
    <w:rsid w:val="00FA0EE1"/>
    <w:rsid w:val="00FA5786"/>
    <w:rsid w:val="00FA66BE"/>
    <w:rsid w:val="00FA6732"/>
    <w:rsid w:val="00FB5B1E"/>
    <w:rsid w:val="00FC158E"/>
    <w:rsid w:val="00FC27AA"/>
    <w:rsid w:val="00FC31E7"/>
    <w:rsid w:val="00FD2821"/>
    <w:rsid w:val="00FD30FC"/>
    <w:rsid w:val="00FE33CD"/>
    <w:rsid w:val="00FE3E18"/>
    <w:rsid w:val="00FE5707"/>
    <w:rsid w:val="00FE67C4"/>
    <w:rsid w:val="00FF0D33"/>
    <w:rsid w:val="00FF26AA"/>
    <w:rsid w:val="00FF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25</cp:revision>
  <cp:lastPrinted>1998-02-03T19:29:00Z</cp:lastPrinted>
  <dcterms:created xsi:type="dcterms:W3CDTF">2017-08-07T22:52:00Z</dcterms:created>
  <dcterms:modified xsi:type="dcterms:W3CDTF">2024-05-13T18:56:00Z</dcterms:modified>
</cp:coreProperties>
</file>