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47507" w:rsidRPr="00347507">
        <w:rPr>
          <w:sz w:val="22"/>
        </w:rPr>
        <w:t>Victor Fernandes Bezerra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47507">
        <w:rPr>
          <w:sz w:val="22"/>
        </w:rPr>
        <w:t>21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347507">
        <w:rPr>
          <w:sz w:val="22"/>
        </w:rPr>
        <w:t>Cefaleia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5714C7">
        <w:rPr>
          <w:sz w:val="22"/>
        </w:rPr>
        <w:t>6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A459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772A">
        <w:t>10.9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9772A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714C7">
        <w:rPr>
          <w:noProof/>
          <w:sz w:val="24"/>
        </w:rPr>
        <w:t>6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667" w:rsidRDefault="009D7667">
      <w:r>
        <w:separator/>
      </w:r>
    </w:p>
  </w:endnote>
  <w:endnote w:type="continuationSeparator" w:id="0">
    <w:p w:rsidR="009D7667" w:rsidRDefault="009D7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D766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667" w:rsidRDefault="009D7667">
      <w:r>
        <w:separator/>
      </w:r>
    </w:p>
  </w:footnote>
  <w:footnote w:type="continuationSeparator" w:id="0">
    <w:p w:rsidR="009D7667" w:rsidRDefault="009D76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667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58127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5036</cp:revision>
  <cp:lastPrinted>2024-03-07T16:09:00Z</cp:lastPrinted>
  <dcterms:created xsi:type="dcterms:W3CDTF">2016-03-08T22:06:00Z</dcterms:created>
  <dcterms:modified xsi:type="dcterms:W3CDTF">2024-05-06T20:46:00Z</dcterms:modified>
</cp:coreProperties>
</file>