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F0619" w:rsidRPr="008F0619">
        <w:rPr>
          <w:sz w:val="22"/>
        </w:rPr>
        <w:t>Kauanne Cristine Lima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F0619">
        <w:rPr>
          <w:sz w:val="22"/>
        </w:rPr>
        <w:t>2</w:t>
      </w:r>
      <w:r w:rsidR="00B9772A">
        <w:rPr>
          <w:sz w:val="22"/>
        </w:rPr>
        <w:t>1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8F0619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bookmarkStart w:id="0" w:name="_GoBack"/>
      <w:bookmarkEnd w:id="0"/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8F0619">
        <w:rPr>
          <w:sz w:val="22"/>
        </w:rPr>
        <w:t>3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A459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72A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9772A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F0619">
        <w:rPr>
          <w:noProof/>
          <w:sz w:val="24"/>
        </w:rPr>
        <w:t>3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ABC" w:rsidRDefault="00805ABC">
      <w:r>
        <w:separator/>
      </w:r>
    </w:p>
  </w:endnote>
  <w:endnote w:type="continuationSeparator" w:id="0">
    <w:p w:rsidR="00805ABC" w:rsidRDefault="00805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05AB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ABC" w:rsidRDefault="00805ABC">
      <w:r>
        <w:separator/>
      </w:r>
    </w:p>
  </w:footnote>
  <w:footnote w:type="continuationSeparator" w:id="0">
    <w:p w:rsidR="00805ABC" w:rsidRDefault="00805A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58126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5034</cp:revision>
  <cp:lastPrinted>2024-03-07T16:09:00Z</cp:lastPrinted>
  <dcterms:created xsi:type="dcterms:W3CDTF">2016-03-08T22:06:00Z</dcterms:created>
  <dcterms:modified xsi:type="dcterms:W3CDTF">2024-05-03T16:03:00Z</dcterms:modified>
</cp:coreProperties>
</file>