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C45A90" w:rsidRPr="00C45A90">
        <w:rPr>
          <w:sz w:val="22"/>
        </w:rPr>
        <w:t>Andressa Faria Matos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C45A90">
        <w:rPr>
          <w:sz w:val="22"/>
        </w:rPr>
        <w:t>25</w:t>
      </w:r>
      <w:r w:rsidR="00252C54">
        <w:rPr>
          <w:sz w:val="22"/>
        </w:rPr>
        <w:t xml:space="preserve">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C45A90">
        <w:rPr>
          <w:sz w:val="22"/>
        </w:rPr>
        <w:t>Cefaleia</w:t>
      </w:r>
      <w:r w:rsidR="00B353AA">
        <w:rPr>
          <w:sz w:val="22"/>
        </w:rPr>
        <w:t xml:space="preserve"> 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   </w:t>
      </w:r>
      <w:r w:rsidR="00C45A90">
        <w:rPr>
          <w:sz w:val="22"/>
        </w:rPr>
        <w:t>3 mai. 24</w:t>
      </w:r>
      <w:bookmarkStart w:id="0" w:name="_GoBack"/>
      <w:bookmarkEnd w:id="0"/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D05093">
        <w:rPr>
          <w:sz w:val="22"/>
        </w:rPr>
        <w:t>Ndn</w:t>
      </w:r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C45A90">
        <w:rPr>
          <w:noProof/>
          <w:sz w:val="24"/>
        </w:rPr>
        <w:t>3 de maio de 2024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A62" w:rsidRDefault="00D01A62">
      <w:r>
        <w:separator/>
      </w:r>
    </w:p>
  </w:endnote>
  <w:endnote w:type="continuationSeparator" w:id="0">
    <w:p w:rsidR="00D01A62" w:rsidRDefault="00D01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D01A6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A62" w:rsidRDefault="00D01A62">
      <w:r>
        <w:separator/>
      </w:r>
    </w:p>
  </w:footnote>
  <w:footnote w:type="continuationSeparator" w:id="0">
    <w:p w:rsidR="00D01A62" w:rsidRDefault="00D01A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6C7F"/>
    <w:rsid w:val="00137DC4"/>
    <w:rsid w:val="00140FD1"/>
    <w:rsid w:val="00150BB8"/>
    <w:rsid w:val="0015489F"/>
    <w:rsid w:val="001623FD"/>
    <w:rsid w:val="001635BA"/>
    <w:rsid w:val="0017044A"/>
    <w:rsid w:val="00180F74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3C56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54C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758D0"/>
    <w:rsid w:val="00886403"/>
    <w:rsid w:val="00890E38"/>
    <w:rsid w:val="0089317F"/>
    <w:rsid w:val="008B5C7E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A55F6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5158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53AA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D4934"/>
    <w:rsid w:val="00BE3E18"/>
    <w:rsid w:val="00BF36FF"/>
    <w:rsid w:val="00C20E50"/>
    <w:rsid w:val="00C229C3"/>
    <w:rsid w:val="00C234A5"/>
    <w:rsid w:val="00C343A1"/>
    <w:rsid w:val="00C45A90"/>
    <w:rsid w:val="00C50F3F"/>
    <w:rsid w:val="00C67EC5"/>
    <w:rsid w:val="00C764ED"/>
    <w:rsid w:val="00C7671B"/>
    <w:rsid w:val="00C8763D"/>
    <w:rsid w:val="00C91ACE"/>
    <w:rsid w:val="00C96215"/>
    <w:rsid w:val="00CD37B8"/>
    <w:rsid w:val="00CD3B6C"/>
    <w:rsid w:val="00CD710A"/>
    <w:rsid w:val="00CF6BB2"/>
    <w:rsid w:val="00D01A62"/>
    <w:rsid w:val="00D05093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04F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609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167</cp:revision>
  <cp:lastPrinted>2011-05-26T22:39:00Z</cp:lastPrinted>
  <dcterms:created xsi:type="dcterms:W3CDTF">2019-02-08T15:27:00Z</dcterms:created>
  <dcterms:modified xsi:type="dcterms:W3CDTF">2024-05-03T15:49:00Z</dcterms:modified>
</cp:coreProperties>
</file>