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9772A" w:rsidRPr="00B9772A">
        <w:rPr>
          <w:sz w:val="22"/>
        </w:rPr>
        <w:t>Ciro Ciarline da Costa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9772A">
        <w:rPr>
          <w:sz w:val="22"/>
        </w:rPr>
        <w:t>31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B9772A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B9772A">
        <w:rPr>
          <w:sz w:val="22"/>
        </w:rPr>
        <w:t>2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A4592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772A">
        <w:t>10.9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B9772A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772A">
        <w:rPr>
          <w:noProof/>
          <w:sz w:val="24"/>
        </w:rPr>
        <w:t>2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5CB6" w:rsidRDefault="00ED5CB6">
      <w:r>
        <w:separator/>
      </w:r>
    </w:p>
  </w:endnote>
  <w:endnote w:type="continuationSeparator" w:id="0">
    <w:p w:rsidR="00ED5CB6" w:rsidRDefault="00ED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D5CB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5CB6" w:rsidRDefault="00ED5CB6">
      <w:r>
        <w:separator/>
      </w:r>
    </w:p>
  </w:footnote>
  <w:footnote w:type="continuationSeparator" w:id="0">
    <w:p w:rsidR="00ED5CB6" w:rsidRDefault="00ED5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58126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5033</cp:revision>
  <cp:lastPrinted>2024-03-07T16:09:00Z</cp:lastPrinted>
  <dcterms:created xsi:type="dcterms:W3CDTF">2016-03-08T22:06:00Z</dcterms:created>
  <dcterms:modified xsi:type="dcterms:W3CDTF">2024-05-02T15:55:00Z</dcterms:modified>
</cp:coreProperties>
</file>