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36230" w:rsidRPr="00C36230">
        <w:rPr>
          <w:sz w:val="22"/>
        </w:rPr>
        <w:t>Richard Coelho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A4592">
        <w:rPr>
          <w:sz w:val="22"/>
        </w:rPr>
        <w:t>23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C36230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C36230">
        <w:rPr>
          <w:sz w:val="22"/>
        </w:rPr>
        <w:t>30</w:t>
      </w:r>
      <w:bookmarkStart w:id="0" w:name="_GoBack"/>
      <w:bookmarkEnd w:id="0"/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233A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9233AE">
        <w:t>37.6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6230">
        <w:rPr>
          <w:noProof/>
          <w:sz w:val="24"/>
        </w:rPr>
        <w:t>30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C6F" w:rsidRDefault="00901C6F">
      <w:r>
        <w:separator/>
      </w:r>
    </w:p>
  </w:endnote>
  <w:endnote w:type="continuationSeparator" w:id="0">
    <w:p w:rsidR="00901C6F" w:rsidRDefault="00901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1C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C6F" w:rsidRDefault="00901C6F">
      <w:r>
        <w:separator/>
      </w:r>
    </w:p>
  </w:footnote>
  <w:footnote w:type="continuationSeparator" w:id="0">
    <w:p w:rsidR="00901C6F" w:rsidRDefault="00901C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58125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5032</cp:revision>
  <cp:lastPrinted>2024-03-07T16:09:00Z</cp:lastPrinted>
  <dcterms:created xsi:type="dcterms:W3CDTF">2016-03-08T22:06:00Z</dcterms:created>
  <dcterms:modified xsi:type="dcterms:W3CDTF">2024-04-30T13:17:00Z</dcterms:modified>
</cp:coreProperties>
</file>