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030D0" w:rsidRPr="004030D0">
        <w:rPr>
          <w:sz w:val="22"/>
        </w:rPr>
        <w:t>Alberto Rodrigues de Sousa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030D0">
        <w:rPr>
          <w:sz w:val="22"/>
        </w:rPr>
        <w:t>44</w:t>
      </w:r>
      <w:bookmarkStart w:id="0" w:name="_GoBack"/>
      <w:bookmarkEnd w:id="0"/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B5058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63D16">
        <w:rPr>
          <w:sz w:val="22"/>
        </w:rPr>
        <w:t>2</w:t>
      </w:r>
      <w:r w:rsidR="000B5058">
        <w:rPr>
          <w:sz w:val="22"/>
        </w:rPr>
        <w:t>9</w:t>
      </w:r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233AE">
        <w:rPr>
          <w:sz w:val="22"/>
        </w:rPr>
        <w:t>Velija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233AE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233AE">
        <w:t>37.6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30D0">
        <w:rPr>
          <w:noProof/>
          <w:sz w:val="24"/>
        </w:rPr>
        <w:t>29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F0A" w:rsidRDefault="00163F0A">
      <w:r>
        <w:separator/>
      </w:r>
    </w:p>
  </w:endnote>
  <w:endnote w:type="continuationSeparator" w:id="0">
    <w:p w:rsidR="00163F0A" w:rsidRDefault="0016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3F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F0A" w:rsidRDefault="00163F0A">
      <w:r>
        <w:separator/>
      </w:r>
    </w:p>
  </w:footnote>
  <w:footnote w:type="continuationSeparator" w:id="0">
    <w:p w:rsidR="00163F0A" w:rsidRDefault="00163F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3F0A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58124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5030</cp:revision>
  <cp:lastPrinted>2024-03-07T16:09:00Z</cp:lastPrinted>
  <dcterms:created xsi:type="dcterms:W3CDTF">2016-03-08T22:06:00Z</dcterms:created>
  <dcterms:modified xsi:type="dcterms:W3CDTF">2024-04-29T20:22:00Z</dcterms:modified>
</cp:coreProperties>
</file>