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595EB7" w:rsidRPr="00595EB7" w:rsidRDefault="00595EB7" w:rsidP="00595EB7">
      <w:pPr>
        <w:ind w:right="-99"/>
        <w:jc w:val="both"/>
        <w:rPr>
          <w:sz w:val="32"/>
          <w:szCs w:val="32"/>
        </w:rPr>
      </w:pPr>
      <w:r w:rsidRPr="00595EB7">
        <w:rPr>
          <w:sz w:val="32"/>
          <w:szCs w:val="32"/>
        </w:rPr>
        <w:t>PACIENTE: Maria das Dores Brigadao</w:t>
      </w:r>
    </w:p>
    <w:p w:rsidR="00595EB7" w:rsidRPr="00595EB7" w:rsidRDefault="00595EB7" w:rsidP="00595EB7">
      <w:pPr>
        <w:ind w:right="-99"/>
        <w:jc w:val="both"/>
        <w:rPr>
          <w:sz w:val="32"/>
          <w:szCs w:val="32"/>
        </w:rPr>
      </w:pPr>
      <w:r w:rsidRPr="00595EB7">
        <w:rPr>
          <w:sz w:val="32"/>
          <w:szCs w:val="32"/>
        </w:rPr>
        <w:t xml:space="preserve">IDADE:84 anos SEXO: F                     </w:t>
      </w:r>
    </w:p>
    <w:p w:rsidR="001E162D" w:rsidRDefault="00595EB7" w:rsidP="00595EB7">
      <w:pPr>
        <w:ind w:right="-99"/>
        <w:jc w:val="both"/>
        <w:rPr>
          <w:sz w:val="32"/>
          <w:szCs w:val="32"/>
        </w:rPr>
      </w:pPr>
      <w:r w:rsidRPr="00595EB7">
        <w:rPr>
          <w:sz w:val="32"/>
          <w:szCs w:val="32"/>
        </w:rPr>
        <w:t>DATA DO EXAME:29 abr. 24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de </w:t>
      </w:r>
      <w:r>
        <w:rPr>
          <w:sz w:val="32"/>
        </w:rPr>
        <w:t xml:space="preserve"> insuficiência cérebro-vascular,</w:t>
      </w:r>
      <w:r w:rsidR="0048430B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48430B">
        <w:rPr>
          <w:sz w:val="32"/>
        </w:rPr>
        <w:t>(35%)</w:t>
      </w:r>
      <w:r w:rsidR="00080CF9">
        <w:rPr>
          <w:sz w:val="32"/>
        </w:rPr>
        <w:t>.</w:t>
      </w:r>
      <w:r w:rsidR="00D7169F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1EC" w:rsidRDefault="002E71EC">
      <w:r>
        <w:separator/>
      </w:r>
    </w:p>
  </w:endnote>
  <w:endnote w:type="continuationSeparator" w:id="0">
    <w:p w:rsidR="002E71EC" w:rsidRDefault="002E7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2E71E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1EC" w:rsidRDefault="002E71EC">
      <w:r>
        <w:separator/>
      </w:r>
    </w:p>
  </w:footnote>
  <w:footnote w:type="continuationSeparator" w:id="0">
    <w:p w:rsidR="002E71EC" w:rsidRDefault="002E71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701196"/>
    <w:rsid w:val="00705F5C"/>
    <w:rsid w:val="00725A73"/>
    <w:rsid w:val="00744735"/>
    <w:rsid w:val="00747D01"/>
    <w:rsid w:val="00756E9D"/>
    <w:rsid w:val="00757C0D"/>
    <w:rsid w:val="007640CF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81A2F"/>
    <w:rsid w:val="00981D9A"/>
    <w:rsid w:val="0099131A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6517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908E2"/>
    <w:rsid w:val="00D942DB"/>
    <w:rsid w:val="00DA4C65"/>
    <w:rsid w:val="00DB1DCC"/>
    <w:rsid w:val="00DB65E2"/>
    <w:rsid w:val="00DC737B"/>
    <w:rsid w:val="00DC7DEE"/>
    <w:rsid w:val="00DD4091"/>
    <w:rsid w:val="00DD6ECD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118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91</cp:revision>
  <cp:lastPrinted>2017-08-09T15:23:00Z</cp:lastPrinted>
  <dcterms:created xsi:type="dcterms:W3CDTF">2018-01-18T20:11:00Z</dcterms:created>
  <dcterms:modified xsi:type="dcterms:W3CDTF">2024-04-29T16:07:00Z</dcterms:modified>
</cp:coreProperties>
</file>