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83C03" w:rsidRPr="00283C03" w:rsidRDefault="00283C03" w:rsidP="00283C03">
      <w:pPr>
        <w:ind w:right="-1141"/>
        <w:jc w:val="both"/>
        <w:rPr>
          <w:noProof/>
          <w:sz w:val="32"/>
        </w:rPr>
      </w:pPr>
      <w:r w:rsidRPr="00283C03">
        <w:rPr>
          <w:noProof/>
          <w:sz w:val="32"/>
        </w:rPr>
        <w:t>PACIENTE: Rosana Goncalves de Barros Souza</w:t>
      </w:r>
    </w:p>
    <w:p w:rsidR="00283C03" w:rsidRPr="00283C03" w:rsidRDefault="00283C03" w:rsidP="00283C03">
      <w:pPr>
        <w:ind w:right="-1141"/>
        <w:jc w:val="both"/>
        <w:rPr>
          <w:noProof/>
          <w:sz w:val="32"/>
        </w:rPr>
      </w:pPr>
      <w:r w:rsidRPr="00283C03">
        <w:rPr>
          <w:noProof/>
          <w:sz w:val="32"/>
        </w:rPr>
        <w:t xml:space="preserve">IDADE:55 anos SEXO: F                     </w:t>
      </w:r>
    </w:p>
    <w:p w:rsidR="00D5723E" w:rsidRDefault="00283C03" w:rsidP="00283C03">
      <w:pPr>
        <w:ind w:right="-1141"/>
        <w:jc w:val="both"/>
        <w:rPr>
          <w:noProof/>
          <w:sz w:val="32"/>
        </w:rPr>
      </w:pPr>
      <w:r w:rsidRPr="00283C03">
        <w:rPr>
          <w:noProof/>
          <w:sz w:val="32"/>
        </w:rPr>
        <w:t>DATA DO EXAME:25 abr.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15C" w:rsidRDefault="003F015C">
      <w:r>
        <w:separator/>
      </w:r>
    </w:p>
  </w:endnote>
  <w:endnote w:type="continuationSeparator" w:id="0">
    <w:p w:rsidR="003F015C" w:rsidRDefault="003F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15C" w:rsidRDefault="003F015C">
      <w:r>
        <w:separator/>
      </w:r>
    </w:p>
  </w:footnote>
  <w:footnote w:type="continuationSeparator" w:id="0">
    <w:p w:rsidR="003F015C" w:rsidRDefault="003F01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D8CD5-B283-4FFC-9078-24C1FB6C0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27810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1648</cp:revision>
  <cp:lastPrinted>1998-02-03T19:29:00Z</cp:lastPrinted>
  <dcterms:created xsi:type="dcterms:W3CDTF">2016-03-08T21:48:00Z</dcterms:created>
  <dcterms:modified xsi:type="dcterms:W3CDTF">2024-04-25T14:18:00Z</dcterms:modified>
</cp:coreProperties>
</file>