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AC4B39" w:rsidRPr="00AC4B39" w:rsidRDefault="00AC4B39" w:rsidP="00AC4B39">
      <w:pPr>
        <w:ind w:right="-1141"/>
        <w:jc w:val="both"/>
        <w:rPr>
          <w:noProof/>
          <w:sz w:val="32"/>
        </w:rPr>
      </w:pPr>
      <w:r w:rsidRPr="00AC4B39">
        <w:rPr>
          <w:noProof/>
          <w:sz w:val="32"/>
        </w:rPr>
        <w:t>PACIENTE: Danila Batista de Melo</w:t>
      </w:r>
    </w:p>
    <w:p w:rsidR="00AC4B39" w:rsidRPr="00AC4B39" w:rsidRDefault="00AC4B39" w:rsidP="00AC4B39">
      <w:pPr>
        <w:ind w:right="-1141"/>
        <w:jc w:val="both"/>
        <w:rPr>
          <w:noProof/>
          <w:sz w:val="32"/>
        </w:rPr>
      </w:pPr>
      <w:r w:rsidRPr="00AC4B39">
        <w:rPr>
          <w:noProof/>
          <w:sz w:val="32"/>
        </w:rPr>
        <w:t xml:space="preserve">IDADE:45 anos SEXO: F                     </w:t>
      </w:r>
    </w:p>
    <w:p w:rsidR="00D5723E" w:rsidRDefault="00AC4B39" w:rsidP="00AC4B39">
      <w:pPr>
        <w:ind w:right="-1141"/>
        <w:jc w:val="both"/>
        <w:rPr>
          <w:noProof/>
          <w:sz w:val="32"/>
        </w:rPr>
      </w:pPr>
      <w:r w:rsidRPr="00AC4B39">
        <w:rPr>
          <w:noProof/>
          <w:sz w:val="32"/>
        </w:rPr>
        <w:t>DATA DO EXAME:24 abr. 24</w:t>
      </w:r>
      <w:bookmarkStart w:id="0" w:name="_GoBack"/>
      <w:bookmarkEnd w:id="0"/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6A59" w:rsidRDefault="001E6A59">
      <w:r>
        <w:separator/>
      </w:r>
    </w:p>
  </w:endnote>
  <w:endnote w:type="continuationSeparator" w:id="0">
    <w:p w:rsidR="001E6A59" w:rsidRDefault="001E6A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6A59" w:rsidRDefault="001E6A59">
      <w:r>
        <w:separator/>
      </w:r>
    </w:p>
  </w:footnote>
  <w:footnote w:type="continuationSeparator" w:id="0">
    <w:p w:rsidR="001E6A59" w:rsidRDefault="001E6A5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18A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5AE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62AF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450"/>
    <w:rsid w:val="00055D79"/>
    <w:rsid w:val="00055E7C"/>
    <w:rsid w:val="00057E37"/>
    <w:rsid w:val="00062519"/>
    <w:rsid w:val="00064698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A7D6F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1927"/>
    <w:rsid w:val="000C47B7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16D0C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00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673E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110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11D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6A59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C57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1A43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299E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5BCB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4E0C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0CE1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87AD6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1F3"/>
    <w:rsid w:val="00397AA4"/>
    <w:rsid w:val="003A08B4"/>
    <w:rsid w:val="003A1278"/>
    <w:rsid w:val="003A229B"/>
    <w:rsid w:val="003A2FD9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C07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E7329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981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2F0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5ED3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A3C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8762F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086C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4D71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2A9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39B2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27BC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2C2D"/>
    <w:rsid w:val="006D3316"/>
    <w:rsid w:val="006D3BFD"/>
    <w:rsid w:val="006D3C6D"/>
    <w:rsid w:val="006D41D2"/>
    <w:rsid w:val="006D4E4D"/>
    <w:rsid w:val="006D546B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2C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37985"/>
    <w:rsid w:val="00740762"/>
    <w:rsid w:val="00742D61"/>
    <w:rsid w:val="00743800"/>
    <w:rsid w:val="00743BB6"/>
    <w:rsid w:val="00744DE2"/>
    <w:rsid w:val="00745596"/>
    <w:rsid w:val="00747208"/>
    <w:rsid w:val="00750CD5"/>
    <w:rsid w:val="00752D2D"/>
    <w:rsid w:val="007536D5"/>
    <w:rsid w:val="00755F13"/>
    <w:rsid w:val="0075602D"/>
    <w:rsid w:val="007561D1"/>
    <w:rsid w:val="007564D3"/>
    <w:rsid w:val="00756646"/>
    <w:rsid w:val="00757DC6"/>
    <w:rsid w:val="00760A51"/>
    <w:rsid w:val="00760ED8"/>
    <w:rsid w:val="007610B1"/>
    <w:rsid w:val="00761D07"/>
    <w:rsid w:val="00762F12"/>
    <w:rsid w:val="00763857"/>
    <w:rsid w:val="00763E00"/>
    <w:rsid w:val="0076473B"/>
    <w:rsid w:val="007648DA"/>
    <w:rsid w:val="00765DAF"/>
    <w:rsid w:val="0076719F"/>
    <w:rsid w:val="00767C7A"/>
    <w:rsid w:val="00770419"/>
    <w:rsid w:val="0077250C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57D4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2DE8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2C43"/>
    <w:rsid w:val="007C3585"/>
    <w:rsid w:val="007C4AE8"/>
    <w:rsid w:val="007C5E7E"/>
    <w:rsid w:val="007C6485"/>
    <w:rsid w:val="007C6744"/>
    <w:rsid w:val="007C71FA"/>
    <w:rsid w:val="007D012B"/>
    <w:rsid w:val="007D0B5A"/>
    <w:rsid w:val="007D1975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1EA"/>
    <w:rsid w:val="007E454C"/>
    <w:rsid w:val="007E4B49"/>
    <w:rsid w:val="007E745A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2B27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47F8C"/>
    <w:rsid w:val="00852FFD"/>
    <w:rsid w:val="008533E5"/>
    <w:rsid w:val="0085372C"/>
    <w:rsid w:val="0085591A"/>
    <w:rsid w:val="00855E6B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1EA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80B"/>
    <w:rsid w:val="00893BD1"/>
    <w:rsid w:val="00893FD2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3606"/>
    <w:rsid w:val="008C44D5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47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171"/>
    <w:rsid w:val="00900895"/>
    <w:rsid w:val="00900F8E"/>
    <w:rsid w:val="00901595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045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518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2DEF"/>
    <w:rsid w:val="0099344D"/>
    <w:rsid w:val="00993B81"/>
    <w:rsid w:val="00994319"/>
    <w:rsid w:val="0099634C"/>
    <w:rsid w:val="009A07B3"/>
    <w:rsid w:val="009A22D7"/>
    <w:rsid w:val="009A414A"/>
    <w:rsid w:val="009A48DB"/>
    <w:rsid w:val="009B0738"/>
    <w:rsid w:val="009B0BFF"/>
    <w:rsid w:val="009B104C"/>
    <w:rsid w:val="009B2648"/>
    <w:rsid w:val="009B2D78"/>
    <w:rsid w:val="009B413E"/>
    <w:rsid w:val="009B44AE"/>
    <w:rsid w:val="009B44E5"/>
    <w:rsid w:val="009B4B7F"/>
    <w:rsid w:val="009B59CD"/>
    <w:rsid w:val="009B723C"/>
    <w:rsid w:val="009B7BC5"/>
    <w:rsid w:val="009C2087"/>
    <w:rsid w:val="009C2D91"/>
    <w:rsid w:val="009C3B6E"/>
    <w:rsid w:val="009C496F"/>
    <w:rsid w:val="009C4C56"/>
    <w:rsid w:val="009C599E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D7E09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47EE5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5F55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4B39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44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0FBF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3AD9"/>
    <w:rsid w:val="00B35742"/>
    <w:rsid w:val="00B36D74"/>
    <w:rsid w:val="00B3703F"/>
    <w:rsid w:val="00B40B9F"/>
    <w:rsid w:val="00B415AA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54C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5A37"/>
    <w:rsid w:val="00B66217"/>
    <w:rsid w:val="00B66729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2CF0"/>
    <w:rsid w:val="00B93E6A"/>
    <w:rsid w:val="00B94011"/>
    <w:rsid w:val="00B9411E"/>
    <w:rsid w:val="00B954D3"/>
    <w:rsid w:val="00B955B8"/>
    <w:rsid w:val="00B9599C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C73C4"/>
    <w:rsid w:val="00BC7D2F"/>
    <w:rsid w:val="00BD0951"/>
    <w:rsid w:val="00BD133A"/>
    <w:rsid w:val="00BD4356"/>
    <w:rsid w:val="00BD550D"/>
    <w:rsid w:val="00BD6E8C"/>
    <w:rsid w:val="00BD7AAA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3C9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2827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4FDB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1AC4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65C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1F99"/>
    <w:rsid w:val="00D72365"/>
    <w:rsid w:val="00D73248"/>
    <w:rsid w:val="00D73670"/>
    <w:rsid w:val="00D73EC3"/>
    <w:rsid w:val="00D7408E"/>
    <w:rsid w:val="00D74C7A"/>
    <w:rsid w:val="00D76047"/>
    <w:rsid w:val="00D77343"/>
    <w:rsid w:val="00D77BDA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44EB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355A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5A3"/>
    <w:rsid w:val="00E02A83"/>
    <w:rsid w:val="00E04E83"/>
    <w:rsid w:val="00E060B0"/>
    <w:rsid w:val="00E0612D"/>
    <w:rsid w:val="00E06D46"/>
    <w:rsid w:val="00E07DAA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8BC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200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9C3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D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B35"/>
    <w:rsid w:val="00F41EC0"/>
    <w:rsid w:val="00F41F71"/>
    <w:rsid w:val="00F43951"/>
    <w:rsid w:val="00F465D2"/>
    <w:rsid w:val="00F46D79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6593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5040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37F6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3D6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44F095-D04F-424D-B611-1E4E78C494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27810</TotalTime>
  <Pages>1</Pages>
  <Words>283</Words>
  <Characters>1616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1647</cp:revision>
  <cp:lastPrinted>1998-02-03T19:29:00Z</cp:lastPrinted>
  <dcterms:created xsi:type="dcterms:W3CDTF">2016-03-08T21:48:00Z</dcterms:created>
  <dcterms:modified xsi:type="dcterms:W3CDTF">2024-04-24T19:26:00Z</dcterms:modified>
</cp:coreProperties>
</file>