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542B2" w:rsidRPr="003542B2">
        <w:rPr>
          <w:sz w:val="22"/>
        </w:rPr>
        <w:t>Danila Batista de Melo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542B2">
        <w:rPr>
          <w:sz w:val="22"/>
        </w:rPr>
        <w:t>45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542B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63D16">
        <w:rPr>
          <w:sz w:val="22"/>
        </w:rPr>
        <w:t>24</w:t>
      </w:r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542B2">
        <w:rPr>
          <w:sz w:val="22"/>
        </w:rPr>
        <w:t>Venlift/Bupp</w:t>
      </w:r>
      <w:bookmarkStart w:id="0" w:name="_GoBack"/>
      <w:bookmarkEnd w:id="0"/>
      <w:r w:rsidR="009E0D71">
        <w:rPr>
          <w:sz w:val="22"/>
        </w:rPr>
        <w:t>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3D16">
        <w:t>11.5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63D16">
        <w:t>32.9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542B2">
        <w:rPr>
          <w:noProof/>
          <w:sz w:val="24"/>
        </w:rPr>
        <w:t>24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DDB" w:rsidRDefault="004C6DDB">
      <w:r>
        <w:separator/>
      </w:r>
    </w:p>
  </w:endnote>
  <w:endnote w:type="continuationSeparator" w:id="0">
    <w:p w:rsidR="004C6DDB" w:rsidRDefault="004C6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C6DD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DDB" w:rsidRDefault="004C6DDB">
      <w:r>
        <w:separator/>
      </w:r>
    </w:p>
  </w:footnote>
  <w:footnote w:type="continuationSeparator" w:id="0">
    <w:p w:rsidR="004C6DDB" w:rsidRDefault="004C6D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58122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5027</cp:revision>
  <cp:lastPrinted>2024-03-07T16:09:00Z</cp:lastPrinted>
  <dcterms:created xsi:type="dcterms:W3CDTF">2016-03-08T22:06:00Z</dcterms:created>
  <dcterms:modified xsi:type="dcterms:W3CDTF">2024-04-24T19:25:00Z</dcterms:modified>
</cp:coreProperties>
</file>