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 xml:space="preserve">PACIENTE: </w:t>
      </w:r>
      <w:r w:rsidR="00A10254" w:rsidRPr="00A10254">
        <w:rPr>
          <w:sz w:val="32"/>
          <w:szCs w:val="32"/>
        </w:rPr>
        <w:t>Francisca Helia Alves Rocha Gomes</w:t>
      </w: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IDADE:</w:t>
      </w:r>
      <w:r w:rsidR="00A10254">
        <w:rPr>
          <w:sz w:val="32"/>
          <w:szCs w:val="32"/>
        </w:rPr>
        <w:t>75</w:t>
      </w:r>
      <w:r w:rsidRPr="007E1232">
        <w:rPr>
          <w:sz w:val="32"/>
          <w:szCs w:val="32"/>
        </w:rPr>
        <w:t xml:space="preserve"> anos SEXO: F                     </w:t>
      </w:r>
    </w:p>
    <w:p w:rsidR="00B07B16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DATA DO EXAME:</w:t>
      </w:r>
      <w:r w:rsidR="00A10254">
        <w:rPr>
          <w:sz w:val="32"/>
          <w:szCs w:val="32"/>
        </w:rPr>
        <w:t>24</w:t>
      </w:r>
      <w:bookmarkStart w:id="0" w:name="_GoBack"/>
      <w:bookmarkEnd w:id="0"/>
      <w:r w:rsidRPr="007E1232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734" w:rsidRDefault="005C0734">
      <w:r>
        <w:separator/>
      </w:r>
    </w:p>
  </w:endnote>
  <w:endnote w:type="continuationSeparator" w:id="0">
    <w:p w:rsidR="005C0734" w:rsidRDefault="005C0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C073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734" w:rsidRDefault="005C0734">
      <w:r>
        <w:separator/>
      </w:r>
    </w:p>
  </w:footnote>
  <w:footnote w:type="continuationSeparator" w:id="0">
    <w:p w:rsidR="005C0734" w:rsidRDefault="005C0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0D002-BA10-4953-BB9B-A3F042E49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9683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3453</cp:revision>
  <cp:lastPrinted>2018-12-13T13:35:00Z</cp:lastPrinted>
  <dcterms:created xsi:type="dcterms:W3CDTF">2016-03-08T23:34:00Z</dcterms:created>
  <dcterms:modified xsi:type="dcterms:W3CDTF">2024-04-24T16:13:00Z</dcterms:modified>
</cp:coreProperties>
</file>