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23D35" w:rsidRDefault="00550BAA" w:rsidP="00423D35">
      <w:pPr>
        <w:pStyle w:val="Heading1"/>
      </w:pPr>
      <w:r>
        <w:rPr>
          <w:b w:val="0"/>
          <w:noProof/>
          <w:sz w:val="32"/>
        </w:rPr>
        <w:t xml:space="preserve"> </w:t>
      </w:r>
      <w:r w:rsidR="0096075C">
        <w:rPr>
          <w:b w:val="0"/>
          <w:noProof/>
          <w:sz w:val="32"/>
        </w:rPr>
        <w:t xml:space="preserve">  </w:t>
      </w:r>
      <w:r w:rsidR="0051093E">
        <w:rPr>
          <w:b w:val="0"/>
          <w:noProof/>
          <w:sz w:val="32"/>
        </w:rPr>
        <w:t xml:space="preserve">   </w:t>
      </w:r>
      <w:r w:rsidR="0096075C">
        <w:rPr>
          <w:b w:val="0"/>
          <w:noProof/>
          <w:sz w:val="32"/>
        </w:rPr>
        <w:t xml:space="preserve"> </w:t>
      </w:r>
      <w:r>
        <w:rPr>
          <w:b w:val="0"/>
          <w:noProof/>
          <w:sz w:val="32"/>
        </w:rPr>
        <w:t xml:space="preserve">   </w:t>
      </w:r>
      <w:r w:rsidR="00423D35">
        <w:t>POTENCIAL EVOCADO COGNITIVO(P300)</w:t>
      </w:r>
    </w:p>
    <w:p w:rsidR="00423D35" w:rsidRDefault="00423D35" w:rsidP="00423D35">
      <w:pPr>
        <w:rPr>
          <w:sz w:val="32"/>
        </w:rPr>
      </w:pPr>
    </w:p>
    <w:p w:rsidR="00CF0441" w:rsidRDefault="00CF0441" w:rsidP="00CF0441">
      <w:pPr>
        <w:rPr>
          <w:sz w:val="32"/>
        </w:rPr>
      </w:pPr>
    </w:p>
    <w:p w:rsidR="00B13699" w:rsidRPr="00B13699" w:rsidRDefault="00B13699" w:rsidP="00B13699">
      <w:pPr>
        <w:tabs>
          <w:tab w:val="center" w:pos="4677"/>
        </w:tabs>
        <w:rPr>
          <w:sz w:val="32"/>
          <w:szCs w:val="32"/>
        </w:rPr>
      </w:pPr>
    </w:p>
    <w:p w:rsidR="007E1232" w:rsidRPr="007E1232" w:rsidRDefault="007E1232" w:rsidP="007E1232">
      <w:pPr>
        <w:tabs>
          <w:tab w:val="center" w:pos="4677"/>
        </w:tabs>
        <w:rPr>
          <w:sz w:val="32"/>
          <w:szCs w:val="32"/>
        </w:rPr>
      </w:pPr>
      <w:r w:rsidRPr="007E1232">
        <w:rPr>
          <w:sz w:val="32"/>
          <w:szCs w:val="32"/>
        </w:rPr>
        <w:t>PACIENTE: Jaqueline Moreira dos Santos</w:t>
      </w:r>
    </w:p>
    <w:p w:rsidR="007E1232" w:rsidRPr="007E1232" w:rsidRDefault="007E1232" w:rsidP="007E1232">
      <w:pPr>
        <w:tabs>
          <w:tab w:val="center" w:pos="4677"/>
        </w:tabs>
        <w:rPr>
          <w:sz w:val="32"/>
          <w:szCs w:val="32"/>
        </w:rPr>
      </w:pPr>
      <w:r w:rsidRPr="007E1232">
        <w:rPr>
          <w:sz w:val="32"/>
          <w:szCs w:val="32"/>
        </w:rPr>
        <w:t xml:space="preserve">IDADE:30 anos SEXO: F                     </w:t>
      </w:r>
    </w:p>
    <w:p w:rsidR="00B07B16" w:rsidRDefault="007E1232" w:rsidP="007E1232">
      <w:pPr>
        <w:tabs>
          <w:tab w:val="center" w:pos="4677"/>
        </w:tabs>
        <w:rPr>
          <w:sz w:val="32"/>
          <w:szCs w:val="32"/>
        </w:rPr>
      </w:pPr>
      <w:r w:rsidRPr="007E1232">
        <w:rPr>
          <w:sz w:val="32"/>
          <w:szCs w:val="32"/>
        </w:rPr>
        <w:t>DATA DO EXAME:18 abr. 24</w:t>
      </w:r>
      <w:bookmarkStart w:id="0" w:name="_GoBack"/>
      <w:bookmarkEnd w:id="0"/>
    </w:p>
    <w:p w:rsidR="002D5C3B" w:rsidRDefault="002D5C3B" w:rsidP="002D5C3B">
      <w:pPr>
        <w:tabs>
          <w:tab w:val="center" w:pos="4677"/>
        </w:tabs>
        <w:rPr>
          <w:sz w:val="32"/>
        </w:rPr>
      </w:pPr>
    </w:p>
    <w:p w:rsidR="00423D35" w:rsidRDefault="00423D35" w:rsidP="00423D35">
      <w:pPr>
        <w:rPr>
          <w:sz w:val="32"/>
        </w:rPr>
      </w:pPr>
      <w:r>
        <w:rPr>
          <w:sz w:val="32"/>
        </w:rPr>
        <w:t>RELATÓRIO:</w:t>
      </w: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65771B" w:rsidRDefault="0065771B" w:rsidP="0065771B">
      <w:pPr>
        <w:jc w:val="both"/>
        <w:rPr>
          <w:sz w:val="32"/>
        </w:rPr>
      </w:pPr>
      <w:r>
        <w:rPr>
          <w:sz w:val="32"/>
        </w:rPr>
        <w:t xml:space="preserve">N1 com latência </w:t>
      </w:r>
      <w:r w:rsidR="001537B3">
        <w:rPr>
          <w:sz w:val="32"/>
        </w:rPr>
        <w:t>prolongada</w:t>
      </w:r>
      <w:r>
        <w:rPr>
          <w:sz w:val="32"/>
        </w:rPr>
        <w:t xml:space="preserve"> e amplitude diminuida.</w:t>
      </w:r>
    </w:p>
    <w:p w:rsidR="0065771B" w:rsidRDefault="0065771B" w:rsidP="0065771B">
      <w:pPr>
        <w:jc w:val="both"/>
        <w:rPr>
          <w:sz w:val="32"/>
        </w:rPr>
      </w:pPr>
      <w:r>
        <w:rPr>
          <w:sz w:val="32"/>
        </w:rPr>
        <w:t>P300 com latência prolongada e amplitude normal.</w:t>
      </w:r>
    </w:p>
    <w:p w:rsidR="0065771B" w:rsidRDefault="0065771B" w:rsidP="0065771B">
      <w:pPr>
        <w:jc w:val="both"/>
        <w:rPr>
          <w:sz w:val="32"/>
        </w:rPr>
      </w:pPr>
      <w:r>
        <w:rPr>
          <w:sz w:val="32"/>
        </w:rPr>
        <w:t>N1-P300 com latências</w:t>
      </w:r>
      <w:r w:rsidR="001537B3">
        <w:rPr>
          <w:sz w:val="32"/>
        </w:rPr>
        <w:t xml:space="preserve"> prolongadas</w:t>
      </w:r>
      <w:r>
        <w:rPr>
          <w:sz w:val="32"/>
        </w:rPr>
        <w:t xml:space="preserve"> e amplitudes </w:t>
      </w:r>
      <w:r w:rsidR="001537B3">
        <w:rPr>
          <w:sz w:val="32"/>
        </w:rPr>
        <w:t>diminuidas.</w:t>
      </w:r>
    </w:p>
    <w:p w:rsidR="0065771B" w:rsidRDefault="0065771B" w:rsidP="0065771B">
      <w:pPr>
        <w:rPr>
          <w:sz w:val="32"/>
        </w:rPr>
      </w:pPr>
    </w:p>
    <w:p w:rsidR="0065771B" w:rsidRDefault="0065771B" w:rsidP="0065771B">
      <w:pPr>
        <w:rPr>
          <w:sz w:val="32"/>
        </w:rPr>
      </w:pPr>
    </w:p>
    <w:p w:rsidR="0065771B" w:rsidRDefault="0065771B" w:rsidP="0065771B">
      <w:pPr>
        <w:rPr>
          <w:sz w:val="32"/>
        </w:rPr>
      </w:pPr>
    </w:p>
    <w:p w:rsidR="0065771B" w:rsidRDefault="0065771B" w:rsidP="0065771B">
      <w:pPr>
        <w:rPr>
          <w:sz w:val="32"/>
        </w:rPr>
      </w:pPr>
    </w:p>
    <w:p w:rsidR="0065771B" w:rsidRDefault="0065771B" w:rsidP="0065771B">
      <w:pPr>
        <w:rPr>
          <w:sz w:val="32"/>
        </w:rPr>
      </w:pPr>
      <w:r>
        <w:rPr>
          <w:sz w:val="32"/>
        </w:rPr>
        <w:t>CONCLUSÃO:</w:t>
      </w:r>
    </w:p>
    <w:p w:rsidR="0065771B" w:rsidRDefault="0065771B" w:rsidP="0065771B">
      <w:pPr>
        <w:rPr>
          <w:sz w:val="32"/>
        </w:rPr>
      </w:pPr>
      <w:r>
        <w:rPr>
          <w:sz w:val="32"/>
        </w:rPr>
        <w:t>Potencial evocado cognitivo sugestivo com quadro de dificuldade de atenção e concentração.</w:t>
      </w:r>
    </w:p>
    <w:p w:rsidR="0065771B" w:rsidRDefault="0065771B" w:rsidP="0065771B">
      <w:pPr>
        <w:rPr>
          <w:sz w:val="32"/>
        </w:rPr>
      </w:pPr>
    </w:p>
    <w:p w:rsidR="0065771B" w:rsidRDefault="0065771B" w:rsidP="0065771B">
      <w:pPr>
        <w:rPr>
          <w:sz w:val="32"/>
        </w:rPr>
      </w:pPr>
    </w:p>
    <w:p w:rsidR="0065771B" w:rsidRPr="00087391" w:rsidRDefault="0065771B" w:rsidP="0065771B">
      <w:r w:rsidRPr="00087391">
        <w:t>Obs:Este exame tem que ser interpretado junto com o quadro clínico do paciente.</w:t>
      </w:r>
    </w:p>
    <w:p w:rsidR="00423D35" w:rsidRDefault="00423D35" w:rsidP="00423D35">
      <w:pPr>
        <w:rPr>
          <w:sz w:val="32"/>
        </w:rPr>
      </w:pPr>
    </w:p>
    <w:p w:rsidR="001537B3" w:rsidRDefault="001537B3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423D35" w:rsidRDefault="001537B3" w:rsidP="00423D35">
      <w:pPr>
        <w:rPr>
          <w:i/>
          <w:sz w:val="32"/>
        </w:rPr>
      </w:pPr>
      <w:r>
        <w:rPr>
          <w:i/>
          <w:sz w:val="32"/>
        </w:rPr>
        <w:t xml:space="preserve">                                                            </w:t>
      </w:r>
      <w:r w:rsidR="00423D35">
        <w:rPr>
          <w:i/>
          <w:sz w:val="32"/>
        </w:rPr>
        <w:t xml:space="preserve">Dr. Cláudio Oppenheimer   </w:t>
      </w:r>
    </w:p>
    <w:p w:rsidR="0051093E" w:rsidRPr="007C2D23" w:rsidRDefault="00423D35" w:rsidP="00423D35">
      <w:pPr>
        <w:rPr>
          <w:i/>
          <w:sz w:val="22"/>
          <w:szCs w:val="22"/>
        </w:rPr>
      </w:pPr>
      <w:r>
        <w:rPr>
          <w:i/>
          <w:sz w:val="32"/>
        </w:rPr>
        <w:t xml:space="preserve"> </w:t>
      </w:r>
      <w:r w:rsidR="001537B3">
        <w:rPr>
          <w:i/>
          <w:sz w:val="32"/>
        </w:rPr>
        <w:t xml:space="preserve">                                                            </w:t>
      </w:r>
      <w:r w:rsidR="007C2D23" w:rsidRPr="007C2D23">
        <w:rPr>
          <w:i/>
          <w:sz w:val="22"/>
          <w:szCs w:val="22"/>
        </w:rPr>
        <w:t>CRMSP:62357</w:t>
      </w:r>
      <w:r w:rsidRPr="007C2D23">
        <w:rPr>
          <w:i/>
          <w:sz w:val="22"/>
          <w:szCs w:val="22"/>
        </w:rPr>
        <w:t xml:space="preserve">   CRM</w:t>
      </w:r>
      <w:r w:rsidR="007C2D23" w:rsidRPr="007C2D23">
        <w:rPr>
          <w:i/>
          <w:sz w:val="22"/>
          <w:szCs w:val="22"/>
        </w:rPr>
        <w:t>DF</w:t>
      </w:r>
      <w:r w:rsidRPr="007C2D23">
        <w:rPr>
          <w:i/>
          <w:sz w:val="22"/>
          <w:szCs w:val="22"/>
        </w:rPr>
        <w:t>:11095</w:t>
      </w:r>
      <w:r w:rsidR="0051093E" w:rsidRPr="007C2D23">
        <w:rPr>
          <w:i/>
          <w:sz w:val="22"/>
          <w:szCs w:val="22"/>
        </w:rPr>
        <w:t xml:space="preserve">                 </w:t>
      </w:r>
    </w:p>
    <w:p w:rsidR="0052744F" w:rsidRPr="00550BAA" w:rsidRDefault="0051093E" w:rsidP="0051093E">
      <w:pPr>
        <w:pStyle w:val="Heading1"/>
        <w:rPr>
          <w:sz w:val="22"/>
          <w:szCs w:val="22"/>
        </w:rPr>
      </w:pPr>
      <w:r>
        <w:rPr>
          <w:rFonts w:ascii="Times New Roman" w:hAnsi="Times New Roman"/>
          <w:i/>
          <w:sz w:val="32"/>
        </w:rPr>
        <w:t xml:space="preserve">        </w:t>
      </w:r>
    </w:p>
    <w:sectPr w:rsidR="0052744F" w:rsidRPr="00550BAA" w:rsidSect="00C86DCD">
      <w:headerReference w:type="default" r:id="rId9"/>
      <w:footerReference w:type="default" r:id="rId10"/>
      <w:footnotePr>
        <w:numRestart w:val="eachPage"/>
      </w:footnotePr>
      <w:pgSz w:w="11907" w:h="16840" w:code="9"/>
      <w:pgMar w:top="1843" w:right="1134" w:bottom="1418" w:left="1418" w:header="720" w:footer="1029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427728" w:rsidRDefault="00427728">
      <w:r>
        <w:separator/>
      </w:r>
    </w:p>
  </w:endnote>
  <w:endnote w:type="continuationSeparator" w:id="0">
    <w:p w:rsidR="00427728" w:rsidRDefault="0042772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t>SCN Quadra 05 Bloco A Salas 913/914</w:t>
    </w:r>
    <w:r w:rsidR="00550BAA">
      <w:rPr>
        <w:b/>
      </w:rPr>
      <w:t>/915</w:t>
    </w:r>
    <w:r>
      <w:rPr>
        <w:b/>
      </w:rPr>
      <w:t xml:space="preserve"> – Brasília Shopping Towers – Brasília – DF</w:t>
    </w:r>
  </w:p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sym w:font="Wingdings" w:char="F028"/>
    </w:r>
    <w:r>
      <w:rPr>
        <w:b/>
      </w:rPr>
      <w:t xml:space="preserve"> (61) 3328-7551/3425-2758</w:t>
    </w:r>
    <w:r w:rsidR="00550BAA">
      <w:rPr>
        <w:b/>
      </w:rPr>
      <w:t>/3327-2221</w:t>
    </w:r>
  </w:p>
  <w:p w:rsidR="001537B3" w:rsidRDefault="00427728">
    <w:pPr>
      <w:pStyle w:val="Footer"/>
      <w:pBdr>
        <w:top w:val="single" w:sz="8" w:space="1" w:color="auto"/>
      </w:pBdr>
      <w:jc w:val="center"/>
      <w:rPr>
        <w:b/>
      </w:rPr>
    </w:pPr>
    <w:hyperlink r:id="rId1" w:history="1">
      <w:r w:rsidR="001537B3" w:rsidRPr="00B80CB8">
        <w:rPr>
          <w:rStyle w:val="Hyperlink"/>
          <w:b/>
        </w:rPr>
        <w:t>www.neurofis.com.br</w:t>
      </w:r>
    </w:hyperlink>
    <w:r w:rsidR="001537B3">
      <w:rPr>
        <w:b/>
      </w:rPr>
      <w:t xml:space="preserve">   contato@neurofis.com.br</w:t>
    </w:r>
  </w:p>
  <w:p w:rsidR="0052744F" w:rsidRDefault="0052744F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427728" w:rsidRDefault="00427728">
      <w:r>
        <w:separator/>
      </w:r>
    </w:p>
  </w:footnote>
  <w:footnote w:type="continuationSeparator" w:id="0">
    <w:p w:rsidR="00427728" w:rsidRDefault="00427728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2A1C65">
    <w:pPr>
      <w:pStyle w:val="Header"/>
      <w:pBdr>
        <w:bottom w:val="single" w:sz="8" w:space="1" w:color="auto"/>
      </w:pBdr>
      <w:tabs>
        <w:tab w:val="clear" w:pos="8640"/>
        <w:tab w:val="right" w:pos="9356"/>
      </w:tabs>
    </w:pPr>
    <w:r>
      <w:rPr>
        <w:b/>
        <w:i/>
        <w:noProof/>
        <w:color w:val="FF0000"/>
        <w:sz w:val="56"/>
        <w:lang w:val="en-US" w:eastAsia="en-US"/>
      </w:rPr>
      <w:drawing>
        <wp:inline distT="0" distB="0" distL="0" distR="0">
          <wp:extent cx="1143000" cy="1285875"/>
          <wp:effectExtent l="19050" t="0" r="0" b="0"/>
          <wp:docPr id="1" name="Imagem 1" descr="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52744F">
      <w:rPr>
        <w:b/>
        <w:i/>
        <w:color w:val="FF0000"/>
        <w:sz w:val="56"/>
      </w:rPr>
      <w:tab/>
      <w:t xml:space="preserve"> </w:t>
    </w:r>
  </w:p>
  <w:p w:rsidR="0052744F" w:rsidRDefault="0052744F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0DB407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3">
    <w:nsid w:val="55E2162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4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5">
    <w:nsid w:val="6A5E7320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6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abstractNum w:abstractNumId="7">
    <w:nsid w:val="76E61EA8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num w:numId="1">
    <w:abstractNumId w:val="4"/>
  </w:num>
  <w:num w:numId="2">
    <w:abstractNumId w:val="2"/>
  </w:num>
  <w:num w:numId="3">
    <w:abstractNumId w:val="7"/>
  </w:num>
  <w:num w:numId="4">
    <w:abstractNumId w:val="3"/>
  </w:num>
  <w:num w:numId="5">
    <w:abstractNumId w:val="1"/>
  </w:num>
  <w:num w:numId="6">
    <w:abstractNumId w:val="0"/>
  </w:num>
  <w:num w:numId="7">
    <w:abstractNumId w:val="5"/>
  </w:num>
  <w:num w:numId="8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550BAA"/>
    <w:rsid w:val="000000F2"/>
    <w:rsid w:val="000002DB"/>
    <w:rsid w:val="0000073D"/>
    <w:rsid w:val="00000CC8"/>
    <w:rsid w:val="00000D1F"/>
    <w:rsid w:val="00000DFF"/>
    <w:rsid w:val="00001298"/>
    <w:rsid w:val="000013F2"/>
    <w:rsid w:val="00001500"/>
    <w:rsid w:val="000019CB"/>
    <w:rsid w:val="00001B35"/>
    <w:rsid w:val="00001DA8"/>
    <w:rsid w:val="00001EFC"/>
    <w:rsid w:val="0000246C"/>
    <w:rsid w:val="0000282B"/>
    <w:rsid w:val="0000303B"/>
    <w:rsid w:val="0000317C"/>
    <w:rsid w:val="00003A84"/>
    <w:rsid w:val="00003B2F"/>
    <w:rsid w:val="00003F91"/>
    <w:rsid w:val="00004279"/>
    <w:rsid w:val="000056AF"/>
    <w:rsid w:val="00005803"/>
    <w:rsid w:val="00005988"/>
    <w:rsid w:val="00005BC9"/>
    <w:rsid w:val="00006587"/>
    <w:rsid w:val="0000734A"/>
    <w:rsid w:val="00007492"/>
    <w:rsid w:val="00007A78"/>
    <w:rsid w:val="00010BA6"/>
    <w:rsid w:val="00010CB3"/>
    <w:rsid w:val="000112E5"/>
    <w:rsid w:val="0001140D"/>
    <w:rsid w:val="000118C6"/>
    <w:rsid w:val="00011C54"/>
    <w:rsid w:val="00012915"/>
    <w:rsid w:val="00012E82"/>
    <w:rsid w:val="000131D5"/>
    <w:rsid w:val="00013C82"/>
    <w:rsid w:val="000140F2"/>
    <w:rsid w:val="000147CF"/>
    <w:rsid w:val="00014B03"/>
    <w:rsid w:val="0001579D"/>
    <w:rsid w:val="0001607A"/>
    <w:rsid w:val="00016904"/>
    <w:rsid w:val="00020A7B"/>
    <w:rsid w:val="0002153C"/>
    <w:rsid w:val="00021765"/>
    <w:rsid w:val="00022CE6"/>
    <w:rsid w:val="00024296"/>
    <w:rsid w:val="00024DE4"/>
    <w:rsid w:val="000250F0"/>
    <w:rsid w:val="00025173"/>
    <w:rsid w:val="00026C06"/>
    <w:rsid w:val="00027004"/>
    <w:rsid w:val="00027731"/>
    <w:rsid w:val="00027C86"/>
    <w:rsid w:val="000306D9"/>
    <w:rsid w:val="00030BF8"/>
    <w:rsid w:val="00031721"/>
    <w:rsid w:val="00031FB2"/>
    <w:rsid w:val="00031FF9"/>
    <w:rsid w:val="000322A2"/>
    <w:rsid w:val="00032437"/>
    <w:rsid w:val="00032A67"/>
    <w:rsid w:val="000333E4"/>
    <w:rsid w:val="00033482"/>
    <w:rsid w:val="00033D8B"/>
    <w:rsid w:val="00035BC3"/>
    <w:rsid w:val="0003667E"/>
    <w:rsid w:val="000368BE"/>
    <w:rsid w:val="00036ABF"/>
    <w:rsid w:val="00037416"/>
    <w:rsid w:val="00037580"/>
    <w:rsid w:val="000375D0"/>
    <w:rsid w:val="000378FF"/>
    <w:rsid w:val="00037C26"/>
    <w:rsid w:val="00037D89"/>
    <w:rsid w:val="00040383"/>
    <w:rsid w:val="00040458"/>
    <w:rsid w:val="00040ADF"/>
    <w:rsid w:val="00040BEE"/>
    <w:rsid w:val="00040BF6"/>
    <w:rsid w:val="00041224"/>
    <w:rsid w:val="00042361"/>
    <w:rsid w:val="000436AA"/>
    <w:rsid w:val="0004418E"/>
    <w:rsid w:val="0004423A"/>
    <w:rsid w:val="00044660"/>
    <w:rsid w:val="00044999"/>
    <w:rsid w:val="000456A3"/>
    <w:rsid w:val="00045D67"/>
    <w:rsid w:val="00046555"/>
    <w:rsid w:val="0004713D"/>
    <w:rsid w:val="00050F7D"/>
    <w:rsid w:val="000515AA"/>
    <w:rsid w:val="00051777"/>
    <w:rsid w:val="00051A99"/>
    <w:rsid w:val="000522FB"/>
    <w:rsid w:val="000525E2"/>
    <w:rsid w:val="00052930"/>
    <w:rsid w:val="00052DCC"/>
    <w:rsid w:val="00052E5D"/>
    <w:rsid w:val="00052F45"/>
    <w:rsid w:val="00053BAD"/>
    <w:rsid w:val="0005415D"/>
    <w:rsid w:val="0005444D"/>
    <w:rsid w:val="00055188"/>
    <w:rsid w:val="00055524"/>
    <w:rsid w:val="00056748"/>
    <w:rsid w:val="00056AB0"/>
    <w:rsid w:val="00056CCD"/>
    <w:rsid w:val="00056CD6"/>
    <w:rsid w:val="000600F2"/>
    <w:rsid w:val="00060AC5"/>
    <w:rsid w:val="00060DD5"/>
    <w:rsid w:val="0006138F"/>
    <w:rsid w:val="000617FB"/>
    <w:rsid w:val="00061BC3"/>
    <w:rsid w:val="00061CBD"/>
    <w:rsid w:val="00061D1A"/>
    <w:rsid w:val="00061EFB"/>
    <w:rsid w:val="000625C2"/>
    <w:rsid w:val="0006279E"/>
    <w:rsid w:val="00062B1E"/>
    <w:rsid w:val="00062CAC"/>
    <w:rsid w:val="000632EB"/>
    <w:rsid w:val="0006372F"/>
    <w:rsid w:val="00063A0A"/>
    <w:rsid w:val="00063ADC"/>
    <w:rsid w:val="00063C95"/>
    <w:rsid w:val="000643FE"/>
    <w:rsid w:val="00064CDA"/>
    <w:rsid w:val="0006581E"/>
    <w:rsid w:val="00065832"/>
    <w:rsid w:val="00065CB5"/>
    <w:rsid w:val="00065FF3"/>
    <w:rsid w:val="0006642F"/>
    <w:rsid w:val="0006659B"/>
    <w:rsid w:val="00066C5E"/>
    <w:rsid w:val="00070466"/>
    <w:rsid w:val="00070A3D"/>
    <w:rsid w:val="0007165C"/>
    <w:rsid w:val="0007259B"/>
    <w:rsid w:val="000729D0"/>
    <w:rsid w:val="00072B4D"/>
    <w:rsid w:val="00073160"/>
    <w:rsid w:val="00074007"/>
    <w:rsid w:val="00074882"/>
    <w:rsid w:val="00075750"/>
    <w:rsid w:val="00075783"/>
    <w:rsid w:val="00075E16"/>
    <w:rsid w:val="00076153"/>
    <w:rsid w:val="00076197"/>
    <w:rsid w:val="0007624B"/>
    <w:rsid w:val="00076265"/>
    <w:rsid w:val="00076B89"/>
    <w:rsid w:val="00077129"/>
    <w:rsid w:val="00077B70"/>
    <w:rsid w:val="00077E9A"/>
    <w:rsid w:val="00080055"/>
    <w:rsid w:val="0008042E"/>
    <w:rsid w:val="000807A4"/>
    <w:rsid w:val="00081301"/>
    <w:rsid w:val="00082AD6"/>
    <w:rsid w:val="00082C28"/>
    <w:rsid w:val="00082F10"/>
    <w:rsid w:val="00083458"/>
    <w:rsid w:val="00083862"/>
    <w:rsid w:val="00083C7D"/>
    <w:rsid w:val="00085A79"/>
    <w:rsid w:val="00085C19"/>
    <w:rsid w:val="000866A1"/>
    <w:rsid w:val="000867CA"/>
    <w:rsid w:val="000867D2"/>
    <w:rsid w:val="0008755F"/>
    <w:rsid w:val="00087CFE"/>
    <w:rsid w:val="00091357"/>
    <w:rsid w:val="000913B6"/>
    <w:rsid w:val="00091B73"/>
    <w:rsid w:val="00092C3F"/>
    <w:rsid w:val="00092E34"/>
    <w:rsid w:val="0009317E"/>
    <w:rsid w:val="00093AEB"/>
    <w:rsid w:val="00093CBF"/>
    <w:rsid w:val="00094942"/>
    <w:rsid w:val="00094AC6"/>
    <w:rsid w:val="00094AD8"/>
    <w:rsid w:val="00095760"/>
    <w:rsid w:val="000961FB"/>
    <w:rsid w:val="00096AF9"/>
    <w:rsid w:val="00097ECC"/>
    <w:rsid w:val="000A00FE"/>
    <w:rsid w:val="000A037B"/>
    <w:rsid w:val="000A05F3"/>
    <w:rsid w:val="000A1142"/>
    <w:rsid w:val="000A114D"/>
    <w:rsid w:val="000A160E"/>
    <w:rsid w:val="000A1D26"/>
    <w:rsid w:val="000A2178"/>
    <w:rsid w:val="000A2F9A"/>
    <w:rsid w:val="000A328B"/>
    <w:rsid w:val="000A32B9"/>
    <w:rsid w:val="000A3727"/>
    <w:rsid w:val="000A3B34"/>
    <w:rsid w:val="000A3FDF"/>
    <w:rsid w:val="000A5868"/>
    <w:rsid w:val="000A5B8A"/>
    <w:rsid w:val="000A6726"/>
    <w:rsid w:val="000A71D2"/>
    <w:rsid w:val="000A7D7A"/>
    <w:rsid w:val="000A7E42"/>
    <w:rsid w:val="000B0074"/>
    <w:rsid w:val="000B0F66"/>
    <w:rsid w:val="000B149C"/>
    <w:rsid w:val="000B14FC"/>
    <w:rsid w:val="000B1758"/>
    <w:rsid w:val="000B1F13"/>
    <w:rsid w:val="000B2486"/>
    <w:rsid w:val="000B24EE"/>
    <w:rsid w:val="000B270E"/>
    <w:rsid w:val="000B28F3"/>
    <w:rsid w:val="000B29BE"/>
    <w:rsid w:val="000B3691"/>
    <w:rsid w:val="000B38F5"/>
    <w:rsid w:val="000B3AA5"/>
    <w:rsid w:val="000B4048"/>
    <w:rsid w:val="000B461A"/>
    <w:rsid w:val="000B4A10"/>
    <w:rsid w:val="000B4C98"/>
    <w:rsid w:val="000B5208"/>
    <w:rsid w:val="000B561E"/>
    <w:rsid w:val="000B5620"/>
    <w:rsid w:val="000B649E"/>
    <w:rsid w:val="000B6579"/>
    <w:rsid w:val="000B6737"/>
    <w:rsid w:val="000B6BAE"/>
    <w:rsid w:val="000B75AC"/>
    <w:rsid w:val="000C07DA"/>
    <w:rsid w:val="000C0921"/>
    <w:rsid w:val="000C0CE1"/>
    <w:rsid w:val="000C1A7C"/>
    <w:rsid w:val="000C20BE"/>
    <w:rsid w:val="000C28E9"/>
    <w:rsid w:val="000C2C4A"/>
    <w:rsid w:val="000C2EBE"/>
    <w:rsid w:val="000C3E73"/>
    <w:rsid w:val="000C3FEB"/>
    <w:rsid w:val="000C4340"/>
    <w:rsid w:val="000C4420"/>
    <w:rsid w:val="000C4A9E"/>
    <w:rsid w:val="000C4D62"/>
    <w:rsid w:val="000C556D"/>
    <w:rsid w:val="000C65B8"/>
    <w:rsid w:val="000C67D3"/>
    <w:rsid w:val="000C7DC4"/>
    <w:rsid w:val="000D0760"/>
    <w:rsid w:val="000D1117"/>
    <w:rsid w:val="000D13A4"/>
    <w:rsid w:val="000D2EF6"/>
    <w:rsid w:val="000D3070"/>
    <w:rsid w:val="000D3305"/>
    <w:rsid w:val="000D3B8C"/>
    <w:rsid w:val="000D3D5C"/>
    <w:rsid w:val="000D415E"/>
    <w:rsid w:val="000D43CB"/>
    <w:rsid w:val="000D5EAC"/>
    <w:rsid w:val="000D5F03"/>
    <w:rsid w:val="000D5F95"/>
    <w:rsid w:val="000D5FAD"/>
    <w:rsid w:val="000D6221"/>
    <w:rsid w:val="000D6346"/>
    <w:rsid w:val="000D6537"/>
    <w:rsid w:val="000D68D3"/>
    <w:rsid w:val="000D6C97"/>
    <w:rsid w:val="000D6DDE"/>
    <w:rsid w:val="000D6E9E"/>
    <w:rsid w:val="000D6EDF"/>
    <w:rsid w:val="000D6F5C"/>
    <w:rsid w:val="000D757A"/>
    <w:rsid w:val="000D75DD"/>
    <w:rsid w:val="000D771C"/>
    <w:rsid w:val="000D7B39"/>
    <w:rsid w:val="000D7C78"/>
    <w:rsid w:val="000E1727"/>
    <w:rsid w:val="000E22A0"/>
    <w:rsid w:val="000E36A6"/>
    <w:rsid w:val="000E3BA0"/>
    <w:rsid w:val="000E3EFD"/>
    <w:rsid w:val="000E44B6"/>
    <w:rsid w:val="000E4AC5"/>
    <w:rsid w:val="000E55FF"/>
    <w:rsid w:val="000E62AD"/>
    <w:rsid w:val="000E67F3"/>
    <w:rsid w:val="000E7E35"/>
    <w:rsid w:val="000E7F7F"/>
    <w:rsid w:val="000F0408"/>
    <w:rsid w:val="000F0B2D"/>
    <w:rsid w:val="000F0EB4"/>
    <w:rsid w:val="000F10DD"/>
    <w:rsid w:val="000F1241"/>
    <w:rsid w:val="000F146B"/>
    <w:rsid w:val="000F1A7E"/>
    <w:rsid w:val="000F1E48"/>
    <w:rsid w:val="000F1FBD"/>
    <w:rsid w:val="000F2053"/>
    <w:rsid w:val="000F24C3"/>
    <w:rsid w:val="000F26D3"/>
    <w:rsid w:val="000F320B"/>
    <w:rsid w:val="000F3DC3"/>
    <w:rsid w:val="000F42D8"/>
    <w:rsid w:val="000F5299"/>
    <w:rsid w:val="000F55B6"/>
    <w:rsid w:val="000F57A2"/>
    <w:rsid w:val="000F6224"/>
    <w:rsid w:val="000F6351"/>
    <w:rsid w:val="000F64A0"/>
    <w:rsid w:val="000F7196"/>
    <w:rsid w:val="000F774E"/>
    <w:rsid w:val="00100953"/>
    <w:rsid w:val="00100E7C"/>
    <w:rsid w:val="001016E0"/>
    <w:rsid w:val="00101B8F"/>
    <w:rsid w:val="00101BDC"/>
    <w:rsid w:val="00102011"/>
    <w:rsid w:val="0010231A"/>
    <w:rsid w:val="00102544"/>
    <w:rsid w:val="00102F2D"/>
    <w:rsid w:val="001031FA"/>
    <w:rsid w:val="0010373D"/>
    <w:rsid w:val="001038A8"/>
    <w:rsid w:val="00103948"/>
    <w:rsid w:val="001039A3"/>
    <w:rsid w:val="00105C94"/>
    <w:rsid w:val="001061BC"/>
    <w:rsid w:val="001073D7"/>
    <w:rsid w:val="00107EF2"/>
    <w:rsid w:val="0011034D"/>
    <w:rsid w:val="00110DE1"/>
    <w:rsid w:val="00111575"/>
    <w:rsid w:val="00111C26"/>
    <w:rsid w:val="00113818"/>
    <w:rsid w:val="00113ECB"/>
    <w:rsid w:val="001144C4"/>
    <w:rsid w:val="00114532"/>
    <w:rsid w:val="001149D2"/>
    <w:rsid w:val="001151A0"/>
    <w:rsid w:val="0011546E"/>
    <w:rsid w:val="00115ABB"/>
    <w:rsid w:val="0011627D"/>
    <w:rsid w:val="00120894"/>
    <w:rsid w:val="00120E5D"/>
    <w:rsid w:val="0012200D"/>
    <w:rsid w:val="00122290"/>
    <w:rsid w:val="001222BE"/>
    <w:rsid w:val="001230D4"/>
    <w:rsid w:val="00124C5A"/>
    <w:rsid w:val="00124E64"/>
    <w:rsid w:val="00124EDC"/>
    <w:rsid w:val="00124F57"/>
    <w:rsid w:val="0012554A"/>
    <w:rsid w:val="0012599C"/>
    <w:rsid w:val="00125CA5"/>
    <w:rsid w:val="00126F2C"/>
    <w:rsid w:val="001278E4"/>
    <w:rsid w:val="00127F24"/>
    <w:rsid w:val="001317AB"/>
    <w:rsid w:val="00131897"/>
    <w:rsid w:val="00131CAA"/>
    <w:rsid w:val="00131FD8"/>
    <w:rsid w:val="001320F0"/>
    <w:rsid w:val="00132C01"/>
    <w:rsid w:val="00133B0D"/>
    <w:rsid w:val="00133FB4"/>
    <w:rsid w:val="001346F2"/>
    <w:rsid w:val="001348E2"/>
    <w:rsid w:val="00134CE2"/>
    <w:rsid w:val="0013522B"/>
    <w:rsid w:val="0013561B"/>
    <w:rsid w:val="00136B9E"/>
    <w:rsid w:val="001371D2"/>
    <w:rsid w:val="0013759E"/>
    <w:rsid w:val="001377A8"/>
    <w:rsid w:val="001400A7"/>
    <w:rsid w:val="00140912"/>
    <w:rsid w:val="00141433"/>
    <w:rsid w:val="00142440"/>
    <w:rsid w:val="0014277D"/>
    <w:rsid w:val="00142FC2"/>
    <w:rsid w:val="00143490"/>
    <w:rsid w:val="00143FFB"/>
    <w:rsid w:val="001441C2"/>
    <w:rsid w:val="00144268"/>
    <w:rsid w:val="001456D1"/>
    <w:rsid w:val="001469CB"/>
    <w:rsid w:val="0014761F"/>
    <w:rsid w:val="0014773A"/>
    <w:rsid w:val="00147A3F"/>
    <w:rsid w:val="00147EE2"/>
    <w:rsid w:val="00147F0F"/>
    <w:rsid w:val="00150212"/>
    <w:rsid w:val="00150529"/>
    <w:rsid w:val="00150882"/>
    <w:rsid w:val="00150D35"/>
    <w:rsid w:val="001511E5"/>
    <w:rsid w:val="001513C9"/>
    <w:rsid w:val="00151F8D"/>
    <w:rsid w:val="0015224F"/>
    <w:rsid w:val="001526A1"/>
    <w:rsid w:val="00152A42"/>
    <w:rsid w:val="00152B4C"/>
    <w:rsid w:val="00152DFF"/>
    <w:rsid w:val="00153739"/>
    <w:rsid w:val="001537B3"/>
    <w:rsid w:val="001543EC"/>
    <w:rsid w:val="001557D8"/>
    <w:rsid w:val="00155F0D"/>
    <w:rsid w:val="00155FC3"/>
    <w:rsid w:val="0015619D"/>
    <w:rsid w:val="00156228"/>
    <w:rsid w:val="00156681"/>
    <w:rsid w:val="00156E65"/>
    <w:rsid w:val="001575C5"/>
    <w:rsid w:val="001576B9"/>
    <w:rsid w:val="00157D33"/>
    <w:rsid w:val="001602CE"/>
    <w:rsid w:val="001606B0"/>
    <w:rsid w:val="00160AEC"/>
    <w:rsid w:val="001611DB"/>
    <w:rsid w:val="00161557"/>
    <w:rsid w:val="001623A7"/>
    <w:rsid w:val="00162413"/>
    <w:rsid w:val="0016394B"/>
    <w:rsid w:val="00164A19"/>
    <w:rsid w:val="00165514"/>
    <w:rsid w:val="00165645"/>
    <w:rsid w:val="00165F3E"/>
    <w:rsid w:val="001669BD"/>
    <w:rsid w:val="00166A6C"/>
    <w:rsid w:val="00166F15"/>
    <w:rsid w:val="00166F7E"/>
    <w:rsid w:val="00167AD6"/>
    <w:rsid w:val="00170297"/>
    <w:rsid w:val="0017059C"/>
    <w:rsid w:val="00170860"/>
    <w:rsid w:val="00170EC3"/>
    <w:rsid w:val="00170FAE"/>
    <w:rsid w:val="001711EC"/>
    <w:rsid w:val="001713C0"/>
    <w:rsid w:val="001722C9"/>
    <w:rsid w:val="00172645"/>
    <w:rsid w:val="00172838"/>
    <w:rsid w:val="001733C9"/>
    <w:rsid w:val="001749CD"/>
    <w:rsid w:val="00174DA1"/>
    <w:rsid w:val="0017524B"/>
    <w:rsid w:val="00175312"/>
    <w:rsid w:val="00175937"/>
    <w:rsid w:val="0017700E"/>
    <w:rsid w:val="001774F0"/>
    <w:rsid w:val="001778BA"/>
    <w:rsid w:val="001807CF"/>
    <w:rsid w:val="00180CC8"/>
    <w:rsid w:val="00180FBE"/>
    <w:rsid w:val="001813F1"/>
    <w:rsid w:val="00181738"/>
    <w:rsid w:val="00181BC5"/>
    <w:rsid w:val="00181D33"/>
    <w:rsid w:val="001823FF"/>
    <w:rsid w:val="0018299C"/>
    <w:rsid w:val="00182D68"/>
    <w:rsid w:val="00183127"/>
    <w:rsid w:val="001837C0"/>
    <w:rsid w:val="00183AD9"/>
    <w:rsid w:val="00185954"/>
    <w:rsid w:val="001869E8"/>
    <w:rsid w:val="00186B31"/>
    <w:rsid w:val="001879E8"/>
    <w:rsid w:val="00187DB8"/>
    <w:rsid w:val="00190030"/>
    <w:rsid w:val="001904C9"/>
    <w:rsid w:val="0019075C"/>
    <w:rsid w:val="00190B4A"/>
    <w:rsid w:val="00190C41"/>
    <w:rsid w:val="001915A0"/>
    <w:rsid w:val="00191718"/>
    <w:rsid w:val="00191869"/>
    <w:rsid w:val="00191FC5"/>
    <w:rsid w:val="001928F1"/>
    <w:rsid w:val="00194105"/>
    <w:rsid w:val="001943FD"/>
    <w:rsid w:val="001950E9"/>
    <w:rsid w:val="00195A93"/>
    <w:rsid w:val="001960FB"/>
    <w:rsid w:val="00196FD0"/>
    <w:rsid w:val="001972CE"/>
    <w:rsid w:val="00197CB9"/>
    <w:rsid w:val="001A05A2"/>
    <w:rsid w:val="001A0A42"/>
    <w:rsid w:val="001A133C"/>
    <w:rsid w:val="001A1792"/>
    <w:rsid w:val="001A194B"/>
    <w:rsid w:val="001A198C"/>
    <w:rsid w:val="001A1AFD"/>
    <w:rsid w:val="001A1DC2"/>
    <w:rsid w:val="001A1E7C"/>
    <w:rsid w:val="001A26B1"/>
    <w:rsid w:val="001A4C36"/>
    <w:rsid w:val="001A525F"/>
    <w:rsid w:val="001A548B"/>
    <w:rsid w:val="001A5A0D"/>
    <w:rsid w:val="001A5F70"/>
    <w:rsid w:val="001A6706"/>
    <w:rsid w:val="001B12D6"/>
    <w:rsid w:val="001B181C"/>
    <w:rsid w:val="001B228B"/>
    <w:rsid w:val="001B306D"/>
    <w:rsid w:val="001B3137"/>
    <w:rsid w:val="001B385A"/>
    <w:rsid w:val="001B43C5"/>
    <w:rsid w:val="001B4910"/>
    <w:rsid w:val="001B4EF4"/>
    <w:rsid w:val="001B588D"/>
    <w:rsid w:val="001B6114"/>
    <w:rsid w:val="001B6AE3"/>
    <w:rsid w:val="001B7C4E"/>
    <w:rsid w:val="001C04FD"/>
    <w:rsid w:val="001C05F7"/>
    <w:rsid w:val="001C0A2D"/>
    <w:rsid w:val="001C0ABA"/>
    <w:rsid w:val="001C0CDD"/>
    <w:rsid w:val="001C134A"/>
    <w:rsid w:val="001C1E9F"/>
    <w:rsid w:val="001C282E"/>
    <w:rsid w:val="001C2FAD"/>
    <w:rsid w:val="001C3513"/>
    <w:rsid w:val="001C3EF1"/>
    <w:rsid w:val="001C4593"/>
    <w:rsid w:val="001C4610"/>
    <w:rsid w:val="001C4BFB"/>
    <w:rsid w:val="001C5BB0"/>
    <w:rsid w:val="001C61A0"/>
    <w:rsid w:val="001C624E"/>
    <w:rsid w:val="001C7234"/>
    <w:rsid w:val="001C7B34"/>
    <w:rsid w:val="001C7F72"/>
    <w:rsid w:val="001D0287"/>
    <w:rsid w:val="001D0C72"/>
    <w:rsid w:val="001D0DF9"/>
    <w:rsid w:val="001D1CB1"/>
    <w:rsid w:val="001D2FD2"/>
    <w:rsid w:val="001D4607"/>
    <w:rsid w:val="001D4BF6"/>
    <w:rsid w:val="001D4D46"/>
    <w:rsid w:val="001D52C7"/>
    <w:rsid w:val="001D5563"/>
    <w:rsid w:val="001D6159"/>
    <w:rsid w:val="001D6377"/>
    <w:rsid w:val="001D6444"/>
    <w:rsid w:val="001D64F1"/>
    <w:rsid w:val="001D6647"/>
    <w:rsid w:val="001D68DD"/>
    <w:rsid w:val="001D6D0F"/>
    <w:rsid w:val="001D7512"/>
    <w:rsid w:val="001D77EC"/>
    <w:rsid w:val="001D7AEC"/>
    <w:rsid w:val="001D7B6B"/>
    <w:rsid w:val="001D7FDD"/>
    <w:rsid w:val="001E0FFC"/>
    <w:rsid w:val="001E17EB"/>
    <w:rsid w:val="001E29DB"/>
    <w:rsid w:val="001E2AD4"/>
    <w:rsid w:val="001E2B0D"/>
    <w:rsid w:val="001E30B4"/>
    <w:rsid w:val="001E3953"/>
    <w:rsid w:val="001E494B"/>
    <w:rsid w:val="001E499E"/>
    <w:rsid w:val="001E4D1D"/>
    <w:rsid w:val="001E6565"/>
    <w:rsid w:val="001E69AE"/>
    <w:rsid w:val="001F070D"/>
    <w:rsid w:val="001F085C"/>
    <w:rsid w:val="001F1097"/>
    <w:rsid w:val="001F113C"/>
    <w:rsid w:val="001F1F51"/>
    <w:rsid w:val="001F20D9"/>
    <w:rsid w:val="001F2402"/>
    <w:rsid w:val="001F26A0"/>
    <w:rsid w:val="001F27F7"/>
    <w:rsid w:val="001F3814"/>
    <w:rsid w:val="001F3A07"/>
    <w:rsid w:val="001F3D9F"/>
    <w:rsid w:val="001F3DA7"/>
    <w:rsid w:val="001F3DBA"/>
    <w:rsid w:val="001F4360"/>
    <w:rsid w:val="001F60B4"/>
    <w:rsid w:val="001F6526"/>
    <w:rsid w:val="001F705D"/>
    <w:rsid w:val="001F7FB1"/>
    <w:rsid w:val="0020026E"/>
    <w:rsid w:val="002006FD"/>
    <w:rsid w:val="00200914"/>
    <w:rsid w:val="00200E2D"/>
    <w:rsid w:val="0020110E"/>
    <w:rsid w:val="00201433"/>
    <w:rsid w:val="002015DE"/>
    <w:rsid w:val="0020256A"/>
    <w:rsid w:val="00203C6E"/>
    <w:rsid w:val="00204118"/>
    <w:rsid w:val="0020544E"/>
    <w:rsid w:val="00205CF4"/>
    <w:rsid w:val="0020643D"/>
    <w:rsid w:val="00206936"/>
    <w:rsid w:val="00206BD8"/>
    <w:rsid w:val="00206BF0"/>
    <w:rsid w:val="00207068"/>
    <w:rsid w:val="00207375"/>
    <w:rsid w:val="002073EB"/>
    <w:rsid w:val="00210886"/>
    <w:rsid w:val="0021151E"/>
    <w:rsid w:val="00211710"/>
    <w:rsid w:val="00211A73"/>
    <w:rsid w:val="00211BB1"/>
    <w:rsid w:val="002121EA"/>
    <w:rsid w:val="002125A9"/>
    <w:rsid w:val="002129B2"/>
    <w:rsid w:val="00212F52"/>
    <w:rsid w:val="0021313B"/>
    <w:rsid w:val="002138D4"/>
    <w:rsid w:val="00213F74"/>
    <w:rsid w:val="0021474B"/>
    <w:rsid w:val="00214C0E"/>
    <w:rsid w:val="00214E65"/>
    <w:rsid w:val="00214F26"/>
    <w:rsid w:val="0021573E"/>
    <w:rsid w:val="00216048"/>
    <w:rsid w:val="0021638D"/>
    <w:rsid w:val="00216887"/>
    <w:rsid w:val="00217403"/>
    <w:rsid w:val="00217E25"/>
    <w:rsid w:val="00220512"/>
    <w:rsid w:val="002206A5"/>
    <w:rsid w:val="00220DBA"/>
    <w:rsid w:val="00220E36"/>
    <w:rsid w:val="0022115B"/>
    <w:rsid w:val="0022122F"/>
    <w:rsid w:val="00222269"/>
    <w:rsid w:val="002225BC"/>
    <w:rsid w:val="0022320C"/>
    <w:rsid w:val="002238A0"/>
    <w:rsid w:val="00223944"/>
    <w:rsid w:val="00223A6D"/>
    <w:rsid w:val="0022415C"/>
    <w:rsid w:val="002249D8"/>
    <w:rsid w:val="00224BBE"/>
    <w:rsid w:val="00224BC1"/>
    <w:rsid w:val="00225600"/>
    <w:rsid w:val="0022586F"/>
    <w:rsid w:val="00225A4A"/>
    <w:rsid w:val="00225A67"/>
    <w:rsid w:val="002260BF"/>
    <w:rsid w:val="0022708B"/>
    <w:rsid w:val="002275FA"/>
    <w:rsid w:val="00230965"/>
    <w:rsid w:val="002309D2"/>
    <w:rsid w:val="00230BE7"/>
    <w:rsid w:val="002318EF"/>
    <w:rsid w:val="00232477"/>
    <w:rsid w:val="00232772"/>
    <w:rsid w:val="002329C9"/>
    <w:rsid w:val="0023325E"/>
    <w:rsid w:val="002334CD"/>
    <w:rsid w:val="00234028"/>
    <w:rsid w:val="002343E1"/>
    <w:rsid w:val="002349A9"/>
    <w:rsid w:val="00234C93"/>
    <w:rsid w:val="00234EEE"/>
    <w:rsid w:val="00234F3B"/>
    <w:rsid w:val="002356CC"/>
    <w:rsid w:val="00235778"/>
    <w:rsid w:val="00235AF8"/>
    <w:rsid w:val="00235BBE"/>
    <w:rsid w:val="00237BCD"/>
    <w:rsid w:val="002401E2"/>
    <w:rsid w:val="00240333"/>
    <w:rsid w:val="0024038B"/>
    <w:rsid w:val="00241C21"/>
    <w:rsid w:val="00241D6F"/>
    <w:rsid w:val="0024233D"/>
    <w:rsid w:val="002424C6"/>
    <w:rsid w:val="002425B6"/>
    <w:rsid w:val="002427AD"/>
    <w:rsid w:val="00242E72"/>
    <w:rsid w:val="00243D2D"/>
    <w:rsid w:val="00243F7D"/>
    <w:rsid w:val="002440CD"/>
    <w:rsid w:val="0024437C"/>
    <w:rsid w:val="00244447"/>
    <w:rsid w:val="002447E3"/>
    <w:rsid w:val="00244CE7"/>
    <w:rsid w:val="00244DB5"/>
    <w:rsid w:val="00245087"/>
    <w:rsid w:val="002461EE"/>
    <w:rsid w:val="00246B5D"/>
    <w:rsid w:val="00246FD7"/>
    <w:rsid w:val="00250573"/>
    <w:rsid w:val="0025083C"/>
    <w:rsid w:val="002508A8"/>
    <w:rsid w:val="00250F8D"/>
    <w:rsid w:val="002512D7"/>
    <w:rsid w:val="0025148A"/>
    <w:rsid w:val="002516BD"/>
    <w:rsid w:val="00251FFB"/>
    <w:rsid w:val="00252340"/>
    <w:rsid w:val="002527C7"/>
    <w:rsid w:val="00254454"/>
    <w:rsid w:val="00254A98"/>
    <w:rsid w:val="00254E13"/>
    <w:rsid w:val="0025528F"/>
    <w:rsid w:val="002552F1"/>
    <w:rsid w:val="00255453"/>
    <w:rsid w:val="00255570"/>
    <w:rsid w:val="00255A26"/>
    <w:rsid w:val="00255D9A"/>
    <w:rsid w:val="00256599"/>
    <w:rsid w:val="00256EF1"/>
    <w:rsid w:val="002570B7"/>
    <w:rsid w:val="00257695"/>
    <w:rsid w:val="002601BA"/>
    <w:rsid w:val="00260391"/>
    <w:rsid w:val="00260997"/>
    <w:rsid w:val="00260CE7"/>
    <w:rsid w:val="00261261"/>
    <w:rsid w:val="002612B4"/>
    <w:rsid w:val="0026152D"/>
    <w:rsid w:val="002615A1"/>
    <w:rsid w:val="002618C1"/>
    <w:rsid w:val="00261F6C"/>
    <w:rsid w:val="00262725"/>
    <w:rsid w:val="00262A19"/>
    <w:rsid w:val="002644C4"/>
    <w:rsid w:val="002644CF"/>
    <w:rsid w:val="002650E6"/>
    <w:rsid w:val="0026564B"/>
    <w:rsid w:val="00265797"/>
    <w:rsid w:val="002658AA"/>
    <w:rsid w:val="00265A68"/>
    <w:rsid w:val="002665E6"/>
    <w:rsid w:val="002669BF"/>
    <w:rsid w:val="00266B2D"/>
    <w:rsid w:val="00267354"/>
    <w:rsid w:val="00267BA9"/>
    <w:rsid w:val="00271EA9"/>
    <w:rsid w:val="0027269D"/>
    <w:rsid w:val="00272756"/>
    <w:rsid w:val="00272BE4"/>
    <w:rsid w:val="00272D4C"/>
    <w:rsid w:val="00274433"/>
    <w:rsid w:val="002744F5"/>
    <w:rsid w:val="00274C12"/>
    <w:rsid w:val="00276232"/>
    <w:rsid w:val="00276553"/>
    <w:rsid w:val="00276B9E"/>
    <w:rsid w:val="0027718E"/>
    <w:rsid w:val="00280537"/>
    <w:rsid w:val="002807CC"/>
    <w:rsid w:val="00281301"/>
    <w:rsid w:val="00281328"/>
    <w:rsid w:val="00281CC7"/>
    <w:rsid w:val="00281D7B"/>
    <w:rsid w:val="00281FB2"/>
    <w:rsid w:val="002820FA"/>
    <w:rsid w:val="00282B58"/>
    <w:rsid w:val="00282C02"/>
    <w:rsid w:val="00282D07"/>
    <w:rsid w:val="00283922"/>
    <w:rsid w:val="00284313"/>
    <w:rsid w:val="00284ACE"/>
    <w:rsid w:val="00285164"/>
    <w:rsid w:val="00285640"/>
    <w:rsid w:val="00285D91"/>
    <w:rsid w:val="00286D31"/>
    <w:rsid w:val="00287CA8"/>
    <w:rsid w:val="0029086C"/>
    <w:rsid w:val="00290BAB"/>
    <w:rsid w:val="00290FCB"/>
    <w:rsid w:val="0029245B"/>
    <w:rsid w:val="002933F5"/>
    <w:rsid w:val="0029382E"/>
    <w:rsid w:val="00293E15"/>
    <w:rsid w:val="002943A1"/>
    <w:rsid w:val="002953E9"/>
    <w:rsid w:val="0029633F"/>
    <w:rsid w:val="0029658D"/>
    <w:rsid w:val="00296908"/>
    <w:rsid w:val="00296A76"/>
    <w:rsid w:val="00297C1D"/>
    <w:rsid w:val="002A0FC4"/>
    <w:rsid w:val="002A134B"/>
    <w:rsid w:val="002A168C"/>
    <w:rsid w:val="002A1A3D"/>
    <w:rsid w:val="002A1C65"/>
    <w:rsid w:val="002A20C0"/>
    <w:rsid w:val="002A285A"/>
    <w:rsid w:val="002A2F89"/>
    <w:rsid w:val="002A30D6"/>
    <w:rsid w:val="002A3D08"/>
    <w:rsid w:val="002A3D6D"/>
    <w:rsid w:val="002A4087"/>
    <w:rsid w:val="002A412A"/>
    <w:rsid w:val="002A4271"/>
    <w:rsid w:val="002A463B"/>
    <w:rsid w:val="002A4915"/>
    <w:rsid w:val="002A5335"/>
    <w:rsid w:val="002A54BD"/>
    <w:rsid w:val="002A5C80"/>
    <w:rsid w:val="002A5DA1"/>
    <w:rsid w:val="002A6DD4"/>
    <w:rsid w:val="002A6DE9"/>
    <w:rsid w:val="002A73F1"/>
    <w:rsid w:val="002B00BA"/>
    <w:rsid w:val="002B032E"/>
    <w:rsid w:val="002B0E96"/>
    <w:rsid w:val="002B1101"/>
    <w:rsid w:val="002B12C5"/>
    <w:rsid w:val="002B1DF8"/>
    <w:rsid w:val="002B4C50"/>
    <w:rsid w:val="002B4E77"/>
    <w:rsid w:val="002B53FD"/>
    <w:rsid w:val="002B5538"/>
    <w:rsid w:val="002B5D08"/>
    <w:rsid w:val="002B61EE"/>
    <w:rsid w:val="002B641B"/>
    <w:rsid w:val="002B6593"/>
    <w:rsid w:val="002B6BDD"/>
    <w:rsid w:val="002B7495"/>
    <w:rsid w:val="002B75BC"/>
    <w:rsid w:val="002B7C84"/>
    <w:rsid w:val="002C02A2"/>
    <w:rsid w:val="002C084B"/>
    <w:rsid w:val="002C1173"/>
    <w:rsid w:val="002C12DB"/>
    <w:rsid w:val="002C1706"/>
    <w:rsid w:val="002C1B3A"/>
    <w:rsid w:val="002C1C02"/>
    <w:rsid w:val="002C2361"/>
    <w:rsid w:val="002C2526"/>
    <w:rsid w:val="002C2893"/>
    <w:rsid w:val="002C2F1E"/>
    <w:rsid w:val="002C3781"/>
    <w:rsid w:val="002C4F6F"/>
    <w:rsid w:val="002C50C1"/>
    <w:rsid w:val="002C53CF"/>
    <w:rsid w:val="002C53E3"/>
    <w:rsid w:val="002C602C"/>
    <w:rsid w:val="002C6A17"/>
    <w:rsid w:val="002C743F"/>
    <w:rsid w:val="002C79BF"/>
    <w:rsid w:val="002C7F81"/>
    <w:rsid w:val="002D046E"/>
    <w:rsid w:val="002D050D"/>
    <w:rsid w:val="002D0613"/>
    <w:rsid w:val="002D0656"/>
    <w:rsid w:val="002D06E6"/>
    <w:rsid w:val="002D0723"/>
    <w:rsid w:val="002D0874"/>
    <w:rsid w:val="002D2F7C"/>
    <w:rsid w:val="002D3168"/>
    <w:rsid w:val="002D3C49"/>
    <w:rsid w:val="002D48B5"/>
    <w:rsid w:val="002D4BAE"/>
    <w:rsid w:val="002D4D2B"/>
    <w:rsid w:val="002D502E"/>
    <w:rsid w:val="002D5C3B"/>
    <w:rsid w:val="002D5F4C"/>
    <w:rsid w:val="002D6316"/>
    <w:rsid w:val="002D68E4"/>
    <w:rsid w:val="002D693A"/>
    <w:rsid w:val="002D7732"/>
    <w:rsid w:val="002D7F86"/>
    <w:rsid w:val="002E1170"/>
    <w:rsid w:val="002E1D2D"/>
    <w:rsid w:val="002E201E"/>
    <w:rsid w:val="002E2039"/>
    <w:rsid w:val="002E20DF"/>
    <w:rsid w:val="002E25BD"/>
    <w:rsid w:val="002E36E6"/>
    <w:rsid w:val="002E38C5"/>
    <w:rsid w:val="002E3BFE"/>
    <w:rsid w:val="002E3E70"/>
    <w:rsid w:val="002E4B8D"/>
    <w:rsid w:val="002E4F28"/>
    <w:rsid w:val="002E6514"/>
    <w:rsid w:val="002E6BCE"/>
    <w:rsid w:val="002E6C86"/>
    <w:rsid w:val="002E7105"/>
    <w:rsid w:val="002E74A8"/>
    <w:rsid w:val="002E7A12"/>
    <w:rsid w:val="002F0691"/>
    <w:rsid w:val="002F0A40"/>
    <w:rsid w:val="002F0FE4"/>
    <w:rsid w:val="002F192B"/>
    <w:rsid w:val="002F2146"/>
    <w:rsid w:val="002F2404"/>
    <w:rsid w:val="002F2B5F"/>
    <w:rsid w:val="002F36C4"/>
    <w:rsid w:val="002F3858"/>
    <w:rsid w:val="002F3CF4"/>
    <w:rsid w:val="002F51A6"/>
    <w:rsid w:val="002F5D45"/>
    <w:rsid w:val="002F5E97"/>
    <w:rsid w:val="002F5F79"/>
    <w:rsid w:val="002F605A"/>
    <w:rsid w:val="002F635E"/>
    <w:rsid w:val="002F75DA"/>
    <w:rsid w:val="002F772F"/>
    <w:rsid w:val="002F79DF"/>
    <w:rsid w:val="002F7B78"/>
    <w:rsid w:val="002F7DC7"/>
    <w:rsid w:val="00300150"/>
    <w:rsid w:val="00300449"/>
    <w:rsid w:val="00300C5C"/>
    <w:rsid w:val="0030188E"/>
    <w:rsid w:val="00301A5F"/>
    <w:rsid w:val="00301F3F"/>
    <w:rsid w:val="003023A1"/>
    <w:rsid w:val="003045C7"/>
    <w:rsid w:val="0030482E"/>
    <w:rsid w:val="00304C2D"/>
    <w:rsid w:val="00304D6A"/>
    <w:rsid w:val="00305A8A"/>
    <w:rsid w:val="00305C5E"/>
    <w:rsid w:val="00305D0B"/>
    <w:rsid w:val="00305F5F"/>
    <w:rsid w:val="00306672"/>
    <w:rsid w:val="003077C6"/>
    <w:rsid w:val="003102CD"/>
    <w:rsid w:val="003109A7"/>
    <w:rsid w:val="00310AF9"/>
    <w:rsid w:val="00310FAE"/>
    <w:rsid w:val="003110D0"/>
    <w:rsid w:val="00311506"/>
    <w:rsid w:val="00311A58"/>
    <w:rsid w:val="00311EBB"/>
    <w:rsid w:val="00312089"/>
    <w:rsid w:val="003129F1"/>
    <w:rsid w:val="00313181"/>
    <w:rsid w:val="00313E89"/>
    <w:rsid w:val="00313EF2"/>
    <w:rsid w:val="00315273"/>
    <w:rsid w:val="00315F6A"/>
    <w:rsid w:val="003163FB"/>
    <w:rsid w:val="00317342"/>
    <w:rsid w:val="00317603"/>
    <w:rsid w:val="00320DA4"/>
    <w:rsid w:val="003217EF"/>
    <w:rsid w:val="00321AC2"/>
    <w:rsid w:val="00321D86"/>
    <w:rsid w:val="00321FFA"/>
    <w:rsid w:val="00322898"/>
    <w:rsid w:val="00323446"/>
    <w:rsid w:val="00324E68"/>
    <w:rsid w:val="00324ECE"/>
    <w:rsid w:val="00324F99"/>
    <w:rsid w:val="00325E51"/>
    <w:rsid w:val="00326A1E"/>
    <w:rsid w:val="00326FFA"/>
    <w:rsid w:val="003278E9"/>
    <w:rsid w:val="00327FB2"/>
    <w:rsid w:val="00331F39"/>
    <w:rsid w:val="00332292"/>
    <w:rsid w:val="00332862"/>
    <w:rsid w:val="00332B9B"/>
    <w:rsid w:val="00332CFF"/>
    <w:rsid w:val="0033373C"/>
    <w:rsid w:val="003339A8"/>
    <w:rsid w:val="00333F01"/>
    <w:rsid w:val="00334AC8"/>
    <w:rsid w:val="00334C6B"/>
    <w:rsid w:val="00334EBC"/>
    <w:rsid w:val="0033519B"/>
    <w:rsid w:val="00335211"/>
    <w:rsid w:val="00335877"/>
    <w:rsid w:val="00335AC6"/>
    <w:rsid w:val="00335B99"/>
    <w:rsid w:val="00335DA7"/>
    <w:rsid w:val="003365F3"/>
    <w:rsid w:val="003378F9"/>
    <w:rsid w:val="00340507"/>
    <w:rsid w:val="0034070C"/>
    <w:rsid w:val="0034113B"/>
    <w:rsid w:val="00341394"/>
    <w:rsid w:val="003415BA"/>
    <w:rsid w:val="00341952"/>
    <w:rsid w:val="00341B8C"/>
    <w:rsid w:val="00342CBC"/>
    <w:rsid w:val="00342ED0"/>
    <w:rsid w:val="00342F43"/>
    <w:rsid w:val="0034396E"/>
    <w:rsid w:val="0034471A"/>
    <w:rsid w:val="00345D93"/>
    <w:rsid w:val="00345E09"/>
    <w:rsid w:val="00346738"/>
    <w:rsid w:val="00346745"/>
    <w:rsid w:val="0034782B"/>
    <w:rsid w:val="00347E2C"/>
    <w:rsid w:val="00350811"/>
    <w:rsid w:val="003511A1"/>
    <w:rsid w:val="0035332A"/>
    <w:rsid w:val="003545DD"/>
    <w:rsid w:val="003550C2"/>
    <w:rsid w:val="003553B7"/>
    <w:rsid w:val="003556FE"/>
    <w:rsid w:val="00355DBF"/>
    <w:rsid w:val="00355E64"/>
    <w:rsid w:val="00356391"/>
    <w:rsid w:val="0035670E"/>
    <w:rsid w:val="0035706F"/>
    <w:rsid w:val="00357486"/>
    <w:rsid w:val="00357692"/>
    <w:rsid w:val="00357B2B"/>
    <w:rsid w:val="00360252"/>
    <w:rsid w:val="003608B9"/>
    <w:rsid w:val="00361A3A"/>
    <w:rsid w:val="00362BFF"/>
    <w:rsid w:val="00362CFC"/>
    <w:rsid w:val="00363D9C"/>
    <w:rsid w:val="00364F88"/>
    <w:rsid w:val="003650BA"/>
    <w:rsid w:val="0036525C"/>
    <w:rsid w:val="00365958"/>
    <w:rsid w:val="00366191"/>
    <w:rsid w:val="003661F3"/>
    <w:rsid w:val="003665BB"/>
    <w:rsid w:val="00366C31"/>
    <w:rsid w:val="003672BE"/>
    <w:rsid w:val="00367622"/>
    <w:rsid w:val="00367CB2"/>
    <w:rsid w:val="00370351"/>
    <w:rsid w:val="00370870"/>
    <w:rsid w:val="00370922"/>
    <w:rsid w:val="00370B24"/>
    <w:rsid w:val="00370B77"/>
    <w:rsid w:val="00370E5A"/>
    <w:rsid w:val="00370FF8"/>
    <w:rsid w:val="00371040"/>
    <w:rsid w:val="003713C8"/>
    <w:rsid w:val="0037221B"/>
    <w:rsid w:val="003733F8"/>
    <w:rsid w:val="0037389E"/>
    <w:rsid w:val="003738C6"/>
    <w:rsid w:val="0037441C"/>
    <w:rsid w:val="00374917"/>
    <w:rsid w:val="00374932"/>
    <w:rsid w:val="00374A95"/>
    <w:rsid w:val="00374AE3"/>
    <w:rsid w:val="00375597"/>
    <w:rsid w:val="00375D51"/>
    <w:rsid w:val="00376628"/>
    <w:rsid w:val="003771B3"/>
    <w:rsid w:val="003773FD"/>
    <w:rsid w:val="00377A5C"/>
    <w:rsid w:val="00380287"/>
    <w:rsid w:val="0038039D"/>
    <w:rsid w:val="00380694"/>
    <w:rsid w:val="00380BC1"/>
    <w:rsid w:val="003816CE"/>
    <w:rsid w:val="00381C52"/>
    <w:rsid w:val="00381FE1"/>
    <w:rsid w:val="00383463"/>
    <w:rsid w:val="0038349E"/>
    <w:rsid w:val="003841D7"/>
    <w:rsid w:val="003848A8"/>
    <w:rsid w:val="00384E6D"/>
    <w:rsid w:val="003856E3"/>
    <w:rsid w:val="00385BDC"/>
    <w:rsid w:val="0038610E"/>
    <w:rsid w:val="0038669B"/>
    <w:rsid w:val="0038689E"/>
    <w:rsid w:val="00386E7A"/>
    <w:rsid w:val="003870F3"/>
    <w:rsid w:val="00387930"/>
    <w:rsid w:val="00387C7B"/>
    <w:rsid w:val="00387E32"/>
    <w:rsid w:val="0039059E"/>
    <w:rsid w:val="003905CB"/>
    <w:rsid w:val="003906C4"/>
    <w:rsid w:val="0039077A"/>
    <w:rsid w:val="003914C9"/>
    <w:rsid w:val="00391D2C"/>
    <w:rsid w:val="00392184"/>
    <w:rsid w:val="003923F0"/>
    <w:rsid w:val="00392A97"/>
    <w:rsid w:val="00392F54"/>
    <w:rsid w:val="0039377E"/>
    <w:rsid w:val="0039389D"/>
    <w:rsid w:val="00394BED"/>
    <w:rsid w:val="00394C7D"/>
    <w:rsid w:val="003952B6"/>
    <w:rsid w:val="003957B7"/>
    <w:rsid w:val="00395E0C"/>
    <w:rsid w:val="00396736"/>
    <w:rsid w:val="00397A30"/>
    <w:rsid w:val="00397FF1"/>
    <w:rsid w:val="003A0259"/>
    <w:rsid w:val="003A033C"/>
    <w:rsid w:val="003A09B6"/>
    <w:rsid w:val="003A1A36"/>
    <w:rsid w:val="003A2540"/>
    <w:rsid w:val="003A2FA4"/>
    <w:rsid w:val="003A3530"/>
    <w:rsid w:val="003A3AA8"/>
    <w:rsid w:val="003A40CC"/>
    <w:rsid w:val="003A4733"/>
    <w:rsid w:val="003A50CB"/>
    <w:rsid w:val="003A670A"/>
    <w:rsid w:val="003A6DD2"/>
    <w:rsid w:val="003A712F"/>
    <w:rsid w:val="003A72C8"/>
    <w:rsid w:val="003A7453"/>
    <w:rsid w:val="003A7D11"/>
    <w:rsid w:val="003B1652"/>
    <w:rsid w:val="003B23D4"/>
    <w:rsid w:val="003B2751"/>
    <w:rsid w:val="003B286D"/>
    <w:rsid w:val="003B28D6"/>
    <w:rsid w:val="003B2D3D"/>
    <w:rsid w:val="003B3159"/>
    <w:rsid w:val="003B333E"/>
    <w:rsid w:val="003B336F"/>
    <w:rsid w:val="003B36FB"/>
    <w:rsid w:val="003B390E"/>
    <w:rsid w:val="003B3BCC"/>
    <w:rsid w:val="003B4565"/>
    <w:rsid w:val="003B462C"/>
    <w:rsid w:val="003B5D42"/>
    <w:rsid w:val="003B61F3"/>
    <w:rsid w:val="003B6602"/>
    <w:rsid w:val="003B69F1"/>
    <w:rsid w:val="003B6A05"/>
    <w:rsid w:val="003B6BC6"/>
    <w:rsid w:val="003B702D"/>
    <w:rsid w:val="003B7C5F"/>
    <w:rsid w:val="003B7FD9"/>
    <w:rsid w:val="003C14BE"/>
    <w:rsid w:val="003C16CF"/>
    <w:rsid w:val="003C1BF1"/>
    <w:rsid w:val="003C1FFA"/>
    <w:rsid w:val="003C28DB"/>
    <w:rsid w:val="003C2AC5"/>
    <w:rsid w:val="003C2C0E"/>
    <w:rsid w:val="003C2F59"/>
    <w:rsid w:val="003C4284"/>
    <w:rsid w:val="003C4C7E"/>
    <w:rsid w:val="003C5118"/>
    <w:rsid w:val="003C5A19"/>
    <w:rsid w:val="003C5B4D"/>
    <w:rsid w:val="003C7711"/>
    <w:rsid w:val="003C7E3A"/>
    <w:rsid w:val="003D14CA"/>
    <w:rsid w:val="003D1AB8"/>
    <w:rsid w:val="003D1BC3"/>
    <w:rsid w:val="003D1D1C"/>
    <w:rsid w:val="003D244B"/>
    <w:rsid w:val="003D2701"/>
    <w:rsid w:val="003D281E"/>
    <w:rsid w:val="003D31E9"/>
    <w:rsid w:val="003D3768"/>
    <w:rsid w:val="003D3CEF"/>
    <w:rsid w:val="003D4180"/>
    <w:rsid w:val="003D4C0A"/>
    <w:rsid w:val="003D5149"/>
    <w:rsid w:val="003D53DB"/>
    <w:rsid w:val="003D53F6"/>
    <w:rsid w:val="003D580F"/>
    <w:rsid w:val="003D5B2B"/>
    <w:rsid w:val="003D63F4"/>
    <w:rsid w:val="003D649A"/>
    <w:rsid w:val="003D6DBA"/>
    <w:rsid w:val="003D7440"/>
    <w:rsid w:val="003D7916"/>
    <w:rsid w:val="003E057C"/>
    <w:rsid w:val="003E0F38"/>
    <w:rsid w:val="003E102E"/>
    <w:rsid w:val="003E18F9"/>
    <w:rsid w:val="003E1F4F"/>
    <w:rsid w:val="003E22BD"/>
    <w:rsid w:val="003E24D8"/>
    <w:rsid w:val="003E359F"/>
    <w:rsid w:val="003E3AA8"/>
    <w:rsid w:val="003E3C91"/>
    <w:rsid w:val="003E4283"/>
    <w:rsid w:val="003E479F"/>
    <w:rsid w:val="003E49C1"/>
    <w:rsid w:val="003E51EA"/>
    <w:rsid w:val="003E5431"/>
    <w:rsid w:val="003E611D"/>
    <w:rsid w:val="003E612D"/>
    <w:rsid w:val="003E67F0"/>
    <w:rsid w:val="003F0575"/>
    <w:rsid w:val="003F0D1E"/>
    <w:rsid w:val="003F13E0"/>
    <w:rsid w:val="003F14F2"/>
    <w:rsid w:val="003F1C01"/>
    <w:rsid w:val="003F2246"/>
    <w:rsid w:val="003F2555"/>
    <w:rsid w:val="003F2838"/>
    <w:rsid w:val="003F2976"/>
    <w:rsid w:val="003F32E7"/>
    <w:rsid w:val="003F341C"/>
    <w:rsid w:val="003F34C1"/>
    <w:rsid w:val="003F4039"/>
    <w:rsid w:val="003F42EF"/>
    <w:rsid w:val="003F4B22"/>
    <w:rsid w:val="003F536F"/>
    <w:rsid w:val="003F5CE2"/>
    <w:rsid w:val="003F737B"/>
    <w:rsid w:val="003F7B90"/>
    <w:rsid w:val="003F7CDC"/>
    <w:rsid w:val="00401130"/>
    <w:rsid w:val="004012DE"/>
    <w:rsid w:val="0040149C"/>
    <w:rsid w:val="00401972"/>
    <w:rsid w:val="004022EE"/>
    <w:rsid w:val="00402B5E"/>
    <w:rsid w:val="00403B97"/>
    <w:rsid w:val="00403D37"/>
    <w:rsid w:val="004042CF"/>
    <w:rsid w:val="00404AC0"/>
    <w:rsid w:val="00404BFE"/>
    <w:rsid w:val="00406275"/>
    <w:rsid w:val="00406636"/>
    <w:rsid w:val="00407290"/>
    <w:rsid w:val="00407670"/>
    <w:rsid w:val="00407E63"/>
    <w:rsid w:val="00407F34"/>
    <w:rsid w:val="00410C83"/>
    <w:rsid w:val="00410F73"/>
    <w:rsid w:val="0041115D"/>
    <w:rsid w:val="0041143E"/>
    <w:rsid w:val="004118B4"/>
    <w:rsid w:val="00411D73"/>
    <w:rsid w:val="004121B1"/>
    <w:rsid w:val="0041312B"/>
    <w:rsid w:val="0041455E"/>
    <w:rsid w:val="00415044"/>
    <w:rsid w:val="004152D5"/>
    <w:rsid w:val="004155D5"/>
    <w:rsid w:val="00415DEC"/>
    <w:rsid w:val="0041624F"/>
    <w:rsid w:val="0041693F"/>
    <w:rsid w:val="00416A92"/>
    <w:rsid w:val="00416D21"/>
    <w:rsid w:val="00417362"/>
    <w:rsid w:val="00417A27"/>
    <w:rsid w:val="004205C3"/>
    <w:rsid w:val="00420940"/>
    <w:rsid w:val="004213BE"/>
    <w:rsid w:val="00421C22"/>
    <w:rsid w:val="00421E1F"/>
    <w:rsid w:val="004223C9"/>
    <w:rsid w:val="004224A4"/>
    <w:rsid w:val="00422A16"/>
    <w:rsid w:val="00422B3D"/>
    <w:rsid w:val="0042340C"/>
    <w:rsid w:val="00423A11"/>
    <w:rsid w:val="00423D35"/>
    <w:rsid w:val="00423ECF"/>
    <w:rsid w:val="00423F06"/>
    <w:rsid w:val="00424933"/>
    <w:rsid w:val="00424C56"/>
    <w:rsid w:val="00424CEE"/>
    <w:rsid w:val="00424DC3"/>
    <w:rsid w:val="00425DFC"/>
    <w:rsid w:val="004263D0"/>
    <w:rsid w:val="004265C3"/>
    <w:rsid w:val="004266E9"/>
    <w:rsid w:val="00427563"/>
    <w:rsid w:val="00427728"/>
    <w:rsid w:val="00427CE9"/>
    <w:rsid w:val="00430DCD"/>
    <w:rsid w:val="00430E95"/>
    <w:rsid w:val="00430EBC"/>
    <w:rsid w:val="004316B6"/>
    <w:rsid w:val="004327FF"/>
    <w:rsid w:val="00432C11"/>
    <w:rsid w:val="00432D81"/>
    <w:rsid w:val="004341A6"/>
    <w:rsid w:val="004342B2"/>
    <w:rsid w:val="00434D5F"/>
    <w:rsid w:val="00435793"/>
    <w:rsid w:val="00436147"/>
    <w:rsid w:val="00436681"/>
    <w:rsid w:val="00436F61"/>
    <w:rsid w:val="004371B4"/>
    <w:rsid w:val="00437471"/>
    <w:rsid w:val="004377A3"/>
    <w:rsid w:val="00437A91"/>
    <w:rsid w:val="0044012C"/>
    <w:rsid w:val="00440905"/>
    <w:rsid w:val="00440D67"/>
    <w:rsid w:val="0044112F"/>
    <w:rsid w:val="00441541"/>
    <w:rsid w:val="00441858"/>
    <w:rsid w:val="00441A53"/>
    <w:rsid w:val="00444117"/>
    <w:rsid w:val="0044451B"/>
    <w:rsid w:val="00444654"/>
    <w:rsid w:val="00445A58"/>
    <w:rsid w:val="00445C86"/>
    <w:rsid w:val="00446133"/>
    <w:rsid w:val="00446A35"/>
    <w:rsid w:val="00446E7B"/>
    <w:rsid w:val="00446F7D"/>
    <w:rsid w:val="004473EE"/>
    <w:rsid w:val="0044778D"/>
    <w:rsid w:val="00447ADF"/>
    <w:rsid w:val="00447B36"/>
    <w:rsid w:val="00450063"/>
    <w:rsid w:val="00450193"/>
    <w:rsid w:val="004505FD"/>
    <w:rsid w:val="004507A9"/>
    <w:rsid w:val="00450CEC"/>
    <w:rsid w:val="00451B5E"/>
    <w:rsid w:val="00452745"/>
    <w:rsid w:val="00452991"/>
    <w:rsid w:val="00452E93"/>
    <w:rsid w:val="00453B1E"/>
    <w:rsid w:val="00453C54"/>
    <w:rsid w:val="00454772"/>
    <w:rsid w:val="0045647E"/>
    <w:rsid w:val="00456887"/>
    <w:rsid w:val="00456C96"/>
    <w:rsid w:val="00456F80"/>
    <w:rsid w:val="00457052"/>
    <w:rsid w:val="00460109"/>
    <w:rsid w:val="00460779"/>
    <w:rsid w:val="00461540"/>
    <w:rsid w:val="00461EC6"/>
    <w:rsid w:val="00462539"/>
    <w:rsid w:val="00462C29"/>
    <w:rsid w:val="00463A0D"/>
    <w:rsid w:val="00464AD0"/>
    <w:rsid w:val="004652EA"/>
    <w:rsid w:val="004655BF"/>
    <w:rsid w:val="00465864"/>
    <w:rsid w:val="004658CD"/>
    <w:rsid w:val="00465B42"/>
    <w:rsid w:val="00465D97"/>
    <w:rsid w:val="004665B0"/>
    <w:rsid w:val="00466D67"/>
    <w:rsid w:val="004703F6"/>
    <w:rsid w:val="00470553"/>
    <w:rsid w:val="00470B3C"/>
    <w:rsid w:val="00471776"/>
    <w:rsid w:val="0047193E"/>
    <w:rsid w:val="00471A6D"/>
    <w:rsid w:val="00471D5B"/>
    <w:rsid w:val="004722B0"/>
    <w:rsid w:val="004728A0"/>
    <w:rsid w:val="0047309E"/>
    <w:rsid w:val="00473377"/>
    <w:rsid w:val="004736C8"/>
    <w:rsid w:val="004745A3"/>
    <w:rsid w:val="0047496B"/>
    <w:rsid w:val="00475ABB"/>
    <w:rsid w:val="00477CD5"/>
    <w:rsid w:val="00480422"/>
    <w:rsid w:val="00480E26"/>
    <w:rsid w:val="00481826"/>
    <w:rsid w:val="00481EF6"/>
    <w:rsid w:val="00482C64"/>
    <w:rsid w:val="00483ABE"/>
    <w:rsid w:val="00485999"/>
    <w:rsid w:val="0048611A"/>
    <w:rsid w:val="004863B2"/>
    <w:rsid w:val="00486D44"/>
    <w:rsid w:val="004874BA"/>
    <w:rsid w:val="0049040E"/>
    <w:rsid w:val="00490F06"/>
    <w:rsid w:val="0049115F"/>
    <w:rsid w:val="004911B4"/>
    <w:rsid w:val="00491207"/>
    <w:rsid w:val="00491661"/>
    <w:rsid w:val="00493D57"/>
    <w:rsid w:val="004940A9"/>
    <w:rsid w:val="004947EC"/>
    <w:rsid w:val="00495041"/>
    <w:rsid w:val="00495521"/>
    <w:rsid w:val="00495A37"/>
    <w:rsid w:val="00495F67"/>
    <w:rsid w:val="00496341"/>
    <w:rsid w:val="00496AC3"/>
    <w:rsid w:val="004973C8"/>
    <w:rsid w:val="00497E51"/>
    <w:rsid w:val="004A011B"/>
    <w:rsid w:val="004A08C2"/>
    <w:rsid w:val="004A0BFF"/>
    <w:rsid w:val="004A0C79"/>
    <w:rsid w:val="004A10D4"/>
    <w:rsid w:val="004A1D20"/>
    <w:rsid w:val="004A243C"/>
    <w:rsid w:val="004A31B8"/>
    <w:rsid w:val="004A3402"/>
    <w:rsid w:val="004A36F5"/>
    <w:rsid w:val="004A6E73"/>
    <w:rsid w:val="004A7547"/>
    <w:rsid w:val="004A7665"/>
    <w:rsid w:val="004A78D8"/>
    <w:rsid w:val="004A7CAD"/>
    <w:rsid w:val="004B0288"/>
    <w:rsid w:val="004B03A2"/>
    <w:rsid w:val="004B0D77"/>
    <w:rsid w:val="004B10AD"/>
    <w:rsid w:val="004B129D"/>
    <w:rsid w:val="004B14B4"/>
    <w:rsid w:val="004B18A9"/>
    <w:rsid w:val="004B21EB"/>
    <w:rsid w:val="004B2EF7"/>
    <w:rsid w:val="004B30C4"/>
    <w:rsid w:val="004B3334"/>
    <w:rsid w:val="004B3467"/>
    <w:rsid w:val="004B41F0"/>
    <w:rsid w:val="004B4D7F"/>
    <w:rsid w:val="004B5104"/>
    <w:rsid w:val="004B5BA4"/>
    <w:rsid w:val="004B6802"/>
    <w:rsid w:val="004B6AA2"/>
    <w:rsid w:val="004B6CF5"/>
    <w:rsid w:val="004B7D96"/>
    <w:rsid w:val="004C09F6"/>
    <w:rsid w:val="004C0E72"/>
    <w:rsid w:val="004C1328"/>
    <w:rsid w:val="004C1677"/>
    <w:rsid w:val="004C2C05"/>
    <w:rsid w:val="004C3054"/>
    <w:rsid w:val="004C481A"/>
    <w:rsid w:val="004C4F0F"/>
    <w:rsid w:val="004C526F"/>
    <w:rsid w:val="004C5495"/>
    <w:rsid w:val="004C5A3C"/>
    <w:rsid w:val="004C5ADC"/>
    <w:rsid w:val="004C5C60"/>
    <w:rsid w:val="004C5DB8"/>
    <w:rsid w:val="004C635D"/>
    <w:rsid w:val="004C6427"/>
    <w:rsid w:val="004C7B0B"/>
    <w:rsid w:val="004C7FF1"/>
    <w:rsid w:val="004D048A"/>
    <w:rsid w:val="004D142E"/>
    <w:rsid w:val="004D1AC5"/>
    <w:rsid w:val="004D21F7"/>
    <w:rsid w:val="004D2219"/>
    <w:rsid w:val="004D2804"/>
    <w:rsid w:val="004D3B82"/>
    <w:rsid w:val="004D3D83"/>
    <w:rsid w:val="004D4D43"/>
    <w:rsid w:val="004D4D7D"/>
    <w:rsid w:val="004D4FDB"/>
    <w:rsid w:val="004D5300"/>
    <w:rsid w:val="004D55DA"/>
    <w:rsid w:val="004D5F9E"/>
    <w:rsid w:val="004D63FC"/>
    <w:rsid w:val="004D6F46"/>
    <w:rsid w:val="004D7456"/>
    <w:rsid w:val="004D7496"/>
    <w:rsid w:val="004D78E7"/>
    <w:rsid w:val="004E089C"/>
    <w:rsid w:val="004E10F7"/>
    <w:rsid w:val="004E13D0"/>
    <w:rsid w:val="004E1984"/>
    <w:rsid w:val="004E418F"/>
    <w:rsid w:val="004E41FB"/>
    <w:rsid w:val="004E4320"/>
    <w:rsid w:val="004E4F87"/>
    <w:rsid w:val="004E717D"/>
    <w:rsid w:val="004E7259"/>
    <w:rsid w:val="004E7684"/>
    <w:rsid w:val="004E7DE6"/>
    <w:rsid w:val="004F015B"/>
    <w:rsid w:val="004F05A9"/>
    <w:rsid w:val="004F0CB4"/>
    <w:rsid w:val="004F0DF4"/>
    <w:rsid w:val="004F1024"/>
    <w:rsid w:val="004F14CD"/>
    <w:rsid w:val="004F1603"/>
    <w:rsid w:val="004F1D62"/>
    <w:rsid w:val="004F2FE7"/>
    <w:rsid w:val="004F3013"/>
    <w:rsid w:val="004F366F"/>
    <w:rsid w:val="004F5943"/>
    <w:rsid w:val="004F5D90"/>
    <w:rsid w:val="004F663B"/>
    <w:rsid w:val="004F6FA0"/>
    <w:rsid w:val="004F7851"/>
    <w:rsid w:val="004F7A81"/>
    <w:rsid w:val="00500880"/>
    <w:rsid w:val="00501268"/>
    <w:rsid w:val="0050189B"/>
    <w:rsid w:val="005019E5"/>
    <w:rsid w:val="00502A0B"/>
    <w:rsid w:val="00502B58"/>
    <w:rsid w:val="00503A3E"/>
    <w:rsid w:val="00504378"/>
    <w:rsid w:val="00504469"/>
    <w:rsid w:val="00504838"/>
    <w:rsid w:val="00504AC6"/>
    <w:rsid w:val="00504B5D"/>
    <w:rsid w:val="00504E2D"/>
    <w:rsid w:val="0050519E"/>
    <w:rsid w:val="00505BDB"/>
    <w:rsid w:val="00506004"/>
    <w:rsid w:val="005061F4"/>
    <w:rsid w:val="00506211"/>
    <w:rsid w:val="0050642C"/>
    <w:rsid w:val="005075C0"/>
    <w:rsid w:val="00507D1C"/>
    <w:rsid w:val="0051093E"/>
    <w:rsid w:val="00510B7C"/>
    <w:rsid w:val="0051189B"/>
    <w:rsid w:val="0051199F"/>
    <w:rsid w:val="005128E7"/>
    <w:rsid w:val="00512DC0"/>
    <w:rsid w:val="005136DA"/>
    <w:rsid w:val="00513951"/>
    <w:rsid w:val="00513D34"/>
    <w:rsid w:val="0051442C"/>
    <w:rsid w:val="005146FF"/>
    <w:rsid w:val="005149A1"/>
    <w:rsid w:val="00515136"/>
    <w:rsid w:val="00515367"/>
    <w:rsid w:val="005158FA"/>
    <w:rsid w:val="00516AD2"/>
    <w:rsid w:val="0051732C"/>
    <w:rsid w:val="005174AE"/>
    <w:rsid w:val="005178D9"/>
    <w:rsid w:val="00517B5D"/>
    <w:rsid w:val="005202E3"/>
    <w:rsid w:val="005208E4"/>
    <w:rsid w:val="00521508"/>
    <w:rsid w:val="00521ACA"/>
    <w:rsid w:val="005237C6"/>
    <w:rsid w:val="00523AA9"/>
    <w:rsid w:val="00523E1E"/>
    <w:rsid w:val="00525249"/>
    <w:rsid w:val="00525397"/>
    <w:rsid w:val="005255C7"/>
    <w:rsid w:val="00525779"/>
    <w:rsid w:val="00525CEB"/>
    <w:rsid w:val="00526E4B"/>
    <w:rsid w:val="00526FC5"/>
    <w:rsid w:val="00527021"/>
    <w:rsid w:val="00527084"/>
    <w:rsid w:val="0052744F"/>
    <w:rsid w:val="005274BD"/>
    <w:rsid w:val="00527C18"/>
    <w:rsid w:val="005308C0"/>
    <w:rsid w:val="00530ADC"/>
    <w:rsid w:val="00531188"/>
    <w:rsid w:val="005313E2"/>
    <w:rsid w:val="00531A0C"/>
    <w:rsid w:val="00531A4B"/>
    <w:rsid w:val="00533103"/>
    <w:rsid w:val="0053318B"/>
    <w:rsid w:val="00533237"/>
    <w:rsid w:val="00533905"/>
    <w:rsid w:val="0053420F"/>
    <w:rsid w:val="005347FF"/>
    <w:rsid w:val="00534BF1"/>
    <w:rsid w:val="00535D28"/>
    <w:rsid w:val="00535DC9"/>
    <w:rsid w:val="0053718D"/>
    <w:rsid w:val="00537F48"/>
    <w:rsid w:val="00540A4C"/>
    <w:rsid w:val="00540B52"/>
    <w:rsid w:val="00541352"/>
    <w:rsid w:val="0054178F"/>
    <w:rsid w:val="0054185C"/>
    <w:rsid w:val="00541BB3"/>
    <w:rsid w:val="00542319"/>
    <w:rsid w:val="0054234F"/>
    <w:rsid w:val="005429C7"/>
    <w:rsid w:val="00543322"/>
    <w:rsid w:val="0054338B"/>
    <w:rsid w:val="005439D1"/>
    <w:rsid w:val="00543A33"/>
    <w:rsid w:val="00543B3C"/>
    <w:rsid w:val="00543D2C"/>
    <w:rsid w:val="005440FF"/>
    <w:rsid w:val="00544720"/>
    <w:rsid w:val="00544A21"/>
    <w:rsid w:val="00545492"/>
    <w:rsid w:val="00545999"/>
    <w:rsid w:val="005459BB"/>
    <w:rsid w:val="0054610F"/>
    <w:rsid w:val="005461F2"/>
    <w:rsid w:val="0054675B"/>
    <w:rsid w:val="005470C4"/>
    <w:rsid w:val="00547205"/>
    <w:rsid w:val="005477F8"/>
    <w:rsid w:val="00550380"/>
    <w:rsid w:val="00550591"/>
    <w:rsid w:val="005509FD"/>
    <w:rsid w:val="00550BAA"/>
    <w:rsid w:val="005512E3"/>
    <w:rsid w:val="005513C7"/>
    <w:rsid w:val="005514BD"/>
    <w:rsid w:val="005516FA"/>
    <w:rsid w:val="00551934"/>
    <w:rsid w:val="00551CA4"/>
    <w:rsid w:val="00551CFC"/>
    <w:rsid w:val="005527B4"/>
    <w:rsid w:val="00552D63"/>
    <w:rsid w:val="00553272"/>
    <w:rsid w:val="00554B80"/>
    <w:rsid w:val="00554FDC"/>
    <w:rsid w:val="0055629A"/>
    <w:rsid w:val="00556504"/>
    <w:rsid w:val="0055654D"/>
    <w:rsid w:val="00556F39"/>
    <w:rsid w:val="005571A2"/>
    <w:rsid w:val="005577B7"/>
    <w:rsid w:val="00557944"/>
    <w:rsid w:val="00557BE8"/>
    <w:rsid w:val="00560425"/>
    <w:rsid w:val="005605B8"/>
    <w:rsid w:val="00560633"/>
    <w:rsid w:val="00560771"/>
    <w:rsid w:val="00560D2B"/>
    <w:rsid w:val="005617EA"/>
    <w:rsid w:val="00561C12"/>
    <w:rsid w:val="00563915"/>
    <w:rsid w:val="00563964"/>
    <w:rsid w:val="00563A62"/>
    <w:rsid w:val="00563F01"/>
    <w:rsid w:val="005643F0"/>
    <w:rsid w:val="00564747"/>
    <w:rsid w:val="00564F93"/>
    <w:rsid w:val="0056574F"/>
    <w:rsid w:val="0056583D"/>
    <w:rsid w:val="0056602A"/>
    <w:rsid w:val="005665E9"/>
    <w:rsid w:val="00566E2C"/>
    <w:rsid w:val="0056717A"/>
    <w:rsid w:val="0057081F"/>
    <w:rsid w:val="00570F11"/>
    <w:rsid w:val="00571467"/>
    <w:rsid w:val="0057241D"/>
    <w:rsid w:val="005725B1"/>
    <w:rsid w:val="00572CD8"/>
    <w:rsid w:val="00572FD5"/>
    <w:rsid w:val="005731E9"/>
    <w:rsid w:val="0057381E"/>
    <w:rsid w:val="00573940"/>
    <w:rsid w:val="00573CC4"/>
    <w:rsid w:val="00574182"/>
    <w:rsid w:val="00574315"/>
    <w:rsid w:val="00574A8E"/>
    <w:rsid w:val="00574B81"/>
    <w:rsid w:val="00574BEB"/>
    <w:rsid w:val="00574D09"/>
    <w:rsid w:val="0057548D"/>
    <w:rsid w:val="00575566"/>
    <w:rsid w:val="0057566C"/>
    <w:rsid w:val="0057582F"/>
    <w:rsid w:val="00575E46"/>
    <w:rsid w:val="00576296"/>
    <w:rsid w:val="00576374"/>
    <w:rsid w:val="0057639C"/>
    <w:rsid w:val="00576D0F"/>
    <w:rsid w:val="0057701B"/>
    <w:rsid w:val="005777AA"/>
    <w:rsid w:val="00577EB5"/>
    <w:rsid w:val="00580BFB"/>
    <w:rsid w:val="0058173C"/>
    <w:rsid w:val="00581E51"/>
    <w:rsid w:val="00582281"/>
    <w:rsid w:val="00583C99"/>
    <w:rsid w:val="00584A50"/>
    <w:rsid w:val="00585164"/>
    <w:rsid w:val="00585373"/>
    <w:rsid w:val="00585762"/>
    <w:rsid w:val="005857E4"/>
    <w:rsid w:val="00585B9F"/>
    <w:rsid w:val="0058624E"/>
    <w:rsid w:val="00586975"/>
    <w:rsid w:val="00587597"/>
    <w:rsid w:val="00590388"/>
    <w:rsid w:val="005912CB"/>
    <w:rsid w:val="0059165F"/>
    <w:rsid w:val="005922FE"/>
    <w:rsid w:val="005925A5"/>
    <w:rsid w:val="0059261F"/>
    <w:rsid w:val="00592B04"/>
    <w:rsid w:val="00592B30"/>
    <w:rsid w:val="00593450"/>
    <w:rsid w:val="00593570"/>
    <w:rsid w:val="00593D59"/>
    <w:rsid w:val="00594376"/>
    <w:rsid w:val="005950F6"/>
    <w:rsid w:val="00595233"/>
    <w:rsid w:val="00595D10"/>
    <w:rsid w:val="005962A6"/>
    <w:rsid w:val="005963B4"/>
    <w:rsid w:val="00596443"/>
    <w:rsid w:val="00596CFD"/>
    <w:rsid w:val="00596F6B"/>
    <w:rsid w:val="005974CB"/>
    <w:rsid w:val="00597A4B"/>
    <w:rsid w:val="00597BA0"/>
    <w:rsid w:val="00597DC1"/>
    <w:rsid w:val="005A045F"/>
    <w:rsid w:val="005A19AD"/>
    <w:rsid w:val="005A1CFD"/>
    <w:rsid w:val="005A1EC4"/>
    <w:rsid w:val="005A230C"/>
    <w:rsid w:val="005A2A4D"/>
    <w:rsid w:val="005A3302"/>
    <w:rsid w:val="005A34B1"/>
    <w:rsid w:val="005A3652"/>
    <w:rsid w:val="005A5268"/>
    <w:rsid w:val="005A569B"/>
    <w:rsid w:val="005A6931"/>
    <w:rsid w:val="005A74E4"/>
    <w:rsid w:val="005A7F5D"/>
    <w:rsid w:val="005B09CF"/>
    <w:rsid w:val="005B0DC5"/>
    <w:rsid w:val="005B107F"/>
    <w:rsid w:val="005B138E"/>
    <w:rsid w:val="005B2405"/>
    <w:rsid w:val="005B244E"/>
    <w:rsid w:val="005B2D26"/>
    <w:rsid w:val="005B2DFB"/>
    <w:rsid w:val="005B47CE"/>
    <w:rsid w:val="005B4955"/>
    <w:rsid w:val="005B4C31"/>
    <w:rsid w:val="005B4C81"/>
    <w:rsid w:val="005B52DA"/>
    <w:rsid w:val="005B637D"/>
    <w:rsid w:val="005B67BE"/>
    <w:rsid w:val="005B685A"/>
    <w:rsid w:val="005B6DD8"/>
    <w:rsid w:val="005B7518"/>
    <w:rsid w:val="005B79D5"/>
    <w:rsid w:val="005B7E47"/>
    <w:rsid w:val="005B7F64"/>
    <w:rsid w:val="005C0335"/>
    <w:rsid w:val="005C05BC"/>
    <w:rsid w:val="005C0681"/>
    <w:rsid w:val="005C0AEF"/>
    <w:rsid w:val="005C100D"/>
    <w:rsid w:val="005C1976"/>
    <w:rsid w:val="005C29AB"/>
    <w:rsid w:val="005C33FF"/>
    <w:rsid w:val="005C3A1B"/>
    <w:rsid w:val="005C444E"/>
    <w:rsid w:val="005C4E66"/>
    <w:rsid w:val="005C5261"/>
    <w:rsid w:val="005C527B"/>
    <w:rsid w:val="005C548C"/>
    <w:rsid w:val="005C6177"/>
    <w:rsid w:val="005C6EC3"/>
    <w:rsid w:val="005C74FB"/>
    <w:rsid w:val="005C77FB"/>
    <w:rsid w:val="005D0185"/>
    <w:rsid w:val="005D0CD9"/>
    <w:rsid w:val="005D2742"/>
    <w:rsid w:val="005D3543"/>
    <w:rsid w:val="005D3827"/>
    <w:rsid w:val="005D4047"/>
    <w:rsid w:val="005D4865"/>
    <w:rsid w:val="005D4A91"/>
    <w:rsid w:val="005D4E4F"/>
    <w:rsid w:val="005D54BD"/>
    <w:rsid w:val="005D57B1"/>
    <w:rsid w:val="005D60C0"/>
    <w:rsid w:val="005D61F1"/>
    <w:rsid w:val="005D7178"/>
    <w:rsid w:val="005D7324"/>
    <w:rsid w:val="005D7A8E"/>
    <w:rsid w:val="005D7B0D"/>
    <w:rsid w:val="005D7FA2"/>
    <w:rsid w:val="005E05AF"/>
    <w:rsid w:val="005E0F0F"/>
    <w:rsid w:val="005E136A"/>
    <w:rsid w:val="005E181B"/>
    <w:rsid w:val="005E1EF0"/>
    <w:rsid w:val="005E2221"/>
    <w:rsid w:val="005E2665"/>
    <w:rsid w:val="005E2762"/>
    <w:rsid w:val="005E3AFB"/>
    <w:rsid w:val="005E3B0A"/>
    <w:rsid w:val="005E43E4"/>
    <w:rsid w:val="005E4901"/>
    <w:rsid w:val="005E4963"/>
    <w:rsid w:val="005E4F21"/>
    <w:rsid w:val="005E505A"/>
    <w:rsid w:val="005E5459"/>
    <w:rsid w:val="005E58CD"/>
    <w:rsid w:val="005E6505"/>
    <w:rsid w:val="005E6F34"/>
    <w:rsid w:val="005E7546"/>
    <w:rsid w:val="005E78C1"/>
    <w:rsid w:val="005E78EB"/>
    <w:rsid w:val="005E7AE3"/>
    <w:rsid w:val="005F13CC"/>
    <w:rsid w:val="005F1907"/>
    <w:rsid w:val="005F1B64"/>
    <w:rsid w:val="005F1DFC"/>
    <w:rsid w:val="005F261B"/>
    <w:rsid w:val="005F2BA7"/>
    <w:rsid w:val="005F2BBD"/>
    <w:rsid w:val="005F2CD5"/>
    <w:rsid w:val="005F3A50"/>
    <w:rsid w:val="005F3D0D"/>
    <w:rsid w:val="005F4CBF"/>
    <w:rsid w:val="005F63EB"/>
    <w:rsid w:val="005F691E"/>
    <w:rsid w:val="005F6973"/>
    <w:rsid w:val="005F74F5"/>
    <w:rsid w:val="005F7ACB"/>
    <w:rsid w:val="005F7BDC"/>
    <w:rsid w:val="00600BE2"/>
    <w:rsid w:val="006014F9"/>
    <w:rsid w:val="0060257E"/>
    <w:rsid w:val="00602CF9"/>
    <w:rsid w:val="006036F9"/>
    <w:rsid w:val="00604963"/>
    <w:rsid w:val="006050EF"/>
    <w:rsid w:val="0060543E"/>
    <w:rsid w:val="00605B77"/>
    <w:rsid w:val="00606869"/>
    <w:rsid w:val="00607228"/>
    <w:rsid w:val="0060769B"/>
    <w:rsid w:val="0061001D"/>
    <w:rsid w:val="0061017A"/>
    <w:rsid w:val="0061243A"/>
    <w:rsid w:val="0061256F"/>
    <w:rsid w:val="00612A0C"/>
    <w:rsid w:val="00612B12"/>
    <w:rsid w:val="006139CE"/>
    <w:rsid w:val="00613BF9"/>
    <w:rsid w:val="00613C51"/>
    <w:rsid w:val="006146CF"/>
    <w:rsid w:val="006149F8"/>
    <w:rsid w:val="00614E49"/>
    <w:rsid w:val="00615591"/>
    <w:rsid w:val="00615648"/>
    <w:rsid w:val="00615A73"/>
    <w:rsid w:val="00615ACD"/>
    <w:rsid w:val="00615FF2"/>
    <w:rsid w:val="006161DA"/>
    <w:rsid w:val="0061675E"/>
    <w:rsid w:val="00616E22"/>
    <w:rsid w:val="00616E9C"/>
    <w:rsid w:val="00617847"/>
    <w:rsid w:val="0062012D"/>
    <w:rsid w:val="0062050A"/>
    <w:rsid w:val="006211B6"/>
    <w:rsid w:val="0062123A"/>
    <w:rsid w:val="006216A1"/>
    <w:rsid w:val="0062202F"/>
    <w:rsid w:val="00622716"/>
    <w:rsid w:val="00622B9C"/>
    <w:rsid w:val="006232BB"/>
    <w:rsid w:val="00623696"/>
    <w:rsid w:val="00623C09"/>
    <w:rsid w:val="00623D21"/>
    <w:rsid w:val="00624008"/>
    <w:rsid w:val="00624A80"/>
    <w:rsid w:val="006251D5"/>
    <w:rsid w:val="006255CF"/>
    <w:rsid w:val="006258D8"/>
    <w:rsid w:val="00626218"/>
    <w:rsid w:val="00626577"/>
    <w:rsid w:val="006268A8"/>
    <w:rsid w:val="00626A3E"/>
    <w:rsid w:val="006270ED"/>
    <w:rsid w:val="006274A9"/>
    <w:rsid w:val="006301FB"/>
    <w:rsid w:val="00630848"/>
    <w:rsid w:val="0063084A"/>
    <w:rsid w:val="006308B6"/>
    <w:rsid w:val="00630CC2"/>
    <w:rsid w:val="00630E94"/>
    <w:rsid w:val="00630FE9"/>
    <w:rsid w:val="006317FE"/>
    <w:rsid w:val="006318F8"/>
    <w:rsid w:val="006329C9"/>
    <w:rsid w:val="006329F8"/>
    <w:rsid w:val="00632B89"/>
    <w:rsid w:val="00632C8F"/>
    <w:rsid w:val="006332B0"/>
    <w:rsid w:val="00633B75"/>
    <w:rsid w:val="00633D27"/>
    <w:rsid w:val="006341AF"/>
    <w:rsid w:val="00634AAC"/>
    <w:rsid w:val="00634BDB"/>
    <w:rsid w:val="0063508F"/>
    <w:rsid w:val="006359BF"/>
    <w:rsid w:val="00635AF8"/>
    <w:rsid w:val="00635CC3"/>
    <w:rsid w:val="006367FA"/>
    <w:rsid w:val="00636E18"/>
    <w:rsid w:val="00637574"/>
    <w:rsid w:val="0064045A"/>
    <w:rsid w:val="00640B0B"/>
    <w:rsid w:val="00640B1A"/>
    <w:rsid w:val="006414B7"/>
    <w:rsid w:val="00642BA8"/>
    <w:rsid w:val="006431D4"/>
    <w:rsid w:val="00643A80"/>
    <w:rsid w:val="00643B45"/>
    <w:rsid w:val="00644685"/>
    <w:rsid w:val="0064476D"/>
    <w:rsid w:val="006448A9"/>
    <w:rsid w:val="0064525C"/>
    <w:rsid w:val="006452B9"/>
    <w:rsid w:val="00645670"/>
    <w:rsid w:val="00645E8A"/>
    <w:rsid w:val="00646C28"/>
    <w:rsid w:val="00646C44"/>
    <w:rsid w:val="00646C68"/>
    <w:rsid w:val="00647725"/>
    <w:rsid w:val="006477A5"/>
    <w:rsid w:val="006477F9"/>
    <w:rsid w:val="00647870"/>
    <w:rsid w:val="00647E02"/>
    <w:rsid w:val="00647EB3"/>
    <w:rsid w:val="00650B09"/>
    <w:rsid w:val="00650D85"/>
    <w:rsid w:val="00650F81"/>
    <w:rsid w:val="006510E8"/>
    <w:rsid w:val="00651588"/>
    <w:rsid w:val="006519C5"/>
    <w:rsid w:val="00652413"/>
    <w:rsid w:val="00652B0B"/>
    <w:rsid w:val="00652B9A"/>
    <w:rsid w:val="00652E0A"/>
    <w:rsid w:val="0065304E"/>
    <w:rsid w:val="00653225"/>
    <w:rsid w:val="00655F3E"/>
    <w:rsid w:val="0065764B"/>
    <w:rsid w:val="0065771B"/>
    <w:rsid w:val="00657F82"/>
    <w:rsid w:val="00660AEE"/>
    <w:rsid w:val="00661137"/>
    <w:rsid w:val="0066127A"/>
    <w:rsid w:val="00661504"/>
    <w:rsid w:val="00663B53"/>
    <w:rsid w:val="00664098"/>
    <w:rsid w:val="006643E3"/>
    <w:rsid w:val="006648BD"/>
    <w:rsid w:val="00665218"/>
    <w:rsid w:val="00665BD4"/>
    <w:rsid w:val="00665C88"/>
    <w:rsid w:val="00666463"/>
    <w:rsid w:val="00666F58"/>
    <w:rsid w:val="00667425"/>
    <w:rsid w:val="00671034"/>
    <w:rsid w:val="006720FD"/>
    <w:rsid w:val="00672128"/>
    <w:rsid w:val="00672683"/>
    <w:rsid w:val="006726F1"/>
    <w:rsid w:val="00672934"/>
    <w:rsid w:val="0067293C"/>
    <w:rsid w:val="00672A62"/>
    <w:rsid w:val="00672E60"/>
    <w:rsid w:val="00672F21"/>
    <w:rsid w:val="006730FB"/>
    <w:rsid w:val="006734C1"/>
    <w:rsid w:val="00673525"/>
    <w:rsid w:val="00673896"/>
    <w:rsid w:val="00674171"/>
    <w:rsid w:val="006744B9"/>
    <w:rsid w:val="00674B7F"/>
    <w:rsid w:val="00675084"/>
    <w:rsid w:val="00676106"/>
    <w:rsid w:val="00676E7D"/>
    <w:rsid w:val="00677152"/>
    <w:rsid w:val="0067718E"/>
    <w:rsid w:val="00677316"/>
    <w:rsid w:val="00677B7D"/>
    <w:rsid w:val="00677EC3"/>
    <w:rsid w:val="00677F45"/>
    <w:rsid w:val="0068033A"/>
    <w:rsid w:val="0068095F"/>
    <w:rsid w:val="00680999"/>
    <w:rsid w:val="00681670"/>
    <w:rsid w:val="006816D4"/>
    <w:rsid w:val="00681711"/>
    <w:rsid w:val="00681E56"/>
    <w:rsid w:val="006822A3"/>
    <w:rsid w:val="00682433"/>
    <w:rsid w:val="00682A81"/>
    <w:rsid w:val="00683181"/>
    <w:rsid w:val="006836D7"/>
    <w:rsid w:val="006839CD"/>
    <w:rsid w:val="00683E3A"/>
    <w:rsid w:val="00684E18"/>
    <w:rsid w:val="00684FB8"/>
    <w:rsid w:val="00684FCB"/>
    <w:rsid w:val="0068504D"/>
    <w:rsid w:val="006850E9"/>
    <w:rsid w:val="006854C3"/>
    <w:rsid w:val="006859D4"/>
    <w:rsid w:val="00685D7E"/>
    <w:rsid w:val="00685D8D"/>
    <w:rsid w:val="00685DCB"/>
    <w:rsid w:val="006860DE"/>
    <w:rsid w:val="006861CD"/>
    <w:rsid w:val="0068661A"/>
    <w:rsid w:val="006867D0"/>
    <w:rsid w:val="006869CB"/>
    <w:rsid w:val="00686F75"/>
    <w:rsid w:val="006871DE"/>
    <w:rsid w:val="006873A9"/>
    <w:rsid w:val="006874DA"/>
    <w:rsid w:val="006877A4"/>
    <w:rsid w:val="00690B65"/>
    <w:rsid w:val="006912BF"/>
    <w:rsid w:val="00691A9F"/>
    <w:rsid w:val="00692137"/>
    <w:rsid w:val="00692731"/>
    <w:rsid w:val="0069423D"/>
    <w:rsid w:val="00694E66"/>
    <w:rsid w:val="00695442"/>
    <w:rsid w:val="006956F6"/>
    <w:rsid w:val="00695713"/>
    <w:rsid w:val="00695715"/>
    <w:rsid w:val="00695C41"/>
    <w:rsid w:val="00695E97"/>
    <w:rsid w:val="00696261"/>
    <w:rsid w:val="00696A8D"/>
    <w:rsid w:val="006A00C4"/>
    <w:rsid w:val="006A10AD"/>
    <w:rsid w:val="006A19C5"/>
    <w:rsid w:val="006A1D92"/>
    <w:rsid w:val="006A1EAF"/>
    <w:rsid w:val="006A281F"/>
    <w:rsid w:val="006A299F"/>
    <w:rsid w:val="006A422C"/>
    <w:rsid w:val="006A4324"/>
    <w:rsid w:val="006A4566"/>
    <w:rsid w:val="006A5094"/>
    <w:rsid w:val="006A5367"/>
    <w:rsid w:val="006A567B"/>
    <w:rsid w:val="006A60F1"/>
    <w:rsid w:val="006A662C"/>
    <w:rsid w:val="006A6AB2"/>
    <w:rsid w:val="006A6B04"/>
    <w:rsid w:val="006A6BEB"/>
    <w:rsid w:val="006A6D9C"/>
    <w:rsid w:val="006A711E"/>
    <w:rsid w:val="006A712E"/>
    <w:rsid w:val="006A7509"/>
    <w:rsid w:val="006A780B"/>
    <w:rsid w:val="006B002F"/>
    <w:rsid w:val="006B0346"/>
    <w:rsid w:val="006B05AA"/>
    <w:rsid w:val="006B09AA"/>
    <w:rsid w:val="006B0FAD"/>
    <w:rsid w:val="006B10A5"/>
    <w:rsid w:val="006B263D"/>
    <w:rsid w:val="006B26C2"/>
    <w:rsid w:val="006B3358"/>
    <w:rsid w:val="006B3729"/>
    <w:rsid w:val="006B3B1B"/>
    <w:rsid w:val="006B53A3"/>
    <w:rsid w:val="006B5858"/>
    <w:rsid w:val="006B58C1"/>
    <w:rsid w:val="006B6B23"/>
    <w:rsid w:val="006B7011"/>
    <w:rsid w:val="006B70D3"/>
    <w:rsid w:val="006B7B4A"/>
    <w:rsid w:val="006C1AA3"/>
    <w:rsid w:val="006C1FC0"/>
    <w:rsid w:val="006C2A2B"/>
    <w:rsid w:val="006C3687"/>
    <w:rsid w:val="006C3F38"/>
    <w:rsid w:val="006C4E89"/>
    <w:rsid w:val="006C4EFE"/>
    <w:rsid w:val="006C5308"/>
    <w:rsid w:val="006C538B"/>
    <w:rsid w:val="006C623C"/>
    <w:rsid w:val="006C7035"/>
    <w:rsid w:val="006C7542"/>
    <w:rsid w:val="006C784C"/>
    <w:rsid w:val="006C7A6D"/>
    <w:rsid w:val="006D01D1"/>
    <w:rsid w:val="006D0E80"/>
    <w:rsid w:val="006D11AE"/>
    <w:rsid w:val="006D1260"/>
    <w:rsid w:val="006D147E"/>
    <w:rsid w:val="006D14DD"/>
    <w:rsid w:val="006D1C1B"/>
    <w:rsid w:val="006D1E0A"/>
    <w:rsid w:val="006D21AD"/>
    <w:rsid w:val="006D28E6"/>
    <w:rsid w:val="006D2A99"/>
    <w:rsid w:val="006D2D12"/>
    <w:rsid w:val="006D46B4"/>
    <w:rsid w:val="006D4C54"/>
    <w:rsid w:val="006D53E3"/>
    <w:rsid w:val="006D6398"/>
    <w:rsid w:val="006D67CE"/>
    <w:rsid w:val="006D6C49"/>
    <w:rsid w:val="006D7197"/>
    <w:rsid w:val="006D7542"/>
    <w:rsid w:val="006D7A0F"/>
    <w:rsid w:val="006D7E4D"/>
    <w:rsid w:val="006E1009"/>
    <w:rsid w:val="006E1723"/>
    <w:rsid w:val="006E1CE5"/>
    <w:rsid w:val="006E1F70"/>
    <w:rsid w:val="006E1F81"/>
    <w:rsid w:val="006E2100"/>
    <w:rsid w:val="006E398D"/>
    <w:rsid w:val="006E3AB9"/>
    <w:rsid w:val="006E3ABC"/>
    <w:rsid w:val="006E431B"/>
    <w:rsid w:val="006E4421"/>
    <w:rsid w:val="006E4748"/>
    <w:rsid w:val="006E5E22"/>
    <w:rsid w:val="006E6241"/>
    <w:rsid w:val="006E6E29"/>
    <w:rsid w:val="006E72E0"/>
    <w:rsid w:val="006E7303"/>
    <w:rsid w:val="006E7B8B"/>
    <w:rsid w:val="006F0EBB"/>
    <w:rsid w:val="006F13D1"/>
    <w:rsid w:val="006F1917"/>
    <w:rsid w:val="006F289C"/>
    <w:rsid w:val="006F3275"/>
    <w:rsid w:val="006F330F"/>
    <w:rsid w:val="006F35A9"/>
    <w:rsid w:val="006F3ABF"/>
    <w:rsid w:val="006F3C7A"/>
    <w:rsid w:val="006F4AEF"/>
    <w:rsid w:val="006F5202"/>
    <w:rsid w:val="006F54D2"/>
    <w:rsid w:val="006F6B54"/>
    <w:rsid w:val="006F6CC7"/>
    <w:rsid w:val="006F7124"/>
    <w:rsid w:val="006F759D"/>
    <w:rsid w:val="006F7900"/>
    <w:rsid w:val="006F7AC5"/>
    <w:rsid w:val="006F7FB7"/>
    <w:rsid w:val="00701206"/>
    <w:rsid w:val="007013C3"/>
    <w:rsid w:val="00701624"/>
    <w:rsid w:val="00701CF1"/>
    <w:rsid w:val="00702471"/>
    <w:rsid w:val="007030EE"/>
    <w:rsid w:val="0070346F"/>
    <w:rsid w:val="0070362E"/>
    <w:rsid w:val="007041FB"/>
    <w:rsid w:val="00704AC4"/>
    <w:rsid w:val="00705152"/>
    <w:rsid w:val="00705B1C"/>
    <w:rsid w:val="00705DB6"/>
    <w:rsid w:val="00705E4B"/>
    <w:rsid w:val="007063D9"/>
    <w:rsid w:val="00706ECA"/>
    <w:rsid w:val="007070A3"/>
    <w:rsid w:val="007078FA"/>
    <w:rsid w:val="007101FE"/>
    <w:rsid w:val="00710A98"/>
    <w:rsid w:val="00712592"/>
    <w:rsid w:val="007127F4"/>
    <w:rsid w:val="00713A6E"/>
    <w:rsid w:val="00715318"/>
    <w:rsid w:val="00715C0E"/>
    <w:rsid w:val="007171E1"/>
    <w:rsid w:val="00717A0C"/>
    <w:rsid w:val="00717B46"/>
    <w:rsid w:val="00720052"/>
    <w:rsid w:val="007207BB"/>
    <w:rsid w:val="00721B57"/>
    <w:rsid w:val="00721D16"/>
    <w:rsid w:val="00721DB6"/>
    <w:rsid w:val="00721EF9"/>
    <w:rsid w:val="00721F3C"/>
    <w:rsid w:val="0072277A"/>
    <w:rsid w:val="00722833"/>
    <w:rsid w:val="00722BD8"/>
    <w:rsid w:val="007238E3"/>
    <w:rsid w:val="0072428A"/>
    <w:rsid w:val="007242E8"/>
    <w:rsid w:val="00724C8F"/>
    <w:rsid w:val="00725BBC"/>
    <w:rsid w:val="0072629E"/>
    <w:rsid w:val="00726702"/>
    <w:rsid w:val="00726FD7"/>
    <w:rsid w:val="00727272"/>
    <w:rsid w:val="0072729E"/>
    <w:rsid w:val="00727B72"/>
    <w:rsid w:val="007305CA"/>
    <w:rsid w:val="00731613"/>
    <w:rsid w:val="00731B05"/>
    <w:rsid w:val="00732412"/>
    <w:rsid w:val="0073241C"/>
    <w:rsid w:val="0073275B"/>
    <w:rsid w:val="00732A6A"/>
    <w:rsid w:val="00732C00"/>
    <w:rsid w:val="00733311"/>
    <w:rsid w:val="0073367E"/>
    <w:rsid w:val="007336B0"/>
    <w:rsid w:val="007339D3"/>
    <w:rsid w:val="00734001"/>
    <w:rsid w:val="00734DDF"/>
    <w:rsid w:val="00735161"/>
    <w:rsid w:val="007355EE"/>
    <w:rsid w:val="00735D6C"/>
    <w:rsid w:val="00735FA6"/>
    <w:rsid w:val="00736897"/>
    <w:rsid w:val="00736CDC"/>
    <w:rsid w:val="00740308"/>
    <w:rsid w:val="00740B44"/>
    <w:rsid w:val="00740E4B"/>
    <w:rsid w:val="00741080"/>
    <w:rsid w:val="00741083"/>
    <w:rsid w:val="007411CB"/>
    <w:rsid w:val="0074216C"/>
    <w:rsid w:val="00742846"/>
    <w:rsid w:val="00743249"/>
    <w:rsid w:val="00743B20"/>
    <w:rsid w:val="00743CC2"/>
    <w:rsid w:val="00743F0A"/>
    <w:rsid w:val="00744148"/>
    <w:rsid w:val="007449A4"/>
    <w:rsid w:val="00744CB5"/>
    <w:rsid w:val="00744D31"/>
    <w:rsid w:val="00744FDE"/>
    <w:rsid w:val="00745544"/>
    <w:rsid w:val="00747730"/>
    <w:rsid w:val="007500B9"/>
    <w:rsid w:val="00750989"/>
    <w:rsid w:val="00750D3B"/>
    <w:rsid w:val="00750E30"/>
    <w:rsid w:val="00750EE7"/>
    <w:rsid w:val="00750F1A"/>
    <w:rsid w:val="007518D4"/>
    <w:rsid w:val="00752134"/>
    <w:rsid w:val="00753B17"/>
    <w:rsid w:val="007548EE"/>
    <w:rsid w:val="00754B09"/>
    <w:rsid w:val="00755088"/>
    <w:rsid w:val="0075519C"/>
    <w:rsid w:val="00755964"/>
    <w:rsid w:val="00755AD3"/>
    <w:rsid w:val="00755C61"/>
    <w:rsid w:val="0075653D"/>
    <w:rsid w:val="00756642"/>
    <w:rsid w:val="00756AA8"/>
    <w:rsid w:val="00756FDA"/>
    <w:rsid w:val="00757A8E"/>
    <w:rsid w:val="00757D08"/>
    <w:rsid w:val="00757EBD"/>
    <w:rsid w:val="0076077E"/>
    <w:rsid w:val="00760B1E"/>
    <w:rsid w:val="00762012"/>
    <w:rsid w:val="007620BD"/>
    <w:rsid w:val="00762CD4"/>
    <w:rsid w:val="00763122"/>
    <w:rsid w:val="00763973"/>
    <w:rsid w:val="00763A2A"/>
    <w:rsid w:val="00763C6D"/>
    <w:rsid w:val="00763F9F"/>
    <w:rsid w:val="00764B8C"/>
    <w:rsid w:val="00765016"/>
    <w:rsid w:val="00765069"/>
    <w:rsid w:val="00766F4E"/>
    <w:rsid w:val="0076781A"/>
    <w:rsid w:val="00767BAB"/>
    <w:rsid w:val="00770B61"/>
    <w:rsid w:val="007719D0"/>
    <w:rsid w:val="00771C44"/>
    <w:rsid w:val="007728C0"/>
    <w:rsid w:val="00772C61"/>
    <w:rsid w:val="00773B48"/>
    <w:rsid w:val="00773C62"/>
    <w:rsid w:val="00773CC4"/>
    <w:rsid w:val="00774B6F"/>
    <w:rsid w:val="00775BCD"/>
    <w:rsid w:val="00775EFB"/>
    <w:rsid w:val="00776552"/>
    <w:rsid w:val="007766D5"/>
    <w:rsid w:val="007766EE"/>
    <w:rsid w:val="00776EC0"/>
    <w:rsid w:val="007770D6"/>
    <w:rsid w:val="00777748"/>
    <w:rsid w:val="007778FB"/>
    <w:rsid w:val="00777AB5"/>
    <w:rsid w:val="00777E00"/>
    <w:rsid w:val="007801F7"/>
    <w:rsid w:val="00780390"/>
    <w:rsid w:val="0078066D"/>
    <w:rsid w:val="0078095E"/>
    <w:rsid w:val="00780DCA"/>
    <w:rsid w:val="00780E64"/>
    <w:rsid w:val="00781806"/>
    <w:rsid w:val="0078279F"/>
    <w:rsid w:val="00782DC8"/>
    <w:rsid w:val="00783ABD"/>
    <w:rsid w:val="00783AC1"/>
    <w:rsid w:val="00783BA9"/>
    <w:rsid w:val="00783C9C"/>
    <w:rsid w:val="007845E1"/>
    <w:rsid w:val="00784D1E"/>
    <w:rsid w:val="00785082"/>
    <w:rsid w:val="007851B3"/>
    <w:rsid w:val="0078568F"/>
    <w:rsid w:val="00785915"/>
    <w:rsid w:val="00785CF2"/>
    <w:rsid w:val="0078603A"/>
    <w:rsid w:val="0078736B"/>
    <w:rsid w:val="0078765A"/>
    <w:rsid w:val="00787702"/>
    <w:rsid w:val="0079083A"/>
    <w:rsid w:val="00790C72"/>
    <w:rsid w:val="00790D4D"/>
    <w:rsid w:val="00791D94"/>
    <w:rsid w:val="0079277C"/>
    <w:rsid w:val="00792C4C"/>
    <w:rsid w:val="00793195"/>
    <w:rsid w:val="00794320"/>
    <w:rsid w:val="007943BC"/>
    <w:rsid w:val="007943F2"/>
    <w:rsid w:val="00794490"/>
    <w:rsid w:val="0079463A"/>
    <w:rsid w:val="007954D9"/>
    <w:rsid w:val="00795ECD"/>
    <w:rsid w:val="00796E5F"/>
    <w:rsid w:val="007978C2"/>
    <w:rsid w:val="007A037F"/>
    <w:rsid w:val="007A0BF1"/>
    <w:rsid w:val="007A21C1"/>
    <w:rsid w:val="007A307D"/>
    <w:rsid w:val="007A347B"/>
    <w:rsid w:val="007A3DB1"/>
    <w:rsid w:val="007A3E68"/>
    <w:rsid w:val="007A3FCC"/>
    <w:rsid w:val="007A48E0"/>
    <w:rsid w:val="007A4B4F"/>
    <w:rsid w:val="007A6360"/>
    <w:rsid w:val="007A6374"/>
    <w:rsid w:val="007A6B3D"/>
    <w:rsid w:val="007A6F10"/>
    <w:rsid w:val="007A7160"/>
    <w:rsid w:val="007A74E4"/>
    <w:rsid w:val="007A7D0D"/>
    <w:rsid w:val="007B05CA"/>
    <w:rsid w:val="007B1297"/>
    <w:rsid w:val="007B13DD"/>
    <w:rsid w:val="007B208F"/>
    <w:rsid w:val="007B219B"/>
    <w:rsid w:val="007B25CD"/>
    <w:rsid w:val="007B2A83"/>
    <w:rsid w:val="007B2F69"/>
    <w:rsid w:val="007B398C"/>
    <w:rsid w:val="007B48E4"/>
    <w:rsid w:val="007B4F4E"/>
    <w:rsid w:val="007B5537"/>
    <w:rsid w:val="007B6BBE"/>
    <w:rsid w:val="007B6E89"/>
    <w:rsid w:val="007B767D"/>
    <w:rsid w:val="007B7774"/>
    <w:rsid w:val="007B7891"/>
    <w:rsid w:val="007C000A"/>
    <w:rsid w:val="007C055C"/>
    <w:rsid w:val="007C0B1A"/>
    <w:rsid w:val="007C0D43"/>
    <w:rsid w:val="007C174A"/>
    <w:rsid w:val="007C2895"/>
    <w:rsid w:val="007C2D23"/>
    <w:rsid w:val="007C3543"/>
    <w:rsid w:val="007C394F"/>
    <w:rsid w:val="007C4DA2"/>
    <w:rsid w:val="007C5A9D"/>
    <w:rsid w:val="007C6436"/>
    <w:rsid w:val="007C664E"/>
    <w:rsid w:val="007C6B4E"/>
    <w:rsid w:val="007D0803"/>
    <w:rsid w:val="007D09D8"/>
    <w:rsid w:val="007D0E71"/>
    <w:rsid w:val="007D125E"/>
    <w:rsid w:val="007D2CA1"/>
    <w:rsid w:val="007D30D6"/>
    <w:rsid w:val="007D3287"/>
    <w:rsid w:val="007D352F"/>
    <w:rsid w:val="007D43B5"/>
    <w:rsid w:val="007D4859"/>
    <w:rsid w:val="007D4CCE"/>
    <w:rsid w:val="007D5E31"/>
    <w:rsid w:val="007D692E"/>
    <w:rsid w:val="007D74B2"/>
    <w:rsid w:val="007E01AD"/>
    <w:rsid w:val="007E0B1B"/>
    <w:rsid w:val="007E0BFB"/>
    <w:rsid w:val="007E1232"/>
    <w:rsid w:val="007E24C3"/>
    <w:rsid w:val="007E2B8F"/>
    <w:rsid w:val="007E2BA1"/>
    <w:rsid w:val="007E31BE"/>
    <w:rsid w:val="007E37F5"/>
    <w:rsid w:val="007E3FD4"/>
    <w:rsid w:val="007E3FE5"/>
    <w:rsid w:val="007E4BF3"/>
    <w:rsid w:val="007E4F41"/>
    <w:rsid w:val="007E509A"/>
    <w:rsid w:val="007E5A61"/>
    <w:rsid w:val="007E668A"/>
    <w:rsid w:val="007E6F57"/>
    <w:rsid w:val="007F0034"/>
    <w:rsid w:val="007F0107"/>
    <w:rsid w:val="007F06C1"/>
    <w:rsid w:val="007F093B"/>
    <w:rsid w:val="007F10CA"/>
    <w:rsid w:val="007F16C2"/>
    <w:rsid w:val="007F19BB"/>
    <w:rsid w:val="007F2155"/>
    <w:rsid w:val="007F24F2"/>
    <w:rsid w:val="007F2B1F"/>
    <w:rsid w:val="007F2FE6"/>
    <w:rsid w:val="007F3032"/>
    <w:rsid w:val="007F304A"/>
    <w:rsid w:val="007F39FC"/>
    <w:rsid w:val="007F3AEC"/>
    <w:rsid w:val="007F45B8"/>
    <w:rsid w:val="007F4861"/>
    <w:rsid w:val="007F4AE3"/>
    <w:rsid w:val="007F4D87"/>
    <w:rsid w:val="007F4F2A"/>
    <w:rsid w:val="007F52CF"/>
    <w:rsid w:val="007F52D0"/>
    <w:rsid w:val="007F5466"/>
    <w:rsid w:val="007F5EE5"/>
    <w:rsid w:val="007F628F"/>
    <w:rsid w:val="007F637F"/>
    <w:rsid w:val="007F6C85"/>
    <w:rsid w:val="007F6D81"/>
    <w:rsid w:val="007F71B1"/>
    <w:rsid w:val="007F71F4"/>
    <w:rsid w:val="0080016F"/>
    <w:rsid w:val="0080018B"/>
    <w:rsid w:val="00800BB2"/>
    <w:rsid w:val="00800BF0"/>
    <w:rsid w:val="00801E05"/>
    <w:rsid w:val="00801F53"/>
    <w:rsid w:val="00802143"/>
    <w:rsid w:val="00803A2F"/>
    <w:rsid w:val="00804137"/>
    <w:rsid w:val="008044D3"/>
    <w:rsid w:val="008049A0"/>
    <w:rsid w:val="00804DF7"/>
    <w:rsid w:val="0080553D"/>
    <w:rsid w:val="00805CBF"/>
    <w:rsid w:val="0080707A"/>
    <w:rsid w:val="00810102"/>
    <w:rsid w:val="0081056F"/>
    <w:rsid w:val="00810D56"/>
    <w:rsid w:val="00810DDA"/>
    <w:rsid w:val="008122FE"/>
    <w:rsid w:val="00812BD5"/>
    <w:rsid w:val="0081345A"/>
    <w:rsid w:val="0081420F"/>
    <w:rsid w:val="00815040"/>
    <w:rsid w:val="008150E8"/>
    <w:rsid w:val="00815412"/>
    <w:rsid w:val="008163FF"/>
    <w:rsid w:val="00816562"/>
    <w:rsid w:val="00816654"/>
    <w:rsid w:val="0081764F"/>
    <w:rsid w:val="0081771C"/>
    <w:rsid w:val="00817A8E"/>
    <w:rsid w:val="00817E0C"/>
    <w:rsid w:val="008207F6"/>
    <w:rsid w:val="00820BF9"/>
    <w:rsid w:val="008216DF"/>
    <w:rsid w:val="00821DE5"/>
    <w:rsid w:val="008222A5"/>
    <w:rsid w:val="008223D3"/>
    <w:rsid w:val="008224B1"/>
    <w:rsid w:val="00822607"/>
    <w:rsid w:val="00822CBC"/>
    <w:rsid w:val="00822DC6"/>
    <w:rsid w:val="008240B8"/>
    <w:rsid w:val="008242AF"/>
    <w:rsid w:val="00824EB1"/>
    <w:rsid w:val="00825F6F"/>
    <w:rsid w:val="008304A5"/>
    <w:rsid w:val="0083070C"/>
    <w:rsid w:val="008309DE"/>
    <w:rsid w:val="00830F8B"/>
    <w:rsid w:val="00831419"/>
    <w:rsid w:val="00831C57"/>
    <w:rsid w:val="00831EAA"/>
    <w:rsid w:val="00832CAA"/>
    <w:rsid w:val="00832E03"/>
    <w:rsid w:val="00832E4F"/>
    <w:rsid w:val="00833315"/>
    <w:rsid w:val="0083338F"/>
    <w:rsid w:val="00833FBA"/>
    <w:rsid w:val="00834170"/>
    <w:rsid w:val="0083470D"/>
    <w:rsid w:val="0083488D"/>
    <w:rsid w:val="00834D0D"/>
    <w:rsid w:val="00834E24"/>
    <w:rsid w:val="00835A73"/>
    <w:rsid w:val="00836368"/>
    <w:rsid w:val="00836B16"/>
    <w:rsid w:val="00836EAA"/>
    <w:rsid w:val="008373E5"/>
    <w:rsid w:val="00837596"/>
    <w:rsid w:val="00840279"/>
    <w:rsid w:val="00841650"/>
    <w:rsid w:val="00841FD2"/>
    <w:rsid w:val="0084211F"/>
    <w:rsid w:val="00842131"/>
    <w:rsid w:val="00842BB2"/>
    <w:rsid w:val="00843666"/>
    <w:rsid w:val="0084378B"/>
    <w:rsid w:val="00844392"/>
    <w:rsid w:val="008449DE"/>
    <w:rsid w:val="00844A48"/>
    <w:rsid w:val="008451AB"/>
    <w:rsid w:val="0084558E"/>
    <w:rsid w:val="00845774"/>
    <w:rsid w:val="00845832"/>
    <w:rsid w:val="00845F42"/>
    <w:rsid w:val="00845F76"/>
    <w:rsid w:val="00845FA0"/>
    <w:rsid w:val="008461F9"/>
    <w:rsid w:val="00847D45"/>
    <w:rsid w:val="008505BB"/>
    <w:rsid w:val="00850E56"/>
    <w:rsid w:val="00851878"/>
    <w:rsid w:val="00851BD9"/>
    <w:rsid w:val="00851FD7"/>
    <w:rsid w:val="00852060"/>
    <w:rsid w:val="00852CF4"/>
    <w:rsid w:val="008530FC"/>
    <w:rsid w:val="00853460"/>
    <w:rsid w:val="00853EF7"/>
    <w:rsid w:val="008546B2"/>
    <w:rsid w:val="00854C3D"/>
    <w:rsid w:val="00855492"/>
    <w:rsid w:val="008554A9"/>
    <w:rsid w:val="00855767"/>
    <w:rsid w:val="008563B1"/>
    <w:rsid w:val="008563D5"/>
    <w:rsid w:val="008565F4"/>
    <w:rsid w:val="0085768C"/>
    <w:rsid w:val="00857B41"/>
    <w:rsid w:val="00857C69"/>
    <w:rsid w:val="00862135"/>
    <w:rsid w:val="0086283C"/>
    <w:rsid w:val="00862E24"/>
    <w:rsid w:val="00862FB1"/>
    <w:rsid w:val="0086315E"/>
    <w:rsid w:val="00864296"/>
    <w:rsid w:val="00864479"/>
    <w:rsid w:val="00864543"/>
    <w:rsid w:val="00864A96"/>
    <w:rsid w:val="00865FEA"/>
    <w:rsid w:val="00866AFF"/>
    <w:rsid w:val="00867DF9"/>
    <w:rsid w:val="0087047D"/>
    <w:rsid w:val="008704E1"/>
    <w:rsid w:val="00870DE5"/>
    <w:rsid w:val="00871356"/>
    <w:rsid w:val="008719CD"/>
    <w:rsid w:val="00871A55"/>
    <w:rsid w:val="00871C62"/>
    <w:rsid w:val="00871E2B"/>
    <w:rsid w:val="00871EAB"/>
    <w:rsid w:val="008723AC"/>
    <w:rsid w:val="0087258F"/>
    <w:rsid w:val="00872861"/>
    <w:rsid w:val="00873E67"/>
    <w:rsid w:val="00874040"/>
    <w:rsid w:val="00874E23"/>
    <w:rsid w:val="008753CD"/>
    <w:rsid w:val="00875CEF"/>
    <w:rsid w:val="00875D88"/>
    <w:rsid w:val="00876053"/>
    <w:rsid w:val="008761FC"/>
    <w:rsid w:val="00876D04"/>
    <w:rsid w:val="008804B1"/>
    <w:rsid w:val="0088060D"/>
    <w:rsid w:val="00880F62"/>
    <w:rsid w:val="00881648"/>
    <w:rsid w:val="00881F0D"/>
    <w:rsid w:val="00882461"/>
    <w:rsid w:val="008827A6"/>
    <w:rsid w:val="00882A4C"/>
    <w:rsid w:val="00882D18"/>
    <w:rsid w:val="0088313A"/>
    <w:rsid w:val="0088322F"/>
    <w:rsid w:val="00883D87"/>
    <w:rsid w:val="00884034"/>
    <w:rsid w:val="00884330"/>
    <w:rsid w:val="008848FA"/>
    <w:rsid w:val="00884C5F"/>
    <w:rsid w:val="00884DD6"/>
    <w:rsid w:val="0088673A"/>
    <w:rsid w:val="0088695E"/>
    <w:rsid w:val="00886D62"/>
    <w:rsid w:val="00887993"/>
    <w:rsid w:val="008879E5"/>
    <w:rsid w:val="00887CA0"/>
    <w:rsid w:val="008900A4"/>
    <w:rsid w:val="00890446"/>
    <w:rsid w:val="00890EAE"/>
    <w:rsid w:val="00890FE0"/>
    <w:rsid w:val="00891704"/>
    <w:rsid w:val="00891987"/>
    <w:rsid w:val="008927A2"/>
    <w:rsid w:val="008930AA"/>
    <w:rsid w:val="0089384B"/>
    <w:rsid w:val="00893D6C"/>
    <w:rsid w:val="00894AA8"/>
    <w:rsid w:val="00894CF9"/>
    <w:rsid w:val="00895BF4"/>
    <w:rsid w:val="00895CD3"/>
    <w:rsid w:val="008964F9"/>
    <w:rsid w:val="0089664A"/>
    <w:rsid w:val="00896EEC"/>
    <w:rsid w:val="008971E2"/>
    <w:rsid w:val="00897378"/>
    <w:rsid w:val="0089761D"/>
    <w:rsid w:val="008979BB"/>
    <w:rsid w:val="00897CC5"/>
    <w:rsid w:val="00897D4F"/>
    <w:rsid w:val="00897EC4"/>
    <w:rsid w:val="00897F00"/>
    <w:rsid w:val="008A0273"/>
    <w:rsid w:val="008A0DFA"/>
    <w:rsid w:val="008A1527"/>
    <w:rsid w:val="008A19B9"/>
    <w:rsid w:val="008A3155"/>
    <w:rsid w:val="008A4198"/>
    <w:rsid w:val="008A41EA"/>
    <w:rsid w:val="008A4C8A"/>
    <w:rsid w:val="008A524C"/>
    <w:rsid w:val="008A58A0"/>
    <w:rsid w:val="008A5D4B"/>
    <w:rsid w:val="008A6793"/>
    <w:rsid w:val="008A7CC5"/>
    <w:rsid w:val="008A7F7C"/>
    <w:rsid w:val="008B0148"/>
    <w:rsid w:val="008B060D"/>
    <w:rsid w:val="008B1005"/>
    <w:rsid w:val="008B1336"/>
    <w:rsid w:val="008B21ED"/>
    <w:rsid w:val="008B21EE"/>
    <w:rsid w:val="008B41BF"/>
    <w:rsid w:val="008B4520"/>
    <w:rsid w:val="008B4703"/>
    <w:rsid w:val="008B49D0"/>
    <w:rsid w:val="008B51B0"/>
    <w:rsid w:val="008B5487"/>
    <w:rsid w:val="008B5815"/>
    <w:rsid w:val="008B5BE4"/>
    <w:rsid w:val="008B615A"/>
    <w:rsid w:val="008C0C45"/>
    <w:rsid w:val="008C15AC"/>
    <w:rsid w:val="008C1610"/>
    <w:rsid w:val="008C192A"/>
    <w:rsid w:val="008C29AA"/>
    <w:rsid w:val="008C2C67"/>
    <w:rsid w:val="008C2F66"/>
    <w:rsid w:val="008C3259"/>
    <w:rsid w:val="008C33BB"/>
    <w:rsid w:val="008C3630"/>
    <w:rsid w:val="008C3B45"/>
    <w:rsid w:val="008C4E45"/>
    <w:rsid w:val="008C5291"/>
    <w:rsid w:val="008C564A"/>
    <w:rsid w:val="008C59DC"/>
    <w:rsid w:val="008C5DE6"/>
    <w:rsid w:val="008C656C"/>
    <w:rsid w:val="008C6604"/>
    <w:rsid w:val="008C67A7"/>
    <w:rsid w:val="008C770F"/>
    <w:rsid w:val="008D02FC"/>
    <w:rsid w:val="008D041C"/>
    <w:rsid w:val="008D0726"/>
    <w:rsid w:val="008D0902"/>
    <w:rsid w:val="008D0F07"/>
    <w:rsid w:val="008D4164"/>
    <w:rsid w:val="008D4179"/>
    <w:rsid w:val="008D4372"/>
    <w:rsid w:val="008D48C3"/>
    <w:rsid w:val="008D498C"/>
    <w:rsid w:val="008D4B17"/>
    <w:rsid w:val="008D4B94"/>
    <w:rsid w:val="008D5763"/>
    <w:rsid w:val="008D5A0F"/>
    <w:rsid w:val="008D67D3"/>
    <w:rsid w:val="008D67DA"/>
    <w:rsid w:val="008D6A29"/>
    <w:rsid w:val="008D7009"/>
    <w:rsid w:val="008D785E"/>
    <w:rsid w:val="008D7BDC"/>
    <w:rsid w:val="008D7D6A"/>
    <w:rsid w:val="008E0957"/>
    <w:rsid w:val="008E097C"/>
    <w:rsid w:val="008E130F"/>
    <w:rsid w:val="008E13F3"/>
    <w:rsid w:val="008E1A87"/>
    <w:rsid w:val="008E1DE2"/>
    <w:rsid w:val="008E30C2"/>
    <w:rsid w:val="008E314F"/>
    <w:rsid w:val="008E32AB"/>
    <w:rsid w:val="008E3363"/>
    <w:rsid w:val="008E36AE"/>
    <w:rsid w:val="008E43B4"/>
    <w:rsid w:val="008E5664"/>
    <w:rsid w:val="008E584B"/>
    <w:rsid w:val="008E6C5A"/>
    <w:rsid w:val="008E7258"/>
    <w:rsid w:val="008E7C3A"/>
    <w:rsid w:val="008F0440"/>
    <w:rsid w:val="008F0BAA"/>
    <w:rsid w:val="008F1277"/>
    <w:rsid w:val="008F15E4"/>
    <w:rsid w:val="008F1BF0"/>
    <w:rsid w:val="008F1E39"/>
    <w:rsid w:val="008F2997"/>
    <w:rsid w:val="008F2AAC"/>
    <w:rsid w:val="008F2FC4"/>
    <w:rsid w:val="008F3D43"/>
    <w:rsid w:val="008F40C1"/>
    <w:rsid w:val="008F417D"/>
    <w:rsid w:val="008F5493"/>
    <w:rsid w:val="008F630F"/>
    <w:rsid w:val="008F636C"/>
    <w:rsid w:val="008F65F6"/>
    <w:rsid w:val="008F7669"/>
    <w:rsid w:val="008F7EDF"/>
    <w:rsid w:val="009006B5"/>
    <w:rsid w:val="00900AE0"/>
    <w:rsid w:val="00900F91"/>
    <w:rsid w:val="00901686"/>
    <w:rsid w:val="0090180C"/>
    <w:rsid w:val="00902F54"/>
    <w:rsid w:val="00903096"/>
    <w:rsid w:val="0090339C"/>
    <w:rsid w:val="009037B0"/>
    <w:rsid w:val="00903FCF"/>
    <w:rsid w:val="00904154"/>
    <w:rsid w:val="00904BCB"/>
    <w:rsid w:val="00906306"/>
    <w:rsid w:val="0090669B"/>
    <w:rsid w:val="00906C7C"/>
    <w:rsid w:val="00910840"/>
    <w:rsid w:val="00911046"/>
    <w:rsid w:val="0091128A"/>
    <w:rsid w:val="009115D8"/>
    <w:rsid w:val="00911721"/>
    <w:rsid w:val="009117DA"/>
    <w:rsid w:val="00911819"/>
    <w:rsid w:val="009121D7"/>
    <w:rsid w:val="009122A3"/>
    <w:rsid w:val="00912E64"/>
    <w:rsid w:val="00913720"/>
    <w:rsid w:val="009139EE"/>
    <w:rsid w:val="009148AA"/>
    <w:rsid w:val="00915334"/>
    <w:rsid w:val="0091536A"/>
    <w:rsid w:val="00915393"/>
    <w:rsid w:val="0091557B"/>
    <w:rsid w:val="009155BA"/>
    <w:rsid w:val="00915E97"/>
    <w:rsid w:val="00915EE8"/>
    <w:rsid w:val="009162C1"/>
    <w:rsid w:val="00916644"/>
    <w:rsid w:val="009168D5"/>
    <w:rsid w:val="00916CCF"/>
    <w:rsid w:val="00916D96"/>
    <w:rsid w:val="009178D0"/>
    <w:rsid w:val="00917D9E"/>
    <w:rsid w:val="00920178"/>
    <w:rsid w:val="0092057C"/>
    <w:rsid w:val="00920720"/>
    <w:rsid w:val="009209D9"/>
    <w:rsid w:val="00920D0B"/>
    <w:rsid w:val="00920F36"/>
    <w:rsid w:val="00921001"/>
    <w:rsid w:val="00922318"/>
    <w:rsid w:val="00922982"/>
    <w:rsid w:val="009232AD"/>
    <w:rsid w:val="00924882"/>
    <w:rsid w:val="00925051"/>
    <w:rsid w:val="00925D9B"/>
    <w:rsid w:val="00925FD6"/>
    <w:rsid w:val="00926374"/>
    <w:rsid w:val="00926F3B"/>
    <w:rsid w:val="0092709C"/>
    <w:rsid w:val="00927857"/>
    <w:rsid w:val="00930824"/>
    <w:rsid w:val="00930AC5"/>
    <w:rsid w:val="00930DC4"/>
    <w:rsid w:val="00932BCC"/>
    <w:rsid w:val="009342EF"/>
    <w:rsid w:val="009347E3"/>
    <w:rsid w:val="00934D8B"/>
    <w:rsid w:val="00935218"/>
    <w:rsid w:val="0093533D"/>
    <w:rsid w:val="00936342"/>
    <w:rsid w:val="009371A7"/>
    <w:rsid w:val="009376AC"/>
    <w:rsid w:val="00937F50"/>
    <w:rsid w:val="009409E6"/>
    <w:rsid w:val="00941FE6"/>
    <w:rsid w:val="009423F0"/>
    <w:rsid w:val="00942458"/>
    <w:rsid w:val="00942F47"/>
    <w:rsid w:val="00943F04"/>
    <w:rsid w:val="0094413C"/>
    <w:rsid w:val="00944184"/>
    <w:rsid w:val="0094429E"/>
    <w:rsid w:val="00945AB3"/>
    <w:rsid w:val="00946169"/>
    <w:rsid w:val="009478E4"/>
    <w:rsid w:val="00947A8F"/>
    <w:rsid w:val="00950739"/>
    <w:rsid w:val="009510F4"/>
    <w:rsid w:val="0095130B"/>
    <w:rsid w:val="0095183C"/>
    <w:rsid w:val="00951EC6"/>
    <w:rsid w:val="0095246F"/>
    <w:rsid w:val="009526D4"/>
    <w:rsid w:val="00952A9F"/>
    <w:rsid w:val="00953456"/>
    <w:rsid w:val="00953B3C"/>
    <w:rsid w:val="00954502"/>
    <w:rsid w:val="00954645"/>
    <w:rsid w:val="009557E6"/>
    <w:rsid w:val="00956940"/>
    <w:rsid w:val="00956968"/>
    <w:rsid w:val="00956A30"/>
    <w:rsid w:val="009572B1"/>
    <w:rsid w:val="009572F1"/>
    <w:rsid w:val="0095763A"/>
    <w:rsid w:val="00957882"/>
    <w:rsid w:val="00957D0E"/>
    <w:rsid w:val="00957E86"/>
    <w:rsid w:val="009603CA"/>
    <w:rsid w:val="00960521"/>
    <w:rsid w:val="00960687"/>
    <w:rsid w:val="009606AB"/>
    <w:rsid w:val="0096075C"/>
    <w:rsid w:val="009607D3"/>
    <w:rsid w:val="009609A4"/>
    <w:rsid w:val="00960DD5"/>
    <w:rsid w:val="00961657"/>
    <w:rsid w:val="00961CE2"/>
    <w:rsid w:val="0096298A"/>
    <w:rsid w:val="0096311C"/>
    <w:rsid w:val="00963871"/>
    <w:rsid w:val="0096388B"/>
    <w:rsid w:val="00964522"/>
    <w:rsid w:val="00964801"/>
    <w:rsid w:val="00964F85"/>
    <w:rsid w:val="0096637E"/>
    <w:rsid w:val="00966A02"/>
    <w:rsid w:val="00967005"/>
    <w:rsid w:val="009676FC"/>
    <w:rsid w:val="00967B41"/>
    <w:rsid w:val="0097032F"/>
    <w:rsid w:val="00970944"/>
    <w:rsid w:val="009711C8"/>
    <w:rsid w:val="00971382"/>
    <w:rsid w:val="00971808"/>
    <w:rsid w:val="00972B8B"/>
    <w:rsid w:val="0097359E"/>
    <w:rsid w:val="0097458D"/>
    <w:rsid w:val="00974D72"/>
    <w:rsid w:val="0097537B"/>
    <w:rsid w:val="009759A0"/>
    <w:rsid w:val="00975B86"/>
    <w:rsid w:val="00975BF6"/>
    <w:rsid w:val="00975C56"/>
    <w:rsid w:val="00975CEE"/>
    <w:rsid w:val="00975E7E"/>
    <w:rsid w:val="0097647A"/>
    <w:rsid w:val="009764D5"/>
    <w:rsid w:val="009769A0"/>
    <w:rsid w:val="009770D6"/>
    <w:rsid w:val="009775C1"/>
    <w:rsid w:val="00977E89"/>
    <w:rsid w:val="009801D3"/>
    <w:rsid w:val="00981328"/>
    <w:rsid w:val="00982034"/>
    <w:rsid w:val="00982215"/>
    <w:rsid w:val="009826F7"/>
    <w:rsid w:val="00982A8F"/>
    <w:rsid w:val="00982FEC"/>
    <w:rsid w:val="00983827"/>
    <w:rsid w:val="00984697"/>
    <w:rsid w:val="00984AAC"/>
    <w:rsid w:val="00984AED"/>
    <w:rsid w:val="00984C18"/>
    <w:rsid w:val="00984E9A"/>
    <w:rsid w:val="009860A8"/>
    <w:rsid w:val="009868C3"/>
    <w:rsid w:val="00990605"/>
    <w:rsid w:val="009909A9"/>
    <w:rsid w:val="00990DB4"/>
    <w:rsid w:val="00990DCB"/>
    <w:rsid w:val="0099173E"/>
    <w:rsid w:val="009917AB"/>
    <w:rsid w:val="00991990"/>
    <w:rsid w:val="009919E9"/>
    <w:rsid w:val="00991CF8"/>
    <w:rsid w:val="0099272D"/>
    <w:rsid w:val="009936E2"/>
    <w:rsid w:val="009937A8"/>
    <w:rsid w:val="00993C43"/>
    <w:rsid w:val="00993FE3"/>
    <w:rsid w:val="00994182"/>
    <w:rsid w:val="00995224"/>
    <w:rsid w:val="00995C71"/>
    <w:rsid w:val="00996187"/>
    <w:rsid w:val="0099638A"/>
    <w:rsid w:val="00996971"/>
    <w:rsid w:val="0099710E"/>
    <w:rsid w:val="00997347"/>
    <w:rsid w:val="009974FE"/>
    <w:rsid w:val="00997575"/>
    <w:rsid w:val="00997630"/>
    <w:rsid w:val="00997A88"/>
    <w:rsid w:val="009A0161"/>
    <w:rsid w:val="009A2F31"/>
    <w:rsid w:val="009A4104"/>
    <w:rsid w:val="009A42E5"/>
    <w:rsid w:val="009A5258"/>
    <w:rsid w:val="009A6923"/>
    <w:rsid w:val="009A7680"/>
    <w:rsid w:val="009A795A"/>
    <w:rsid w:val="009B0874"/>
    <w:rsid w:val="009B10FE"/>
    <w:rsid w:val="009B12EF"/>
    <w:rsid w:val="009B227D"/>
    <w:rsid w:val="009B22A2"/>
    <w:rsid w:val="009B2957"/>
    <w:rsid w:val="009B35BF"/>
    <w:rsid w:val="009B36C6"/>
    <w:rsid w:val="009B429A"/>
    <w:rsid w:val="009B49C0"/>
    <w:rsid w:val="009B4BF3"/>
    <w:rsid w:val="009B58CD"/>
    <w:rsid w:val="009B62CC"/>
    <w:rsid w:val="009B6762"/>
    <w:rsid w:val="009B6838"/>
    <w:rsid w:val="009B701C"/>
    <w:rsid w:val="009C01A6"/>
    <w:rsid w:val="009C0774"/>
    <w:rsid w:val="009C0ADB"/>
    <w:rsid w:val="009C11EF"/>
    <w:rsid w:val="009C2004"/>
    <w:rsid w:val="009C2122"/>
    <w:rsid w:val="009C229C"/>
    <w:rsid w:val="009C2D1C"/>
    <w:rsid w:val="009C2F4E"/>
    <w:rsid w:val="009C392B"/>
    <w:rsid w:val="009C3956"/>
    <w:rsid w:val="009C3F61"/>
    <w:rsid w:val="009C4890"/>
    <w:rsid w:val="009C4DC6"/>
    <w:rsid w:val="009C585D"/>
    <w:rsid w:val="009C5F11"/>
    <w:rsid w:val="009C5F96"/>
    <w:rsid w:val="009C7151"/>
    <w:rsid w:val="009C7213"/>
    <w:rsid w:val="009C744A"/>
    <w:rsid w:val="009C781D"/>
    <w:rsid w:val="009D0AAC"/>
    <w:rsid w:val="009D1603"/>
    <w:rsid w:val="009D1BAF"/>
    <w:rsid w:val="009D1CF2"/>
    <w:rsid w:val="009D2CAD"/>
    <w:rsid w:val="009D3E25"/>
    <w:rsid w:val="009D445D"/>
    <w:rsid w:val="009D4A6A"/>
    <w:rsid w:val="009D5783"/>
    <w:rsid w:val="009D6AEB"/>
    <w:rsid w:val="009D6F15"/>
    <w:rsid w:val="009D6F70"/>
    <w:rsid w:val="009D746A"/>
    <w:rsid w:val="009D7EB4"/>
    <w:rsid w:val="009E04ED"/>
    <w:rsid w:val="009E0AB7"/>
    <w:rsid w:val="009E0F53"/>
    <w:rsid w:val="009E17A8"/>
    <w:rsid w:val="009E1979"/>
    <w:rsid w:val="009E1E8B"/>
    <w:rsid w:val="009E1EBF"/>
    <w:rsid w:val="009E215F"/>
    <w:rsid w:val="009E2500"/>
    <w:rsid w:val="009E2794"/>
    <w:rsid w:val="009E2A9E"/>
    <w:rsid w:val="009E38F5"/>
    <w:rsid w:val="009E3996"/>
    <w:rsid w:val="009E4221"/>
    <w:rsid w:val="009E4860"/>
    <w:rsid w:val="009E4C12"/>
    <w:rsid w:val="009E54C7"/>
    <w:rsid w:val="009E5919"/>
    <w:rsid w:val="009E6392"/>
    <w:rsid w:val="009E683F"/>
    <w:rsid w:val="009E72B7"/>
    <w:rsid w:val="009E72CC"/>
    <w:rsid w:val="009E77CB"/>
    <w:rsid w:val="009F0196"/>
    <w:rsid w:val="009F0B73"/>
    <w:rsid w:val="009F10A3"/>
    <w:rsid w:val="009F1A75"/>
    <w:rsid w:val="009F1C21"/>
    <w:rsid w:val="009F1E8D"/>
    <w:rsid w:val="009F2418"/>
    <w:rsid w:val="009F25FF"/>
    <w:rsid w:val="009F2A65"/>
    <w:rsid w:val="009F2C25"/>
    <w:rsid w:val="009F2D1B"/>
    <w:rsid w:val="009F3395"/>
    <w:rsid w:val="009F3952"/>
    <w:rsid w:val="009F5C6A"/>
    <w:rsid w:val="009F6087"/>
    <w:rsid w:val="009F6BF3"/>
    <w:rsid w:val="009F6C9E"/>
    <w:rsid w:val="009F76B6"/>
    <w:rsid w:val="00A00718"/>
    <w:rsid w:val="00A01F9B"/>
    <w:rsid w:val="00A0259A"/>
    <w:rsid w:val="00A02B29"/>
    <w:rsid w:val="00A03042"/>
    <w:rsid w:val="00A0317C"/>
    <w:rsid w:val="00A03A73"/>
    <w:rsid w:val="00A03DB0"/>
    <w:rsid w:val="00A04296"/>
    <w:rsid w:val="00A05E86"/>
    <w:rsid w:val="00A05EFD"/>
    <w:rsid w:val="00A06316"/>
    <w:rsid w:val="00A06846"/>
    <w:rsid w:val="00A06DD7"/>
    <w:rsid w:val="00A0746A"/>
    <w:rsid w:val="00A07BAD"/>
    <w:rsid w:val="00A10CBD"/>
    <w:rsid w:val="00A10E59"/>
    <w:rsid w:val="00A11B81"/>
    <w:rsid w:val="00A1247A"/>
    <w:rsid w:val="00A14376"/>
    <w:rsid w:val="00A143BA"/>
    <w:rsid w:val="00A1452F"/>
    <w:rsid w:val="00A1483B"/>
    <w:rsid w:val="00A15CC1"/>
    <w:rsid w:val="00A17F92"/>
    <w:rsid w:val="00A206C1"/>
    <w:rsid w:val="00A20CA2"/>
    <w:rsid w:val="00A20D31"/>
    <w:rsid w:val="00A212EF"/>
    <w:rsid w:val="00A21A12"/>
    <w:rsid w:val="00A227A2"/>
    <w:rsid w:val="00A228B4"/>
    <w:rsid w:val="00A22E5C"/>
    <w:rsid w:val="00A232F6"/>
    <w:rsid w:val="00A23831"/>
    <w:rsid w:val="00A23D66"/>
    <w:rsid w:val="00A246CE"/>
    <w:rsid w:val="00A250E1"/>
    <w:rsid w:val="00A25893"/>
    <w:rsid w:val="00A260B0"/>
    <w:rsid w:val="00A261DF"/>
    <w:rsid w:val="00A263FF"/>
    <w:rsid w:val="00A26638"/>
    <w:rsid w:val="00A2685F"/>
    <w:rsid w:val="00A26D43"/>
    <w:rsid w:val="00A26D78"/>
    <w:rsid w:val="00A272A6"/>
    <w:rsid w:val="00A276DA"/>
    <w:rsid w:val="00A27CE0"/>
    <w:rsid w:val="00A301C4"/>
    <w:rsid w:val="00A3095D"/>
    <w:rsid w:val="00A3206B"/>
    <w:rsid w:val="00A3281B"/>
    <w:rsid w:val="00A3283E"/>
    <w:rsid w:val="00A32C21"/>
    <w:rsid w:val="00A335A6"/>
    <w:rsid w:val="00A33FC6"/>
    <w:rsid w:val="00A345FA"/>
    <w:rsid w:val="00A34D12"/>
    <w:rsid w:val="00A3526D"/>
    <w:rsid w:val="00A35472"/>
    <w:rsid w:val="00A3573B"/>
    <w:rsid w:val="00A36C4B"/>
    <w:rsid w:val="00A37475"/>
    <w:rsid w:val="00A37E42"/>
    <w:rsid w:val="00A40C11"/>
    <w:rsid w:val="00A4152F"/>
    <w:rsid w:val="00A4176A"/>
    <w:rsid w:val="00A428C4"/>
    <w:rsid w:val="00A43229"/>
    <w:rsid w:val="00A43948"/>
    <w:rsid w:val="00A43B49"/>
    <w:rsid w:val="00A44C4E"/>
    <w:rsid w:val="00A4515A"/>
    <w:rsid w:val="00A452A6"/>
    <w:rsid w:val="00A45EDC"/>
    <w:rsid w:val="00A45F7E"/>
    <w:rsid w:val="00A45FEE"/>
    <w:rsid w:val="00A4653B"/>
    <w:rsid w:val="00A4657B"/>
    <w:rsid w:val="00A4660D"/>
    <w:rsid w:val="00A46A39"/>
    <w:rsid w:val="00A46B61"/>
    <w:rsid w:val="00A47330"/>
    <w:rsid w:val="00A4736C"/>
    <w:rsid w:val="00A47588"/>
    <w:rsid w:val="00A47D9E"/>
    <w:rsid w:val="00A5095C"/>
    <w:rsid w:val="00A50EC4"/>
    <w:rsid w:val="00A5131E"/>
    <w:rsid w:val="00A52003"/>
    <w:rsid w:val="00A528E9"/>
    <w:rsid w:val="00A53194"/>
    <w:rsid w:val="00A53500"/>
    <w:rsid w:val="00A53D17"/>
    <w:rsid w:val="00A54330"/>
    <w:rsid w:val="00A54998"/>
    <w:rsid w:val="00A54D21"/>
    <w:rsid w:val="00A54F32"/>
    <w:rsid w:val="00A556EB"/>
    <w:rsid w:val="00A56015"/>
    <w:rsid w:val="00A5654C"/>
    <w:rsid w:val="00A56AFB"/>
    <w:rsid w:val="00A57066"/>
    <w:rsid w:val="00A5784E"/>
    <w:rsid w:val="00A579E3"/>
    <w:rsid w:val="00A57E63"/>
    <w:rsid w:val="00A609B0"/>
    <w:rsid w:val="00A60A25"/>
    <w:rsid w:val="00A60DF1"/>
    <w:rsid w:val="00A60F91"/>
    <w:rsid w:val="00A613AA"/>
    <w:rsid w:val="00A616F6"/>
    <w:rsid w:val="00A61A29"/>
    <w:rsid w:val="00A61AFF"/>
    <w:rsid w:val="00A61FAF"/>
    <w:rsid w:val="00A623BC"/>
    <w:rsid w:val="00A629EA"/>
    <w:rsid w:val="00A62A32"/>
    <w:rsid w:val="00A62F82"/>
    <w:rsid w:val="00A63384"/>
    <w:rsid w:val="00A63698"/>
    <w:rsid w:val="00A63FF1"/>
    <w:rsid w:val="00A64F30"/>
    <w:rsid w:val="00A65225"/>
    <w:rsid w:val="00A65F78"/>
    <w:rsid w:val="00A66272"/>
    <w:rsid w:val="00A66624"/>
    <w:rsid w:val="00A70640"/>
    <w:rsid w:val="00A709FD"/>
    <w:rsid w:val="00A70AC3"/>
    <w:rsid w:val="00A7104D"/>
    <w:rsid w:val="00A7156B"/>
    <w:rsid w:val="00A71899"/>
    <w:rsid w:val="00A71E23"/>
    <w:rsid w:val="00A720AD"/>
    <w:rsid w:val="00A724BF"/>
    <w:rsid w:val="00A733B6"/>
    <w:rsid w:val="00A73439"/>
    <w:rsid w:val="00A74D7E"/>
    <w:rsid w:val="00A75727"/>
    <w:rsid w:val="00A7785C"/>
    <w:rsid w:val="00A805F8"/>
    <w:rsid w:val="00A8079A"/>
    <w:rsid w:val="00A8095C"/>
    <w:rsid w:val="00A80A72"/>
    <w:rsid w:val="00A80EB0"/>
    <w:rsid w:val="00A8115A"/>
    <w:rsid w:val="00A8124E"/>
    <w:rsid w:val="00A8234E"/>
    <w:rsid w:val="00A8262C"/>
    <w:rsid w:val="00A8375E"/>
    <w:rsid w:val="00A8441B"/>
    <w:rsid w:val="00A8442E"/>
    <w:rsid w:val="00A8483B"/>
    <w:rsid w:val="00A84C2F"/>
    <w:rsid w:val="00A84DF4"/>
    <w:rsid w:val="00A84FC0"/>
    <w:rsid w:val="00A85A2B"/>
    <w:rsid w:val="00A87053"/>
    <w:rsid w:val="00A8717A"/>
    <w:rsid w:val="00A902FF"/>
    <w:rsid w:val="00A9057D"/>
    <w:rsid w:val="00A90E2F"/>
    <w:rsid w:val="00A9100B"/>
    <w:rsid w:val="00A9101D"/>
    <w:rsid w:val="00A911D3"/>
    <w:rsid w:val="00A9203D"/>
    <w:rsid w:val="00A929DF"/>
    <w:rsid w:val="00A932FD"/>
    <w:rsid w:val="00A9352E"/>
    <w:rsid w:val="00A93728"/>
    <w:rsid w:val="00A94352"/>
    <w:rsid w:val="00A95488"/>
    <w:rsid w:val="00A95664"/>
    <w:rsid w:val="00A95C97"/>
    <w:rsid w:val="00A9665D"/>
    <w:rsid w:val="00A97211"/>
    <w:rsid w:val="00A97779"/>
    <w:rsid w:val="00A97BC1"/>
    <w:rsid w:val="00AA09E7"/>
    <w:rsid w:val="00AA18CF"/>
    <w:rsid w:val="00AA28F0"/>
    <w:rsid w:val="00AA2B93"/>
    <w:rsid w:val="00AA30C8"/>
    <w:rsid w:val="00AA3C57"/>
    <w:rsid w:val="00AA418F"/>
    <w:rsid w:val="00AA442E"/>
    <w:rsid w:val="00AA4634"/>
    <w:rsid w:val="00AA4688"/>
    <w:rsid w:val="00AA4D00"/>
    <w:rsid w:val="00AA5508"/>
    <w:rsid w:val="00AA5596"/>
    <w:rsid w:val="00AA5DF8"/>
    <w:rsid w:val="00AA5F74"/>
    <w:rsid w:val="00AA5FB3"/>
    <w:rsid w:val="00AA6172"/>
    <w:rsid w:val="00AA6FD1"/>
    <w:rsid w:val="00AA726C"/>
    <w:rsid w:val="00AA72E8"/>
    <w:rsid w:val="00AA7320"/>
    <w:rsid w:val="00AA7730"/>
    <w:rsid w:val="00AB0154"/>
    <w:rsid w:val="00AB01E9"/>
    <w:rsid w:val="00AB0595"/>
    <w:rsid w:val="00AB0787"/>
    <w:rsid w:val="00AB0DEB"/>
    <w:rsid w:val="00AB0FD1"/>
    <w:rsid w:val="00AB16E5"/>
    <w:rsid w:val="00AB17B1"/>
    <w:rsid w:val="00AB199B"/>
    <w:rsid w:val="00AB1B26"/>
    <w:rsid w:val="00AB2958"/>
    <w:rsid w:val="00AB3764"/>
    <w:rsid w:val="00AB3D4F"/>
    <w:rsid w:val="00AB449B"/>
    <w:rsid w:val="00AB462C"/>
    <w:rsid w:val="00AB4BE0"/>
    <w:rsid w:val="00AB4F92"/>
    <w:rsid w:val="00AB5266"/>
    <w:rsid w:val="00AB6B79"/>
    <w:rsid w:val="00AB6DA5"/>
    <w:rsid w:val="00AB6FF1"/>
    <w:rsid w:val="00AC0003"/>
    <w:rsid w:val="00AC026C"/>
    <w:rsid w:val="00AC047F"/>
    <w:rsid w:val="00AC09E0"/>
    <w:rsid w:val="00AC1B3B"/>
    <w:rsid w:val="00AC23F0"/>
    <w:rsid w:val="00AC2D19"/>
    <w:rsid w:val="00AC3347"/>
    <w:rsid w:val="00AC3922"/>
    <w:rsid w:val="00AC4357"/>
    <w:rsid w:val="00AC438F"/>
    <w:rsid w:val="00AC47A1"/>
    <w:rsid w:val="00AC4C8F"/>
    <w:rsid w:val="00AC5B87"/>
    <w:rsid w:val="00AC5BCA"/>
    <w:rsid w:val="00AC5F37"/>
    <w:rsid w:val="00AC624A"/>
    <w:rsid w:val="00AC6282"/>
    <w:rsid w:val="00AC671C"/>
    <w:rsid w:val="00AC7C9E"/>
    <w:rsid w:val="00AC7F7C"/>
    <w:rsid w:val="00AD06BE"/>
    <w:rsid w:val="00AD1529"/>
    <w:rsid w:val="00AD194D"/>
    <w:rsid w:val="00AD1C25"/>
    <w:rsid w:val="00AD209E"/>
    <w:rsid w:val="00AD2421"/>
    <w:rsid w:val="00AD3022"/>
    <w:rsid w:val="00AD30CF"/>
    <w:rsid w:val="00AD310F"/>
    <w:rsid w:val="00AD3AE5"/>
    <w:rsid w:val="00AD4DF1"/>
    <w:rsid w:val="00AD4EF5"/>
    <w:rsid w:val="00AD50D8"/>
    <w:rsid w:val="00AD60E4"/>
    <w:rsid w:val="00AD6262"/>
    <w:rsid w:val="00AD63A0"/>
    <w:rsid w:val="00AD7468"/>
    <w:rsid w:val="00AD74AF"/>
    <w:rsid w:val="00AD76B3"/>
    <w:rsid w:val="00AD7F31"/>
    <w:rsid w:val="00AE0915"/>
    <w:rsid w:val="00AE0B83"/>
    <w:rsid w:val="00AE16AE"/>
    <w:rsid w:val="00AE1793"/>
    <w:rsid w:val="00AE217E"/>
    <w:rsid w:val="00AE2584"/>
    <w:rsid w:val="00AE3549"/>
    <w:rsid w:val="00AE4570"/>
    <w:rsid w:val="00AE49DC"/>
    <w:rsid w:val="00AE4D82"/>
    <w:rsid w:val="00AE5A43"/>
    <w:rsid w:val="00AE5B39"/>
    <w:rsid w:val="00AE5D65"/>
    <w:rsid w:val="00AE6A66"/>
    <w:rsid w:val="00AE6A7B"/>
    <w:rsid w:val="00AE715F"/>
    <w:rsid w:val="00AE7423"/>
    <w:rsid w:val="00AE77DE"/>
    <w:rsid w:val="00AE7865"/>
    <w:rsid w:val="00AE799C"/>
    <w:rsid w:val="00AF198B"/>
    <w:rsid w:val="00AF1B36"/>
    <w:rsid w:val="00AF1DE5"/>
    <w:rsid w:val="00AF1E93"/>
    <w:rsid w:val="00AF29C3"/>
    <w:rsid w:val="00AF40AA"/>
    <w:rsid w:val="00AF443F"/>
    <w:rsid w:val="00AF53F1"/>
    <w:rsid w:val="00AF5E4C"/>
    <w:rsid w:val="00AF698C"/>
    <w:rsid w:val="00AF6BC7"/>
    <w:rsid w:val="00AF721C"/>
    <w:rsid w:val="00AF72E7"/>
    <w:rsid w:val="00AF74F0"/>
    <w:rsid w:val="00AF7544"/>
    <w:rsid w:val="00AF794C"/>
    <w:rsid w:val="00B00778"/>
    <w:rsid w:val="00B00D5E"/>
    <w:rsid w:val="00B01001"/>
    <w:rsid w:val="00B01370"/>
    <w:rsid w:val="00B0152E"/>
    <w:rsid w:val="00B01C55"/>
    <w:rsid w:val="00B02189"/>
    <w:rsid w:val="00B039CD"/>
    <w:rsid w:val="00B04323"/>
    <w:rsid w:val="00B05571"/>
    <w:rsid w:val="00B05CF2"/>
    <w:rsid w:val="00B05E18"/>
    <w:rsid w:val="00B06816"/>
    <w:rsid w:val="00B07074"/>
    <w:rsid w:val="00B07241"/>
    <w:rsid w:val="00B074A6"/>
    <w:rsid w:val="00B07901"/>
    <w:rsid w:val="00B07B16"/>
    <w:rsid w:val="00B07F3D"/>
    <w:rsid w:val="00B07FB2"/>
    <w:rsid w:val="00B10339"/>
    <w:rsid w:val="00B11289"/>
    <w:rsid w:val="00B11D00"/>
    <w:rsid w:val="00B13699"/>
    <w:rsid w:val="00B1386B"/>
    <w:rsid w:val="00B1448B"/>
    <w:rsid w:val="00B1448C"/>
    <w:rsid w:val="00B14820"/>
    <w:rsid w:val="00B14FEC"/>
    <w:rsid w:val="00B1633B"/>
    <w:rsid w:val="00B16B48"/>
    <w:rsid w:val="00B16BB9"/>
    <w:rsid w:val="00B16D14"/>
    <w:rsid w:val="00B17260"/>
    <w:rsid w:val="00B203DD"/>
    <w:rsid w:val="00B20DB9"/>
    <w:rsid w:val="00B20E45"/>
    <w:rsid w:val="00B2169C"/>
    <w:rsid w:val="00B2176C"/>
    <w:rsid w:val="00B2204D"/>
    <w:rsid w:val="00B22852"/>
    <w:rsid w:val="00B2297C"/>
    <w:rsid w:val="00B23565"/>
    <w:rsid w:val="00B24274"/>
    <w:rsid w:val="00B2431D"/>
    <w:rsid w:val="00B245A9"/>
    <w:rsid w:val="00B2476A"/>
    <w:rsid w:val="00B252EC"/>
    <w:rsid w:val="00B263F2"/>
    <w:rsid w:val="00B26543"/>
    <w:rsid w:val="00B306A5"/>
    <w:rsid w:val="00B30A36"/>
    <w:rsid w:val="00B31602"/>
    <w:rsid w:val="00B3327A"/>
    <w:rsid w:val="00B333F8"/>
    <w:rsid w:val="00B33985"/>
    <w:rsid w:val="00B3464F"/>
    <w:rsid w:val="00B34C60"/>
    <w:rsid w:val="00B35699"/>
    <w:rsid w:val="00B36275"/>
    <w:rsid w:val="00B36B81"/>
    <w:rsid w:val="00B374CB"/>
    <w:rsid w:val="00B4115C"/>
    <w:rsid w:val="00B41A5F"/>
    <w:rsid w:val="00B42305"/>
    <w:rsid w:val="00B42E46"/>
    <w:rsid w:val="00B4313F"/>
    <w:rsid w:val="00B44075"/>
    <w:rsid w:val="00B44829"/>
    <w:rsid w:val="00B452A8"/>
    <w:rsid w:val="00B45CBC"/>
    <w:rsid w:val="00B461DA"/>
    <w:rsid w:val="00B467D0"/>
    <w:rsid w:val="00B47C84"/>
    <w:rsid w:val="00B50010"/>
    <w:rsid w:val="00B500D3"/>
    <w:rsid w:val="00B50174"/>
    <w:rsid w:val="00B50E2A"/>
    <w:rsid w:val="00B51688"/>
    <w:rsid w:val="00B51B7E"/>
    <w:rsid w:val="00B51DDC"/>
    <w:rsid w:val="00B52477"/>
    <w:rsid w:val="00B5273D"/>
    <w:rsid w:val="00B534BD"/>
    <w:rsid w:val="00B541C6"/>
    <w:rsid w:val="00B549E6"/>
    <w:rsid w:val="00B54B93"/>
    <w:rsid w:val="00B55182"/>
    <w:rsid w:val="00B55AED"/>
    <w:rsid w:val="00B55B0E"/>
    <w:rsid w:val="00B55EB6"/>
    <w:rsid w:val="00B56541"/>
    <w:rsid w:val="00B5688C"/>
    <w:rsid w:val="00B56E3C"/>
    <w:rsid w:val="00B57F0A"/>
    <w:rsid w:val="00B601BD"/>
    <w:rsid w:val="00B605D2"/>
    <w:rsid w:val="00B60678"/>
    <w:rsid w:val="00B607BE"/>
    <w:rsid w:val="00B60906"/>
    <w:rsid w:val="00B6100F"/>
    <w:rsid w:val="00B614F6"/>
    <w:rsid w:val="00B61A2D"/>
    <w:rsid w:val="00B61C01"/>
    <w:rsid w:val="00B6200D"/>
    <w:rsid w:val="00B62196"/>
    <w:rsid w:val="00B632F0"/>
    <w:rsid w:val="00B64055"/>
    <w:rsid w:val="00B6432D"/>
    <w:rsid w:val="00B64EAD"/>
    <w:rsid w:val="00B65332"/>
    <w:rsid w:val="00B65BBB"/>
    <w:rsid w:val="00B6643B"/>
    <w:rsid w:val="00B665DA"/>
    <w:rsid w:val="00B66EC5"/>
    <w:rsid w:val="00B6772B"/>
    <w:rsid w:val="00B67981"/>
    <w:rsid w:val="00B67ECA"/>
    <w:rsid w:val="00B70F6D"/>
    <w:rsid w:val="00B7115A"/>
    <w:rsid w:val="00B7116D"/>
    <w:rsid w:val="00B7122C"/>
    <w:rsid w:val="00B72152"/>
    <w:rsid w:val="00B72888"/>
    <w:rsid w:val="00B72D2F"/>
    <w:rsid w:val="00B72E16"/>
    <w:rsid w:val="00B72F9F"/>
    <w:rsid w:val="00B732B5"/>
    <w:rsid w:val="00B73378"/>
    <w:rsid w:val="00B74009"/>
    <w:rsid w:val="00B742E1"/>
    <w:rsid w:val="00B74423"/>
    <w:rsid w:val="00B7561F"/>
    <w:rsid w:val="00B75A55"/>
    <w:rsid w:val="00B7694F"/>
    <w:rsid w:val="00B776D7"/>
    <w:rsid w:val="00B80138"/>
    <w:rsid w:val="00B80EDC"/>
    <w:rsid w:val="00B80F16"/>
    <w:rsid w:val="00B814DC"/>
    <w:rsid w:val="00B81CB3"/>
    <w:rsid w:val="00B824C7"/>
    <w:rsid w:val="00B82581"/>
    <w:rsid w:val="00B826D0"/>
    <w:rsid w:val="00B84F0E"/>
    <w:rsid w:val="00B85391"/>
    <w:rsid w:val="00B85C7F"/>
    <w:rsid w:val="00B85F82"/>
    <w:rsid w:val="00B8705B"/>
    <w:rsid w:val="00B877E5"/>
    <w:rsid w:val="00B87C55"/>
    <w:rsid w:val="00B87ECB"/>
    <w:rsid w:val="00B900DE"/>
    <w:rsid w:val="00B91207"/>
    <w:rsid w:val="00B9144D"/>
    <w:rsid w:val="00B914F9"/>
    <w:rsid w:val="00B91814"/>
    <w:rsid w:val="00B91BA7"/>
    <w:rsid w:val="00B91EA2"/>
    <w:rsid w:val="00B92A6F"/>
    <w:rsid w:val="00B92C86"/>
    <w:rsid w:val="00B930AE"/>
    <w:rsid w:val="00B934ED"/>
    <w:rsid w:val="00B936A9"/>
    <w:rsid w:val="00B939D6"/>
    <w:rsid w:val="00B94DC3"/>
    <w:rsid w:val="00B95D5A"/>
    <w:rsid w:val="00B96D34"/>
    <w:rsid w:val="00B974AE"/>
    <w:rsid w:val="00B974FF"/>
    <w:rsid w:val="00BA08C5"/>
    <w:rsid w:val="00BA0EF0"/>
    <w:rsid w:val="00BA105A"/>
    <w:rsid w:val="00BA1176"/>
    <w:rsid w:val="00BA13CC"/>
    <w:rsid w:val="00BA16D7"/>
    <w:rsid w:val="00BA1994"/>
    <w:rsid w:val="00BA2293"/>
    <w:rsid w:val="00BA2AEE"/>
    <w:rsid w:val="00BA2B0A"/>
    <w:rsid w:val="00BA2F02"/>
    <w:rsid w:val="00BA3118"/>
    <w:rsid w:val="00BA39B0"/>
    <w:rsid w:val="00BA3F2E"/>
    <w:rsid w:val="00BA474D"/>
    <w:rsid w:val="00BA4EA1"/>
    <w:rsid w:val="00BA52B5"/>
    <w:rsid w:val="00BA5844"/>
    <w:rsid w:val="00BA587D"/>
    <w:rsid w:val="00BA5BF9"/>
    <w:rsid w:val="00BA636B"/>
    <w:rsid w:val="00BA6B52"/>
    <w:rsid w:val="00BB00EB"/>
    <w:rsid w:val="00BB1970"/>
    <w:rsid w:val="00BB1BB4"/>
    <w:rsid w:val="00BB2BBE"/>
    <w:rsid w:val="00BB3220"/>
    <w:rsid w:val="00BB36D9"/>
    <w:rsid w:val="00BB3761"/>
    <w:rsid w:val="00BB6645"/>
    <w:rsid w:val="00BB7296"/>
    <w:rsid w:val="00BB72D0"/>
    <w:rsid w:val="00BB7540"/>
    <w:rsid w:val="00BC01F2"/>
    <w:rsid w:val="00BC02B8"/>
    <w:rsid w:val="00BC0EE0"/>
    <w:rsid w:val="00BC1628"/>
    <w:rsid w:val="00BC1BD7"/>
    <w:rsid w:val="00BC1DB6"/>
    <w:rsid w:val="00BC1FF0"/>
    <w:rsid w:val="00BC454B"/>
    <w:rsid w:val="00BC486D"/>
    <w:rsid w:val="00BC49DB"/>
    <w:rsid w:val="00BC58F2"/>
    <w:rsid w:val="00BC64F5"/>
    <w:rsid w:val="00BC712A"/>
    <w:rsid w:val="00BC77D1"/>
    <w:rsid w:val="00BC7F4F"/>
    <w:rsid w:val="00BD00EE"/>
    <w:rsid w:val="00BD03D4"/>
    <w:rsid w:val="00BD0927"/>
    <w:rsid w:val="00BD189D"/>
    <w:rsid w:val="00BD1A54"/>
    <w:rsid w:val="00BD2EFA"/>
    <w:rsid w:val="00BD3092"/>
    <w:rsid w:val="00BD38BD"/>
    <w:rsid w:val="00BD3B58"/>
    <w:rsid w:val="00BD3C74"/>
    <w:rsid w:val="00BD3D4D"/>
    <w:rsid w:val="00BD40C2"/>
    <w:rsid w:val="00BD42B6"/>
    <w:rsid w:val="00BD566A"/>
    <w:rsid w:val="00BD5BDE"/>
    <w:rsid w:val="00BD6BF5"/>
    <w:rsid w:val="00BD6DDB"/>
    <w:rsid w:val="00BD705F"/>
    <w:rsid w:val="00BD7595"/>
    <w:rsid w:val="00BD7668"/>
    <w:rsid w:val="00BE01BC"/>
    <w:rsid w:val="00BE0561"/>
    <w:rsid w:val="00BE0BF7"/>
    <w:rsid w:val="00BE1517"/>
    <w:rsid w:val="00BE1A24"/>
    <w:rsid w:val="00BE1A37"/>
    <w:rsid w:val="00BE1AD5"/>
    <w:rsid w:val="00BE2308"/>
    <w:rsid w:val="00BE2CDD"/>
    <w:rsid w:val="00BE397F"/>
    <w:rsid w:val="00BE5A90"/>
    <w:rsid w:val="00BE5C23"/>
    <w:rsid w:val="00BE61AD"/>
    <w:rsid w:val="00BE6421"/>
    <w:rsid w:val="00BE6A1A"/>
    <w:rsid w:val="00BE70A1"/>
    <w:rsid w:val="00BE79CF"/>
    <w:rsid w:val="00BF0CC2"/>
    <w:rsid w:val="00BF1126"/>
    <w:rsid w:val="00BF1B41"/>
    <w:rsid w:val="00BF3FAF"/>
    <w:rsid w:val="00BF42BB"/>
    <w:rsid w:val="00BF4E59"/>
    <w:rsid w:val="00BF508A"/>
    <w:rsid w:val="00BF543B"/>
    <w:rsid w:val="00BF5561"/>
    <w:rsid w:val="00BF62CA"/>
    <w:rsid w:val="00BF6BFC"/>
    <w:rsid w:val="00BF794E"/>
    <w:rsid w:val="00BF7953"/>
    <w:rsid w:val="00BF7A85"/>
    <w:rsid w:val="00C0095C"/>
    <w:rsid w:val="00C01112"/>
    <w:rsid w:val="00C01DF7"/>
    <w:rsid w:val="00C02A95"/>
    <w:rsid w:val="00C02BCA"/>
    <w:rsid w:val="00C0338B"/>
    <w:rsid w:val="00C03BA5"/>
    <w:rsid w:val="00C03CA4"/>
    <w:rsid w:val="00C03F48"/>
    <w:rsid w:val="00C04DF3"/>
    <w:rsid w:val="00C04F4D"/>
    <w:rsid w:val="00C05748"/>
    <w:rsid w:val="00C06541"/>
    <w:rsid w:val="00C069F3"/>
    <w:rsid w:val="00C06C01"/>
    <w:rsid w:val="00C06FF3"/>
    <w:rsid w:val="00C07A60"/>
    <w:rsid w:val="00C07D86"/>
    <w:rsid w:val="00C100F6"/>
    <w:rsid w:val="00C10203"/>
    <w:rsid w:val="00C104B0"/>
    <w:rsid w:val="00C10663"/>
    <w:rsid w:val="00C11034"/>
    <w:rsid w:val="00C11146"/>
    <w:rsid w:val="00C11319"/>
    <w:rsid w:val="00C11371"/>
    <w:rsid w:val="00C11FE5"/>
    <w:rsid w:val="00C122C1"/>
    <w:rsid w:val="00C125A4"/>
    <w:rsid w:val="00C12916"/>
    <w:rsid w:val="00C1299E"/>
    <w:rsid w:val="00C1348D"/>
    <w:rsid w:val="00C137C1"/>
    <w:rsid w:val="00C13B1F"/>
    <w:rsid w:val="00C13EC4"/>
    <w:rsid w:val="00C14059"/>
    <w:rsid w:val="00C15734"/>
    <w:rsid w:val="00C15EA8"/>
    <w:rsid w:val="00C16036"/>
    <w:rsid w:val="00C16740"/>
    <w:rsid w:val="00C16C37"/>
    <w:rsid w:val="00C16FF6"/>
    <w:rsid w:val="00C171CE"/>
    <w:rsid w:val="00C17512"/>
    <w:rsid w:val="00C17722"/>
    <w:rsid w:val="00C212ED"/>
    <w:rsid w:val="00C213F1"/>
    <w:rsid w:val="00C2164F"/>
    <w:rsid w:val="00C22720"/>
    <w:rsid w:val="00C22DAD"/>
    <w:rsid w:val="00C24F4B"/>
    <w:rsid w:val="00C26DF5"/>
    <w:rsid w:val="00C30012"/>
    <w:rsid w:val="00C30783"/>
    <w:rsid w:val="00C30DFE"/>
    <w:rsid w:val="00C310E8"/>
    <w:rsid w:val="00C31C0B"/>
    <w:rsid w:val="00C31FD6"/>
    <w:rsid w:val="00C32AA7"/>
    <w:rsid w:val="00C34725"/>
    <w:rsid w:val="00C34931"/>
    <w:rsid w:val="00C34C6B"/>
    <w:rsid w:val="00C34FB6"/>
    <w:rsid w:val="00C35C28"/>
    <w:rsid w:val="00C36330"/>
    <w:rsid w:val="00C36718"/>
    <w:rsid w:val="00C36B33"/>
    <w:rsid w:val="00C36E17"/>
    <w:rsid w:val="00C371AC"/>
    <w:rsid w:val="00C4024D"/>
    <w:rsid w:val="00C40CCD"/>
    <w:rsid w:val="00C41432"/>
    <w:rsid w:val="00C420BA"/>
    <w:rsid w:val="00C42111"/>
    <w:rsid w:val="00C42210"/>
    <w:rsid w:val="00C423F3"/>
    <w:rsid w:val="00C42B6D"/>
    <w:rsid w:val="00C42DEB"/>
    <w:rsid w:val="00C43163"/>
    <w:rsid w:val="00C43925"/>
    <w:rsid w:val="00C43CEE"/>
    <w:rsid w:val="00C45E99"/>
    <w:rsid w:val="00C45FC2"/>
    <w:rsid w:val="00C46BAA"/>
    <w:rsid w:val="00C475B5"/>
    <w:rsid w:val="00C50CE2"/>
    <w:rsid w:val="00C51263"/>
    <w:rsid w:val="00C51386"/>
    <w:rsid w:val="00C5162A"/>
    <w:rsid w:val="00C525C8"/>
    <w:rsid w:val="00C52F15"/>
    <w:rsid w:val="00C52F4E"/>
    <w:rsid w:val="00C538CF"/>
    <w:rsid w:val="00C53F67"/>
    <w:rsid w:val="00C543C1"/>
    <w:rsid w:val="00C54487"/>
    <w:rsid w:val="00C54539"/>
    <w:rsid w:val="00C549C1"/>
    <w:rsid w:val="00C54BFC"/>
    <w:rsid w:val="00C54DFC"/>
    <w:rsid w:val="00C558A0"/>
    <w:rsid w:val="00C562EF"/>
    <w:rsid w:val="00C56D17"/>
    <w:rsid w:val="00C5784A"/>
    <w:rsid w:val="00C5788C"/>
    <w:rsid w:val="00C5793C"/>
    <w:rsid w:val="00C603C4"/>
    <w:rsid w:val="00C606B3"/>
    <w:rsid w:val="00C60958"/>
    <w:rsid w:val="00C60BEF"/>
    <w:rsid w:val="00C60C87"/>
    <w:rsid w:val="00C60D14"/>
    <w:rsid w:val="00C60DD4"/>
    <w:rsid w:val="00C60EE8"/>
    <w:rsid w:val="00C62835"/>
    <w:rsid w:val="00C62AB1"/>
    <w:rsid w:val="00C62B25"/>
    <w:rsid w:val="00C637C4"/>
    <w:rsid w:val="00C63889"/>
    <w:rsid w:val="00C64170"/>
    <w:rsid w:val="00C64985"/>
    <w:rsid w:val="00C66323"/>
    <w:rsid w:val="00C6750E"/>
    <w:rsid w:val="00C67E18"/>
    <w:rsid w:val="00C703E4"/>
    <w:rsid w:val="00C713B3"/>
    <w:rsid w:val="00C72C17"/>
    <w:rsid w:val="00C72F63"/>
    <w:rsid w:val="00C74446"/>
    <w:rsid w:val="00C74945"/>
    <w:rsid w:val="00C74BAF"/>
    <w:rsid w:val="00C756F4"/>
    <w:rsid w:val="00C7644B"/>
    <w:rsid w:val="00C76EE1"/>
    <w:rsid w:val="00C7700A"/>
    <w:rsid w:val="00C77AFD"/>
    <w:rsid w:val="00C77B86"/>
    <w:rsid w:val="00C8013B"/>
    <w:rsid w:val="00C80336"/>
    <w:rsid w:val="00C80D2D"/>
    <w:rsid w:val="00C81442"/>
    <w:rsid w:val="00C817CD"/>
    <w:rsid w:val="00C831BA"/>
    <w:rsid w:val="00C838EC"/>
    <w:rsid w:val="00C838FE"/>
    <w:rsid w:val="00C83C66"/>
    <w:rsid w:val="00C844B2"/>
    <w:rsid w:val="00C848E4"/>
    <w:rsid w:val="00C84D41"/>
    <w:rsid w:val="00C851CA"/>
    <w:rsid w:val="00C856CD"/>
    <w:rsid w:val="00C85C3F"/>
    <w:rsid w:val="00C86516"/>
    <w:rsid w:val="00C86DCD"/>
    <w:rsid w:val="00C877C6"/>
    <w:rsid w:val="00C91C07"/>
    <w:rsid w:val="00C926DF"/>
    <w:rsid w:val="00C94264"/>
    <w:rsid w:val="00C94BAB"/>
    <w:rsid w:val="00C95458"/>
    <w:rsid w:val="00C95DEC"/>
    <w:rsid w:val="00C95EFD"/>
    <w:rsid w:val="00C964F9"/>
    <w:rsid w:val="00C96909"/>
    <w:rsid w:val="00C96B89"/>
    <w:rsid w:val="00C97071"/>
    <w:rsid w:val="00C9710A"/>
    <w:rsid w:val="00C97E5B"/>
    <w:rsid w:val="00CA066A"/>
    <w:rsid w:val="00CA1842"/>
    <w:rsid w:val="00CA1DDB"/>
    <w:rsid w:val="00CA27CC"/>
    <w:rsid w:val="00CA2C43"/>
    <w:rsid w:val="00CA2C69"/>
    <w:rsid w:val="00CA2E46"/>
    <w:rsid w:val="00CA304C"/>
    <w:rsid w:val="00CA307B"/>
    <w:rsid w:val="00CA3532"/>
    <w:rsid w:val="00CA3E78"/>
    <w:rsid w:val="00CA47A1"/>
    <w:rsid w:val="00CA481B"/>
    <w:rsid w:val="00CA4B54"/>
    <w:rsid w:val="00CA612D"/>
    <w:rsid w:val="00CA6202"/>
    <w:rsid w:val="00CA6FA7"/>
    <w:rsid w:val="00CA6FAF"/>
    <w:rsid w:val="00CA7D53"/>
    <w:rsid w:val="00CB02FF"/>
    <w:rsid w:val="00CB0824"/>
    <w:rsid w:val="00CB08D5"/>
    <w:rsid w:val="00CB114B"/>
    <w:rsid w:val="00CB1325"/>
    <w:rsid w:val="00CB1B29"/>
    <w:rsid w:val="00CB217A"/>
    <w:rsid w:val="00CB2203"/>
    <w:rsid w:val="00CB305D"/>
    <w:rsid w:val="00CB4298"/>
    <w:rsid w:val="00CB4CCA"/>
    <w:rsid w:val="00CB4F10"/>
    <w:rsid w:val="00CB5076"/>
    <w:rsid w:val="00CB6A1C"/>
    <w:rsid w:val="00CB6D2B"/>
    <w:rsid w:val="00CB73DD"/>
    <w:rsid w:val="00CB7454"/>
    <w:rsid w:val="00CB76D3"/>
    <w:rsid w:val="00CB7CB8"/>
    <w:rsid w:val="00CC025E"/>
    <w:rsid w:val="00CC0489"/>
    <w:rsid w:val="00CC1178"/>
    <w:rsid w:val="00CC124D"/>
    <w:rsid w:val="00CC13E3"/>
    <w:rsid w:val="00CC1A93"/>
    <w:rsid w:val="00CC1AA3"/>
    <w:rsid w:val="00CC1CCC"/>
    <w:rsid w:val="00CC257A"/>
    <w:rsid w:val="00CC2C21"/>
    <w:rsid w:val="00CC3354"/>
    <w:rsid w:val="00CC3848"/>
    <w:rsid w:val="00CC3AC9"/>
    <w:rsid w:val="00CC4882"/>
    <w:rsid w:val="00CC50A5"/>
    <w:rsid w:val="00CC6A85"/>
    <w:rsid w:val="00CC6CA3"/>
    <w:rsid w:val="00CC6F95"/>
    <w:rsid w:val="00CC70C6"/>
    <w:rsid w:val="00CC775D"/>
    <w:rsid w:val="00CC7D82"/>
    <w:rsid w:val="00CD066E"/>
    <w:rsid w:val="00CD0E80"/>
    <w:rsid w:val="00CD18CC"/>
    <w:rsid w:val="00CD2E15"/>
    <w:rsid w:val="00CD3D15"/>
    <w:rsid w:val="00CD409B"/>
    <w:rsid w:val="00CD45B0"/>
    <w:rsid w:val="00CD461E"/>
    <w:rsid w:val="00CD5541"/>
    <w:rsid w:val="00CD588B"/>
    <w:rsid w:val="00CD5B5D"/>
    <w:rsid w:val="00CD5EDD"/>
    <w:rsid w:val="00CD689A"/>
    <w:rsid w:val="00CD6E9C"/>
    <w:rsid w:val="00CD78E2"/>
    <w:rsid w:val="00CE013F"/>
    <w:rsid w:val="00CE0384"/>
    <w:rsid w:val="00CE04D6"/>
    <w:rsid w:val="00CE0D37"/>
    <w:rsid w:val="00CE2582"/>
    <w:rsid w:val="00CE2B2D"/>
    <w:rsid w:val="00CE2D14"/>
    <w:rsid w:val="00CE3B40"/>
    <w:rsid w:val="00CE3E24"/>
    <w:rsid w:val="00CE4015"/>
    <w:rsid w:val="00CE526C"/>
    <w:rsid w:val="00CE666E"/>
    <w:rsid w:val="00CE6D9D"/>
    <w:rsid w:val="00CE70BB"/>
    <w:rsid w:val="00CE7392"/>
    <w:rsid w:val="00CE760A"/>
    <w:rsid w:val="00CF01AD"/>
    <w:rsid w:val="00CF0441"/>
    <w:rsid w:val="00CF0475"/>
    <w:rsid w:val="00CF051C"/>
    <w:rsid w:val="00CF0651"/>
    <w:rsid w:val="00CF0B41"/>
    <w:rsid w:val="00CF0DB2"/>
    <w:rsid w:val="00CF105C"/>
    <w:rsid w:val="00CF11F4"/>
    <w:rsid w:val="00CF1440"/>
    <w:rsid w:val="00CF19F5"/>
    <w:rsid w:val="00CF212E"/>
    <w:rsid w:val="00CF2483"/>
    <w:rsid w:val="00CF286E"/>
    <w:rsid w:val="00CF28F6"/>
    <w:rsid w:val="00CF2DF7"/>
    <w:rsid w:val="00CF2EEE"/>
    <w:rsid w:val="00CF38F3"/>
    <w:rsid w:val="00CF522B"/>
    <w:rsid w:val="00CF52A6"/>
    <w:rsid w:val="00CF575C"/>
    <w:rsid w:val="00CF5873"/>
    <w:rsid w:val="00CF58C2"/>
    <w:rsid w:val="00CF5CA3"/>
    <w:rsid w:val="00CF60C9"/>
    <w:rsid w:val="00CF6506"/>
    <w:rsid w:val="00CF6641"/>
    <w:rsid w:val="00CF6A0D"/>
    <w:rsid w:val="00CF72C5"/>
    <w:rsid w:val="00CF7B6D"/>
    <w:rsid w:val="00CF7D57"/>
    <w:rsid w:val="00D006F9"/>
    <w:rsid w:val="00D00A5B"/>
    <w:rsid w:val="00D00A85"/>
    <w:rsid w:val="00D029BB"/>
    <w:rsid w:val="00D02CA4"/>
    <w:rsid w:val="00D0307F"/>
    <w:rsid w:val="00D03133"/>
    <w:rsid w:val="00D040CE"/>
    <w:rsid w:val="00D0493A"/>
    <w:rsid w:val="00D04C9D"/>
    <w:rsid w:val="00D0506B"/>
    <w:rsid w:val="00D05595"/>
    <w:rsid w:val="00D06F2D"/>
    <w:rsid w:val="00D07A72"/>
    <w:rsid w:val="00D101E2"/>
    <w:rsid w:val="00D105FC"/>
    <w:rsid w:val="00D10A90"/>
    <w:rsid w:val="00D11089"/>
    <w:rsid w:val="00D111BC"/>
    <w:rsid w:val="00D124AC"/>
    <w:rsid w:val="00D1270E"/>
    <w:rsid w:val="00D12F13"/>
    <w:rsid w:val="00D130C6"/>
    <w:rsid w:val="00D138D1"/>
    <w:rsid w:val="00D14065"/>
    <w:rsid w:val="00D1423E"/>
    <w:rsid w:val="00D14A2E"/>
    <w:rsid w:val="00D15D1C"/>
    <w:rsid w:val="00D16A75"/>
    <w:rsid w:val="00D16F7C"/>
    <w:rsid w:val="00D17700"/>
    <w:rsid w:val="00D17FC0"/>
    <w:rsid w:val="00D21C1B"/>
    <w:rsid w:val="00D22B73"/>
    <w:rsid w:val="00D22D9C"/>
    <w:rsid w:val="00D23472"/>
    <w:rsid w:val="00D23492"/>
    <w:rsid w:val="00D235DA"/>
    <w:rsid w:val="00D242FA"/>
    <w:rsid w:val="00D244BA"/>
    <w:rsid w:val="00D25E62"/>
    <w:rsid w:val="00D26222"/>
    <w:rsid w:val="00D26229"/>
    <w:rsid w:val="00D262F2"/>
    <w:rsid w:val="00D26942"/>
    <w:rsid w:val="00D269C7"/>
    <w:rsid w:val="00D26DD8"/>
    <w:rsid w:val="00D26E28"/>
    <w:rsid w:val="00D27FDB"/>
    <w:rsid w:val="00D31591"/>
    <w:rsid w:val="00D31784"/>
    <w:rsid w:val="00D327AD"/>
    <w:rsid w:val="00D32BC3"/>
    <w:rsid w:val="00D33656"/>
    <w:rsid w:val="00D341E9"/>
    <w:rsid w:val="00D34318"/>
    <w:rsid w:val="00D34EAC"/>
    <w:rsid w:val="00D356CF"/>
    <w:rsid w:val="00D35E5E"/>
    <w:rsid w:val="00D36517"/>
    <w:rsid w:val="00D3653D"/>
    <w:rsid w:val="00D3688B"/>
    <w:rsid w:val="00D36C5D"/>
    <w:rsid w:val="00D36DA6"/>
    <w:rsid w:val="00D37764"/>
    <w:rsid w:val="00D379F8"/>
    <w:rsid w:val="00D37E0C"/>
    <w:rsid w:val="00D37E1A"/>
    <w:rsid w:val="00D40646"/>
    <w:rsid w:val="00D410D1"/>
    <w:rsid w:val="00D41C4F"/>
    <w:rsid w:val="00D42A61"/>
    <w:rsid w:val="00D42D98"/>
    <w:rsid w:val="00D43F67"/>
    <w:rsid w:val="00D44450"/>
    <w:rsid w:val="00D444CA"/>
    <w:rsid w:val="00D4487B"/>
    <w:rsid w:val="00D44D62"/>
    <w:rsid w:val="00D44EE3"/>
    <w:rsid w:val="00D4556A"/>
    <w:rsid w:val="00D458B1"/>
    <w:rsid w:val="00D459D3"/>
    <w:rsid w:val="00D45A28"/>
    <w:rsid w:val="00D4619D"/>
    <w:rsid w:val="00D46E69"/>
    <w:rsid w:val="00D477AA"/>
    <w:rsid w:val="00D47A6D"/>
    <w:rsid w:val="00D47AF1"/>
    <w:rsid w:val="00D507E6"/>
    <w:rsid w:val="00D50B75"/>
    <w:rsid w:val="00D52853"/>
    <w:rsid w:val="00D539CC"/>
    <w:rsid w:val="00D549C7"/>
    <w:rsid w:val="00D55438"/>
    <w:rsid w:val="00D55B38"/>
    <w:rsid w:val="00D5610A"/>
    <w:rsid w:val="00D56281"/>
    <w:rsid w:val="00D56510"/>
    <w:rsid w:val="00D56602"/>
    <w:rsid w:val="00D571BF"/>
    <w:rsid w:val="00D57664"/>
    <w:rsid w:val="00D6003D"/>
    <w:rsid w:val="00D6187A"/>
    <w:rsid w:val="00D61F96"/>
    <w:rsid w:val="00D62127"/>
    <w:rsid w:val="00D622F0"/>
    <w:rsid w:val="00D626C6"/>
    <w:rsid w:val="00D635A1"/>
    <w:rsid w:val="00D6384A"/>
    <w:rsid w:val="00D63AF5"/>
    <w:rsid w:val="00D63BBC"/>
    <w:rsid w:val="00D642A1"/>
    <w:rsid w:val="00D64491"/>
    <w:rsid w:val="00D646F7"/>
    <w:rsid w:val="00D6491A"/>
    <w:rsid w:val="00D65375"/>
    <w:rsid w:val="00D665B6"/>
    <w:rsid w:val="00D66872"/>
    <w:rsid w:val="00D66BD9"/>
    <w:rsid w:val="00D67A66"/>
    <w:rsid w:val="00D702CC"/>
    <w:rsid w:val="00D70374"/>
    <w:rsid w:val="00D7078D"/>
    <w:rsid w:val="00D70EB5"/>
    <w:rsid w:val="00D71250"/>
    <w:rsid w:val="00D714FC"/>
    <w:rsid w:val="00D71529"/>
    <w:rsid w:val="00D71BD2"/>
    <w:rsid w:val="00D71EAF"/>
    <w:rsid w:val="00D723E0"/>
    <w:rsid w:val="00D7294C"/>
    <w:rsid w:val="00D72BFE"/>
    <w:rsid w:val="00D740E5"/>
    <w:rsid w:val="00D743FC"/>
    <w:rsid w:val="00D748E2"/>
    <w:rsid w:val="00D7504B"/>
    <w:rsid w:val="00D75161"/>
    <w:rsid w:val="00D755CF"/>
    <w:rsid w:val="00D75BC3"/>
    <w:rsid w:val="00D764D8"/>
    <w:rsid w:val="00D76542"/>
    <w:rsid w:val="00D76A78"/>
    <w:rsid w:val="00D7788B"/>
    <w:rsid w:val="00D80CD2"/>
    <w:rsid w:val="00D80F64"/>
    <w:rsid w:val="00D816A0"/>
    <w:rsid w:val="00D823B2"/>
    <w:rsid w:val="00D82568"/>
    <w:rsid w:val="00D825C7"/>
    <w:rsid w:val="00D82ED5"/>
    <w:rsid w:val="00D82F66"/>
    <w:rsid w:val="00D83A21"/>
    <w:rsid w:val="00D84E30"/>
    <w:rsid w:val="00D84F93"/>
    <w:rsid w:val="00D851EC"/>
    <w:rsid w:val="00D85318"/>
    <w:rsid w:val="00D85B04"/>
    <w:rsid w:val="00D85F5C"/>
    <w:rsid w:val="00D87304"/>
    <w:rsid w:val="00D87754"/>
    <w:rsid w:val="00D87D20"/>
    <w:rsid w:val="00D87EFB"/>
    <w:rsid w:val="00D9027F"/>
    <w:rsid w:val="00D90D10"/>
    <w:rsid w:val="00D9118D"/>
    <w:rsid w:val="00D91725"/>
    <w:rsid w:val="00D91C2A"/>
    <w:rsid w:val="00D924D5"/>
    <w:rsid w:val="00D92C23"/>
    <w:rsid w:val="00D9317F"/>
    <w:rsid w:val="00D9395F"/>
    <w:rsid w:val="00D947E6"/>
    <w:rsid w:val="00D955F7"/>
    <w:rsid w:val="00D96204"/>
    <w:rsid w:val="00D9687F"/>
    <w:rsid w:val="00D96AC9"/>
    <w:rsid w:val="00D96AD3"/>
    <w:rsid w:val="00DA1312"/>
    <w:rsid w:val="00DA1362"/>
    <w:rsid w:val="00DA18D9"/>
    <w:rsid w:val="00DA1BA7"/>
    <w:rsid w:val="00DA282E"/>
    <w:rsid w:val="00DA2CBD"/>
    <w:rsid w:val="00DA3A34"/>
    <w:rsid w:val="00DA4330"/>
    <w:rsid w:val="00DA4806"/>
    <w:rsid w:val="00DA49BF"/>
    <w:rsid w:val="00DA4AD0"/>
    <w:rsid w:val="00DA5318"/>
    <w:rsid w:val="00DA5D12"/>
    <w:rsid w:val="00DA5E06"/>
    <w:rsid w:val="00DA5FEA"/>
    <w:rsid w:val="00DA67D4"/>
    <w:rsid w:val="00DA7555"/>
    <w:rsid w:val="00DA75EC"/>
    <w:rsid w:val="00DA789B"/>
    <w:rsid w:val="00DA7E04"/>
    <w:rsid w:val="00DB02CE"/>
    <w:rsid w:val="00DB089B"/>
    <w:rsid w:val="00DB121E"/>
    <w:rsid w:val="00DB1837"/>
    <w:rsid w:val="00DB1C34"/>
    <w:rsid w:val="00DB2A0B"/>
    <w:rsid w:val="00DB378A"/>
    <w:rsid w:val="00DB4263"/>
    <w:rsid w:val="00DB44C0"/>
    <w:rsid w:val="00DB44DC"/>
    <w:rsid w:val="00DB4D23"/>
    <w:rsid w:val="00DB59B6"/>
    <w:rsid w:val="00DB5D3A"/>
    <w:rsid w:val="00DB65D7"/>
    <w:rsid w:val="00DB665E"/>
    <w:rsid w:val="00DB6C26"/>
    <w:rsid w:val="00DB7F11"/>
    <w:rsid w:val="00DB7F44"/>
    <w:rsid w:val="00DC0193"/>
    <w:rsid w:val="00DC080C"/>
    <w:rsid w:val="00DC0E5A"/>
    <w:rsid w:val="00DC1032"/>
    <w:rsid w:val="00DC1087"/>
    <w:rsid w:val="00DC14E5"/>
    <w:rsid w:val="00DC1D24"/>
    <w:rsid w:val="00DC221C"/>
    <w:rsid w:val="00DC22C1"/>
    <w:rsid w:val="00DC2778"/>
    <w:rsid w:val="00DC27EB"/>
    <w:rsid w:val="00DC2D0B"/>
    <w:rsid w:val="00DC3221"/>
    <w:rsid w:val="00DC3369"/>
    <w:rsid w:val="00DC4B1E"/>
    <w:rsid w:val="00DC5322"/>
    <w:rsid w:val="00DC537A"/>
    <w:rsid w:val="00DC5403"/>
    <w:rsid w:val="00DC5955"/>
    <w:rsid w:val="00DC65D8"/>
    <w:rsid w:val="00DC71D4"/>
    <w:rsid w:val="00DD005C"/>
    <w:rsid w:val="00DD0F84"/>
    <w:rsid w:val="00DD109A"/>
    <w:rsid w:val="00DD1DD6"/>
    <w:rsid w:val="00DD23C8"/>
    <w:rsid w:val="00DD2449"/>
    <w:rsid w:val="00DD289E"/>
    <w:rsid w:val="00DD2A73"/>
    <w:rsid w:val="00DD3F4C"/>
    <w:rsid w:val="00DD40D0"/>
    <w:rsid w:val="00DD430A"/>
    <w:rsid w:val="00DD5A2D"/>
    <w:rsid w:val="00DD5CC3"/>
    <w:rsid w:val="00DD5D3F"/>
    <w:rsid w:val="00DD63D0"/>
    <w:rsid w:val="00DD6795"/>
    <w:rsid w:val="00DD6ADA"/>
    <w:rsid w:val="00DD6C0F"/>
    <w:rsid w:val="00DD7761"/>
    <w:rsid w:val="00DD7D33"/>
    <w:rsid w:val="00DD7DDE"/>
    <w:rsid w:val="00DD7F41"/>
    <w:rsid w:val="00DE016C"/>
    <w:rsid w:val="00DE0DBF"/>
    <w:rsid w:val="00DE10EE"/>
    <w:rsid w:val="00DE1204"/>
    <w:rsid w:val="00DE1384"/>
    <w:rsid w:val="00DE160F"/>
    <w:rsid w:val="00DE16E1"/>
    <w:rsid w:val="00DE1B82"/>
    <w:rsid w:val="00DE1E6C"/>
    <w:rsid w:val="00DE2A38"/>
    <w:rsid w:val="00DE2A7C"/>
    <w:rsid w:val="00DE2D7E"/>
    <w:rsid w:val="00DE32E5"/>
    <w:rsid w:val="00DE34CF"/>
    <w:rsid w:val="00DE4201"/>
    <w:rsid w:val="00DE4860"/>
    <w:rsid w:val="00DE4F95"/>
    <w:rsid w:val="00DE73EF"/>
    <w:rsid w:val="00DF0CD8"/>
    <w:rsid w:val="00DF1906"/>
    <w:rsid w:val="00DF2E83"/>
    <w:rsid w:val="00DF326A"/>
    <w:rsid w:val="00DF3625"/>
    <w:rsid w:val="00DF3BDC"/>
    <w:rsid w:val="00DF5567"/>
    <w:rsid w:val="00DF56A2"/>
    <w:rsid w:val="00DF6000"/>
    <w:rsid w:val="00DF61A9"/>
    <w:rsid w:val="00DF661F"/>
    <w:rsid w:val="00DF6E70"/>
    <w:rsid w:val="00DF7461"/>
    <w:rsid w:val="00DF7912"/>
    <w:rsid w:val="00DF7AF9"/>
    <w:rsid w:val="00DF7EAB"/>
    <w:rsid w:val="00E00441"/>
    <w:rsid w:val="00E0136C"/>
    <w:rsid w:val="00E0239C"/>
    <w:rsid w:val="00E02BD1"/>
    <w:rsid w:val="00E02D41"/>
    <w:rsid w:val="00E03566"/>
    <w:rsid w:val="00E03658"/>
    <w:rsid w:val="00E03FA4"/>
    <w:rsid w:val="00E043E6"/>
    <w:rsid w:val="00E04A4B"/>
    <w:rsid w:val="00E0552B"/>
    <w:rsid w:val="00E0554D"/>
    <w:rsid w:val="00E05EE2"/>
    <w:rsid w:val="00E06B44"/>
    <w:rsid w:val="00E076BF"/>
    <w:rsid w:val="00E079DD"/>
    <w:rsid w:val="00E111C5"/>
    <w:rsid w:val="00E1224A"/>
    <w:rsid w:val="00E122BB"/>
    <w:rsid w:val="00E12B9F"/>
    <w:rsid w:val="00E12F54"/>
    <w:rsid w:val="00E1389F"/>
    <w:rsid w:val="00E145EE"/>
    <w:rsid w:val="00E14D93"/>
    <w:rsid w:val="00E14E46"/>
    <w:rsid w:val="00E15C72"/>
    <w:rsid w:val="00E1618D"/>
    <w:rsid w:val="00E16510"/>
    <w:rsid w:val="00E16B0C"/>
    <w:rsid w:val="00E16DFC"/>
    <w:rsid w:val="00E170DF"/>
    <w:rsid w:val="00E17618"/>
    <w:rsid w:val="00E20031"/>
    <w:rsid w:val="00E20057"/>
    <w:rsid w:val="00E2044D"/>
    <w:rsid w:val="00E20772"/>
    <w:rsid w:val="00E213DA"/>
    <w:rsid w:val="00E21641"/>
    <w:rsid w:val="00E21EAA"/>
    <w:rsid w:val="00E225D3"/>
    <w:rsid w:val="00E232C6"/>
    <w:rsid w:val="00E23660"/>
    <w:rsid w:val="00E23B33"/>
    <w:rsid w:val="00E244D3"/>
    <w:rsid w:val="00E24F71"/>
    <w:rsid w:val="00E251D0"/>
    <w:rsid w:val="00E25360"/>
    <w:rsid w:val="00E256D6"/>
    <w:rsid w:val="00E25ACA"/>
    <w:rsid w:val="00E2600D"/>
    <w:rsid w:val="00E26DB9"/>
    <w:rsid w:val="00E26E1F"/>
    <w:rsid w:val="00E26EB3"/>
    <w:rsid w:val="00E27258"/>
    <w:rsid w:val="00E27B00"/>
    <w:rsid w:val="00E27E6A"/>
    <w:rsid w:val="00E30341"/>
    <w:rsid w:val="00E306C6"/>
    <w:rsid w:val="00E31C5C"/>
    <w:rsid w:val="00E32174"/>
    <w:rsid w:val="00E32976"/>
    <w:rsid w:val="00E32AA3"/>
    <w:rsid w:val="00E352A5"/>
    <w:rsid w:val="00E35768"/>
    <w:rsid w:val="00E3772A"/>
    <w:rsid w:val="00E40885"/>
    <w:rsid w:val="00E40D2A"/>
    <w:rsid w:val="00E4176D"/>
    <w:rsid w:val="00E417EF"/>
    <w:rsid w:val="00E42659"/>
    <w:rsid w:val="00E426B2"/>
    <w:rsid w:val="00E42979"/>
    <w:rsid w:val="00E43057"/>
    <w:rsid w:val="00E45C11"/>
    <w:rsid w:val="00E45E99"/>
    <w:rsid w:val="00E45F94"/>
    <w:rsid w:val="00E46C13"/>
    <w:rsid w:val="00E47B82"/>
    <w:rsid w:val="00E5078B"/>
    <w:rsid w:val="00E512C6"/>
    <w:rsid w:val="00E517C3"/>
    <w:rsid w:val="00E51B96"/>
    <w:rsid w:val="00E5229B"/>
    <w:rsid w:val="00E52A1B"/>
    <w:rsid w:val="00E52D1C"/>
    <w:rsid w:val="00E52D1E"/>
    <w:rsid w:val="00E53487"/>
    <w:rsid w:val="00E53EA7"/>
    <w:rsid w:val="00E53F4D"/>
    <w:rsid w:val="00E547B8"/>
    <w:rsid w:val="00E54800"/>
    <w:rsid w:val="00E54BAE"/>
    <w:rsid w:val="00E54C22"/>
    <w:rsid w:val="00E55192"/>
    <w:rsid w:val="00E556E2"/>
    <w:rsid w:val="00E5623A"/>
    <w:rsid w:val="00E56B05"/>
    <w:rsid w:val="00E57676"/>
    <w:rsid w:val="00E57988"/>
    <w:rsid w:val="00E57D8D"/>
    <w:rsid w:val="00E57DBC"/>
    <w:rsid w:val="00E605D2"/>
    <w:rsid w:val="00E6137D"/>
    <w:rsid w:val="00E618BB"/>
    <w:rsid w:val="00E61B1C"/>
    <w:rsid w:val="00E639C5"/>
    <w:rsid w:val="00E6440A"/>
    <w:rsid w:val="00E645CE"/>
    <w:rsid w:val="00E646BC"/>
    <w:rsid w:val="00E64A68"/>
    <w:rsid w:val="00E64BBA"/>
    <w:rsid w:val="00E66B7E"/>
    <w:rsid w:val="00E67894"/>
    <w:rsid w:val="00E67C5A"/>
    <w:rsid w:val="00E70001"/>
    <w:rsid w:val="00E70294"/>
    <w:rsid w:val="00E71192"/>
    <w:rsid w:val="00E713C6"/>
    <w:rsid w:val="00E71BE1"/>
    <w:rsid w:val="00E72035"/>
    <w:rsid w:val="00E72B16"/>
    <w:rsid w:val="00E72DDB"/>
    <w:rsid w:val="00E731C6"/>
    <w:rsid w:val="00E734E3"/>
    <w:rsid w:val="00E74054"/>
    <w:rsid w:val="00E74C55"/>
    <w:rsid w:val="00E74D9F"/>
    <w:rsid w:val="00E76228"/>
    <w:rsid w:val="00E764D7"/>
    <w:rsid w:val="00E76BBF"/>
    <w:rsid w:val="00E76CA7"/>
    <w:rsid w:val="00E774FF"/>
    <w:rsid w:val="00E77BF3"/>
    <w:rsid w:val="00E80A06"/>
    <w:rsid w:val="00E80AFC"/>
    <w:rsid w:val="00E80F1C"/>
    <w:rsid w:val="00E812A8"/>
    <w:rsid w:val="00E821C1"/>
    <w:rsid w:val="00E829BE"/>
    <w:rsid w:val="00E82F67"/>
    <w:rsid w:val="00E83526"/>
    <w:rsid w:val="00E83CA7"/>
    <w:rsid w:val="00E84112"/>
    <w:rsid w:val="00E843B2"/>
    <w:rsid w:val="00E85257"/>
    <w:rsid w:val="00E852A7"/>
    <w:rsid w:val="00E8542D"/>
    <w:rsid w:val="00E857DB"/>
    <w:rsid w:val="00E868C7"/>
    <w:rsid w:val="00E86C52"/>
    <w:rsid w:val="00E86CF2"/>
    <w:rsid w:val="00E87B8F"/>
    <w:rsid w:val="00E87BCB"/>
    <w:rsid w:val="00E90192"/>
    <w:rsid w:val="00E90882"/>
    <w:rsid w:val="00E912DD"/>
    <w:rsid w:val="00E914FA"/>
    <w:rsid w:val="00E91574"/>
    <w:rsid w:val="00E92DDF"/>
    <w:rsid w:val="00E9547E"/>
    <w:rsid w:val="00E95C79"/>
    <w:rsid w:val="00E961D0"/>
    <w:rsid w:val="00E96406"/>
    <w:rsid w:val="00E96BCC"/>
    <w:rsid w:val="00E96C2D"/>
    <w:rsid w:val="00E96C9C"/>
    <w:rsid w:val="00E97091"/>
    <w:rsid w:val="00E978C8"/>
    <w:rsid w:val="00E97AFA"/>
    <w:rsid w:val="00E97E3A"/>
    <w:rsid w:val="00EA003D"/>
    <w:rsid w:val="00EA03F3"/>
    <w:rsid w:val="00EA1D7A"/>
    <w:rsid w:val="00EA1F3F"/>
    <w:rsid w:val="00EA2641"/>
    <w:rsid w:val="00EA28A5"/>
    <w:rsid w:val="00EA29AA"/>
    <w:rsid w:val="00EA3098"/>
    <w:rsid w:val="00EA3288"/>
    <w:rsid w:val="00EA35A3"/>
    <w:rsid w:val="00EA362E"/>
    <w:rsid w:val="00EA3BE7"/>
    <w:rsid w:val="00EA439F"/>
    <w:rsid w:val="00EA49FC"/>
    <w:rsid w:val="00EA4A6E"/>
    <w:rsid w:val="00EA51F3"/>
    <w:rsid w:val="00EA549E"/>
    <w:rsid w:val="00EA57D1"/>
    <w:rsid w:val="00EA5973"/>
    <w:rsid w:val="00EA5D08"/>
    <w:rsid w:val="00EA5E24"/>
    <w:rsid w:val="00EA5FA6"/>
    <w:rsid w:val="00EA6FDB"/>
    <w:rsid w:val="00EA76CE"/>
    <w:rsid w:val="00EA7F56"/>
    <w:rsid w:val="00EA7F9A"/>
    <w:rsid w:val="00EB025C"/>
    <w:rsid w:val="00EB114A"/>
    <w:rsid w:val="00EB11A7"/>
    <w:rsid w:val="00EB1399"/>
    <w:rsid w:val="00EB1511"/>
    <w:rsid w:val="00EB23A7"/>
    <w:rsid w:val="00EB24C8"/>
    <w:rsid w:val="00EB3752"/>
    <w:rsid w:val="00EB3B5A"/>
    <w:rsid w:val="00EB404A"/>
    <w:rsid w:val="00EB51C5"/>
    <w:rsid w:val="00EB524D"/>
    <w:rsid w:val="00EB541A"/>
    <w:rsid w:val="00EB5F8B"/>
    <w:rsid w:val="00EB61D7"/>
    <w:rsid w:val="00EB6605"/>
    <w:rsid w:val="00EB701C"/>
    <w:rsid w:val="00EB7FA9"/>
    <w:rsid w:val="00EC00B5"/>
    <w:rsid w:val="00EC05A2"/>
    <w:rsid w:val="00EC0705"/>
    <w:rsid w:val="00EC0CB8"/>
    <w:rsid w:val="00EC0E56"/>
    <w:rsid w:val="00EC0F57"/>
    <w:rsid w:val="00EC1156"/>
    <w:rsid w:val="00EC1849"/>
    <w:rsid w:val="00EC31DD"/>
    <w:rsid w:val="00EC36CA"/>
    <w:rsid w:val="00EC3A12"/>
    <w:rsid w:val="00EC3C8E"/>
    <w:rsid w:val="00EC4488"/>
    <w:rsid w:val="00EC585B"/>
    <w:rsid w:val="00EC5D32"/>
    <w:rsid w:val="00EC72D8"/>
    <w:rsid w:val="00EC7442"/>
    <w:rsid w:val="00EC75DD"/>
    <w:rsid w:val="00ED00BF"/>
    <w:rsid w:val="00ED091E"/>
    <w:rsid w:val="00ED0BB1"/>
    <w:rsid w:val="00ED1030"/>
    <w:rsid w:val="00ED2886"/>
    <w:rsid w:val="00ED3686"/>
    <w:rsid w:val="00ED3C47"/>
    <w:rsid w:val="00ED4637"/>
    <w:rsid w:val="00ED4D7A"/>
    <w:rsid w:val="00ED526A"/>
    <w:rsid w:val="00ED5307"/>
    <w:rsid w:val="00ED5378"/>
    <w:rsid w:val="00ED5740"/>
    <w:rsid w:val="00ED5C7C"/>
    <w:rsid w:val="00ED5E1F"/>
    <w:rsid w:val="00ED6078"/>
    <w:rsid w:val="00ED6968"/>
    <w:rsid w:val="00ED6A66"/>
    <w:rsid w:val="00ED6EB2"/>
    <w:rsid w:val="00ED75CA"/>
    <w:rsid w:val="00ED7BAB"/>
    <w:rsid w:val="00EE0B84"/>
    <w:rsid w:val="00EE0C53"/>
    <w:rsid w:val="00EE12FD"/>
    <w:rsid w:val="00EE3B5C"/>
    <w:rsid w:val="00EE3CD5"/>
    <w:rsid w:val="00EE4087"/>
    <w:rsid w:val="00EE466B"/>
    <w:rsid w:val="00EE4952"/>
    <w:rsid w:val="00EE5067"/>
    <w:rsid w:val="00EE52C8"/>
    <w:rsid w:val="00EE53C0"/>
    <w:rsid w:val="00EE570B"/>
    <w:rsid w:val="00EE6169"/>
    <w:rsid w:val="00EE7EE3"/>
    <w:rsid w:val="00EF00F2"/>
    <w:rsid w:val="00EF0AA2"/>
    <w:rsid w:val="00EF132D"/>
    <w:rsid w:val="00EF1B2F"/>
    <w:rsid w:val="00EF2363"/>
    <w:rsid w:val="00EF2964"/>
    <w:rsid w:val="00EF29BF"/>
    <w:rsid w:val="00EF33C4"/>
    <w:rsid w:val="00EF3790"/>
    <w:rsid w:val="00EF3A68"/>
    <w:rsid w:val="00EF4572"/>
    <w:rsid w:val="00EF472B"/>
    <w:rsid w:val="00EF473D"/>
    <w:rsid w:val="00EF4A10"/>
    <w:rsid w:val="00EF59E4"/>
    <w:rsid w:val="00EF5E0B"/>
    <w:rsid w:val="00EF6377"/>
    <w:rsid w:val="00EF6AE1"/>
    <w:rsid w:val="00EF7D34"/>
    <w:rsid w:val="00EF7DF9"/>
    <w:rsid w:val="00F00B12"/>
    <w:rsid w:val="00F00C9C"/>
    <w:rsid w:val="00F0109C"/>
    <w:rsid w:val="00F01404"/>
    <w:rsid w:val="00F017BC"/>
    <w:rsid w:val="00F01D24"/>
    <w:rsid w:val="00F02CCE"/>
    <w:rsid w:val="00F0393F"/>
    <w:rsid w:val="00F03983"/>
    <w:rsid w:val="00F03D09"/>
    <w:rsid w:val="00F041D0"/>
    <w:rsid w:val="00F052DE"/>
    <w:rsid w:val="00F05D72"/>
    <w:rsid w:val="00F06798"/>
    <w:rsid w:val="00F06A02"/>
    <w:rsid w:val="00F0726D"/>
    <w:rsid w:val="00F07695"/>
    <w:rsid w:val="00F076AA"/>
    <w:rsid w:val="00F078E5"/>
    <w:rsid w:val="00F07FBA"/>
    <w:rsid w:val="00F10366"/>
    <w:rsid w:val="00F10C4D"/>
    <w:rsid w:val="00F10E8D"/>
    <w:rsid w:val="00F113C1"/>
    <w:rsid w:val="00F11A19"/>
    <w:rsid w:val="00F11ABF"/>
    <w:rsid w:val="00F11DC4"/>
    <w:rsid w:val="00F123B3"/>
    <w:rsid w:val="00F1265A"/>
    <w:rsid w:val="00F12CE4"/>
    <w:rsid w:val="00F12D1D"/>
    <w:rsid w:val="00F13045"/>
    <w:rsid w:val="00F1409E"/>
    <w:rsid w:val="00F14B7C"/>
    <w:rsid w:val="00F1542A"/>
    <w:rsid w:val="00F15942"/>
    <w:rsid w:val="00F163E9"/>
    <w:rsid w:val="00F16495"/>
    <w:rsid w:val="00F170A9"/>
    <w:rsid w:val="00F170D3"/>
    <w:rsid w:val="00F1756F"/>
    <w:rsid w:val="00F20524"/>
    <w:rsid w:val="00F20B6B"/>
    <w:rsid w:val="00F20D97"/>
    <w:rsid w:val="00F2134F"/>
    <w:rsid w:val="00F21658"/>
    <w:rsid w:val="00F221DB"/>
    <w:rsid w:val="00F257B2"/>
    <w:rsid w:val="00F25BD2"/>
    <w:rsid w:val="00F2623C"/>
    <w:rsid w:val="00F26587"/>
    <w:rsid w:val="00F268AC"/>
    <w:rsid w:val="00F26BB4"/>
    <w:rsid w:val="00F26EC6"/>
    <w:rsid w:val="00F27763"/>
    <w:rsid w:val="00F27AB5"/>
    <w:rsid w:val="00F27B28"/>
    <w:rsid w:val="00F27D2E"/>
    <w:rsid w:val="00F30255"/>
    <w:rsid w:val="00F30565"/>
    <w:rsid w:val="00F3060E"/>
    <w:rsid w:val="00F30EB6"/>
    <w:rsid w:val="00F313B4"/>
    <w:rsid w:val="00F3208B"/>
    <w:rsid w:val="00F320F3"/>
    <w:rsid w:val="00F32629"/>
    <w:rsid w:val="00F32A26"/>
    <w:rsid w:val="00F32F04"/>
    <w:rsid w:val="00F333EA"/>
    <w:rsid w:val="00F347C2"/>
    <w:rsid w:val="00F350D7"/>
    <w:rsid w:val="00F35607"/>
    <w:rsid w:val="00F3568D"/>
    <w:rsid w:val="00F362B1"/>
    <w:rsid w:val="00F36338"/>
    <w:rsid w:val="00F3655D"/>
    <w:rsid w:val="00F36715"/>
    <w:rsid w:val="00F36732"/>
    <w:rsid w:val="00F36D5D"/>
    <w:rsid w:val="00F37709"/>
    <w:rsid w:val="00F37B26"/>
    <w:rsid w:val="00F403EF"/>
    <w:rsid w:val="00F40476"/>
    <w:rsid w:val="00F41BB1"/>
    <w:rsid w:val="00F41FF6"/>
    <w:rsid w:val="00F422C1"/>
    <w:rsid w:val="00F4264F"/>
    <w:rsid w:val="00F42691"/>
    <w:rsid w:val="00F42AD9"/>
    <w:rsid w:val="00F42DE6"/>
    <w:rsid w:val="00F431BF"/>
    <w:rsid w:val="00F44257"/>
    <w:rsid w:val="00F447F3"/>
    <w:rsid w:val="00F44C40"/>
    <w:rsid w:val="00F456FC"/>
    <w:rsid w:val="00F46321"/>
    <w:rsid w:val="00F4650D"/>
    <w:rsid w:val="00F4683A"/>
    <w:rsid w:val="00F46879"/>
    <w:rsid w:val="00F47373"/>
    <w:rsid w:val="00F47AA5"/>
    <w:rsid w:val="00F50A7A"/>
    <w:rsid w:val="00F522CD"/>
    <w:rsid w:val="00F526F7"/>
    <w:rsid w:val="00F52A9D"/>
    <w:rsid w:val="00F52EA9"/>
    <w:rsid w:val="00F53258"/>
    <w:rsid w:val="00F56372"/>
    <w:rsid w:val="00F56376"/>
    <w:rsid w:val="00F568D1"/>
    <w:rsid w:val="00F570D3"/>
    <w:rsid w:val="00F57371"/>
    <w:rsid w:val="00F575CF"/>
    <w:rsid w:val="00F57B2C"/>
    <w:rsid w:val="00F60059"/>
    <w:rsid w:val="00F60374"/>
    <w:rsid w:val="00F603D4"/>
    <w:rsid w:val="00F60700"/>
    <w:rsid w:val="00F6077D"/>
    <w:rsid w:val="00F607A9"/>
    <w:rsid w:val="00F60C46"/>
    <w:rsid w:val="00F60E3E"/>
    <w:rsid w:val="00F61150"/>
    <w:rsid w:val="00F6117D"/>
    <w:rsid w:val="00F62250"/>
    <w:rsid w:val="00F631F8"/>
    <w:rsid w:val="00F634C5"/>
    <w:rsid w:val="00F63FF0"/>
    <w:rsid w:val="00F642CC"/>
    <w:rsid w:val="00F64990"/>
    <w:rsid w:val="00F66899"/>
    <w:rsid w:val="00F6694B"/>
    <w:rsid w:val="00F66DE7"/>
    <w:rsid w:val="00F67A23"/>
    <w:rsid w:val="00F67B2D"/>
    <w:rsid w:val="00F67D58"/>
    <w:rsid w:val="00F67FB1"/>
    <w:rsid w:val="00F7010A"/>
    <w:rsid w:val="00F703E5"/>
    <w:rsid w:val="00F71727"/>
    <w:rsid w:val="00F72358"/>
    <w:rsid w:val="00F7238E"/>
    <w:rsid w:val="00F7282E"/>
    <w:rsid w:val="00F72E84"/>
    <w:rsid w:val="00F73A2A"/>
    <w:rsid w:val="00F73C21"/>
    <w:rsid w:val="00F7432A"/>
    <w:rsid w:val="00F74836"/>
    <w:rsid w:val="00F76074"/>
    <w:rsid w:val="00F768A9"/>
    <w:rsid w:val="00F77A54"/>
    <w:rsid w:val="00F80359"/>
    <w:rsid w:val="00F80907"/>
    <w:rsid w:val="00F80FBA"/>
    <w:rsid w:val="00F81C52"/>
    <w:rsid w:val="00F820D7"/>
    <w:rsid w:val="00F8331F"/>
    <w:rsid w:val="00F83383"/>
    <w:rsid w:val="00F83761"/>
    <w:rsid w:val="00F83972"/>
    <w:rsid w:val="00F83B1B"/>
    <w:rsid w:val="00F8407E"/>
    <w:rsid w:val="00F8453D"/>
    <w:rsid w:val="00F84861"/>
    <w:rsid w:val="00F85472"/>
    <w:rsid w:val="00F8572B"/>
    <w:rsid w:val="00F8572D"/>
    <w:rsid w:val="00F85DD7"/>
    <w:rsid w:val="00F86017"/>
    <w:rsid w:val="00F8630F"/>
    <w:rsid w:val="00F87327"/>
    <w:rsid w:val="00F9055D"/>
    <w:rsid w:val="00F90EF9"/>
    <w:rsid w:val="00F92576"/>
    <w:rsid w:val="00F92873"/>
    <w:rsid w:val="00F93DDB"/>
    <w:rsid w:val="00F94CC9"/>
    <w:rsid w:val="00F950FE"/>
    <w:rsid w:val="00F955C4"/>
    <w:rsid w:val="00F9668A"/>
    <w:rsid w:val="00F96914"/>
    <w:rsid w:val="00F96A82"/>
    <w:rsid w:val="00F96BC3"/>
    <w:rsid w:val="00F96FA4"/>
    <w:rsid w:val="00F9708D"/>
    <w:rsid w:val="00F977B1"/>
    <w:rsid w:val="00F9782D"/>
    <w:rsid w:val="00FA0126"/>
    <w:rsid w:val="00FA1112"/>
    <w:rsid w:val="00FA1183"/>
    <w:rsid w:val="00FA157F"/>
    <w:rsid w:val="00FA19EA"/>
    <w:rsid w:val="00FA1A74"/>
    <w:rsid w:val="00FA1F8E"/>
    <w:rsid w:val="00FA2486"/>
    <w:rsid w:val="00FA29D4"/>
    <w:rsid w:val="00FA31B8"/>
    <w:rsid w:val="00FA351F"/>
    <w:rsid w:val="00FA4334"/>
    <w:rsid w:val="00FA477E"/>
    <w:rsid w:val="00FA50F7"/>
    <w:rsid w:val="00FA5996"/>
    <w:rsid w:val="00FA5BFD"/>
    <w:rsid w:val="00FA5F49"/>
    <w:rsid w:val="00FA653C"/>
    <w:rsid w:val="00FA69CF"/>
    <w:rsid w:val="00FA710B"/>
    <w:rsid w:val="00FA773C"/>
    <w:rsid w:val="00FA7CDA"/>
    <w:rsid w:val="00FB0C0C"/>
    <w:rsid w:val="00FB1458"/>
    <w:rsid w:val="00FB1841"/>
    <w:rsid w:val="00FB1D8C"/>
    <w:rsid w:val="00FB28C1"/>
    <w:rsid w:val="00FB28D6"/>
    <w:rsid w:val="00FB2B7F"/>
    <w:rsid w:val="00FB361B"/>
    <w:rsid w:val="00FB3D6D"/>
    <w:rsid w:val="00FB414E"/>
    <w:rsid w:val="00FB596B"/>
    <w:rsid w:val="00FB5B24"/>
    <w:rsid w:val="00FB64F6"/>
    <w:rsid w:val="00FB6827"/>
    <w:rsid w:val="00FB6A50"/>
    <w:rsid w:val="00FB6BEB"/>
    <w:rsid w:val="00FB6C75"/>
    <w:rsid w:val="00FB6F9C"/>
    <w:rsid w:val="00FB716F"/>
    <w:rsid w:val="00FB78B8"/>
    <w:rsid w:val="00FB7DA9"/>
    <w:rsid w:val="00FC0367"/>
    <w:rsid w:val="00FC0BD9"/>
    <w:rsid w:val="00FC17B6"/>
    <w:rsid w:val="00FC26EB"/>
    <w:rsid w:val="00FC2895"/>
    <w:rsid w:val="00FC2F48"/>
    <w:rsid w:val="00FC36AC"/>
    <w:rsid w:val="00FC3DDE"/>
    <w:rsid w:val="00FC3FA4"/>
    <w:rsid w:val="00FC40E8"/>
    <w:rsid w:val="00FC43E1"/>
    <w:rsid w:val="00FC4BD9"/>
    <w:rsid w:val="00FC4CB4"/>
    <w:rsid w:val="00FC51D6"/>
    <w:rsid w:val="00FC53FD"/>
    <w:rsid w:val="00FC5B12"/>
    <w:rsid w:val="00FC5DC9"/>
    <w:rsid w:val="00FC613B"/>
    <w:rsid w:val="00FC6409"/>
    <w:rsid w:val="00FC6478"/>
    <w:rsid w:val="00FC66D9"/>
    <w:rsid w:val="00FC6F54"/>
    <w:rsid w:val="00FC6FD8"/>
    <w:rsid w:val="00FC77E2"/>
    <w:rsid w:val="00FC7C39"/>
    <w:rsid w:val="00FC7D9E"/>
    <w:rsid w:val="00FD001F"/>
    <w:rsid w:val="00FD03FC"/>
    <w:rsid w:val="00FD0545"/>
    <w:rsid w:val="00FD062C"/>
    <w:rsid w:val="00FD0758"/>
    <w:rsid w:val="00FD0B3F"/>
    <w:rsid w:val="00FD0DC8"/>
    <w:rsid w:val="00FD1634"/>
    <w:rsid w:val="00FD2702"/>
    <w:rsid w:val="00FD2984"/>
    <w:rsid w:val="00FD2E49"/>
    <w:rsid w:val="00FD329F"/>
    <w:rsid w:val="00FD337E"/>
    <w:rsid w:val="00FD34E9"/>
    <w:rsid w:val="00FD460B"/>
    <w:rsid w:val="00FD4621"/>
    <w:rsid w:val="00FD4662"/>
    <w:rsid w:val="00FD48EF"/>
    <w:rsid w:val="00FD4CCD"/>
    <w:rsid w:val="00FD4F4B"/>
    <w:rsid w:val="00FD6001"/>
    <w:rsid w:val="00FD7266"/>
    <w:rsid w:val="00FD7E9C"/>
    <w:rsid w:val="00FE00C9"/>
    <w:rsid w:val="00FE0136"/>
    <w:rsid w:val="00FE100C"/>
    <w:rsid w:val="00FE1B31"/>
    <w:rsid w:val="00FE1B35"/>
    <w:rsid w:val="00FE2712"/>
    <w:rsid w:val="00FE29DF"/>
    <w:rsid w:val="00FE2BB1"/>
    <w:rsid w:val="00FE4151"/>
    <w:rsid w:val="00FE4248"/>
    <w:rsid w:val="00FE4461"/>
    <w:rsid w:val="00FE4623"/>
    <w:rsid w:val="00FE4BFF"/>
    <w:rsid w:val="00FE4F3E"/>
    <w:rsid w:val="00FE502A"/>
    <w:rsid w:val="00FE556D"/>
    <w:rsid w:val="00FE5A27"/>
    <w:rsid w:val="00FE6218"/>
    <w:rsid w:val="00FE634E"/>
    <w:rsid w:val="00FE6DAF"/>
    <w:rsid w:val="00FE71F0"/>
    <w:rsid w:val="00FF011E"/>
    <w:rsid w:val="00FF0131"/>
    <w:rsid w:val="00FF07EC"/>
    <w:rsid w:val="00FF1072"/>
    <w:rsid w:val="00FF11B4"/>
    <w:rsid w:val="00FF135B"/>
    <w:rsid w:val="00FF21F4"/>
    <w:rsid w:val="00FF2258"/>
    <w:rsid w:val="00FF4633"/>
    <w:rsid w:val="00FF481D"/>
    <w:rsid w:val="00FF4A9B"/>
    <w:rsid w:val="00FF5B62"/>
    <w:rsid w:val="00FF65DA"/>
    <w:rsid w:val="00FF69BB"/>
    <w:rsid w:val="00FF74D2"/>
    <w:rsid w:val="00FF7990"/>
    <w:rsid w:val="00FF7D0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C86DCD"/>
  </w:style>
  <w:style w:type="paragraph" w:styleId="Heading1">
    <w:name w:val="heading 1"/>
    <w:basedOn w:val="Basedettulo"/>
    <w:next w:val="BodyText"/>
    <w:qFormat/>
    <w:rsid w:val="00C86DCD"/>
    <w:pPr>
      <w:outlineLvl w:val="0"/>
    </w:pPr>
  </w:style>
  <w:style w:type="paragraph" w:styleId="Heading2">
    <w:name w:val="heading 2"/>
    <w:basedOn w:val="Basedettulo"/>
    <w:next w:val="BodyText"/>
    <w:qFormat/>
    <w:rsid w:val="00C86DCD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C86DCD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C86DCD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C86DCD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C86DCD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C86DCD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C86DCD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C86DCD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C86DCD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C86DCD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C86DCD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C86DCD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C86DCD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C86DCD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C86DCD"/>
    <w:pPr>
      <w:keepNext/>
    </w:pPr>
  </w:style>
  <w:style w:type="paragraph" w:styleId="Caption">
    <w:name w:val="caption"/>
    <w:basedOn w:val="Figura"/>
    <w:next w:val="BodyText"/>
    <w:qFormat/>
    <w:rsid w:val="00C86DCD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C86DCD"/>
    <w:pPr>
      <w:keepNext/>
      <w:spacing w:line="240" w:lineRule="auto"/>
    </w:pPr>
  </w:style>
  <w:style w:type="paragraph" w:styleId="Date">
    <w:name w:val="Date"/>
    <w:basedOn w:val="BodyText"/>
    <w:semiHidden/>
    <w:rsid w:val="00C86DCD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C86DCD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C86DCD"/>
  </w:style>
  <w:style w:type="paragraph" w:customStyle="1" w:styleId="Basedecabealho">
    <w:name w:val="Base de cabeçalho"/>
    <w:basedOn w:val="Normal"/>
    <w:rsid w:val="00C86DCD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C86DCD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C86DCD"/>
  </w:style>
  <w:style w:type="character" w:customStyle="1" w:styleId="nfaseprincipal">
    <w:name w:val="Ênfase principal"/>
    <w:rsid w:val="00C86DCD"/>
    <w:rPr>
      <w:b/>
      <w:i/>
    </w:rPr>
  </w:style>
  <w:style w:type="paragraph" w:styleId="ListBullet">
    <w:name w:val="List Bullet"/>
    <w:basedOn w:val="List"/>
    <w:semiHidden/>
    <w:rsid w:val="00C86DCD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C86DCD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C86DCD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C86DCD"/>
    <w:rPr>
      <w:b/>
    </w:rPr>
  </w:style>
  <w:style w:type="paragraph" w:customStyle="1" w:styleId="Endereoremetente">
    <w:name w:val="Endereço remetente"/>
    <w:basedOn w:val="Endereo"/>
    <w:rsid w:val="00C86DCD"/>
  </w:style>
  <w:style w:type="paragraph" w:customStyle="1" w:styleId="Endereo">
    <w:name w:val="Endereço"/>
    <w:basedOn w:val="BodyText"/>
    <w:rsid w:val="00C86DCD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C86DCD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C86DCD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C86DCD"/>
    <w:rPr>
      <w:vertAlign w:val="superscript"/>
    </w:rPr>
  </w:style>
  <w:style w:type="paragraph" w:customStyle="1" w:styleId="Empresa">
    <w:name w:val="Empresa"/>
    <w:basedOn w:val="BodyText"/>
    <w:rsid w:val="00C86DCD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C86DCD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C86DCD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C86DCD"/>
    <w:pPr>
      <w:spacing w:before="120"/>
    </w:pPr>
  </w:style>
  <w:style w:type="paragraph" w:customStyle="1" w:styleId="ltimacitao">
    <w:name w:val="Última citação"/>
    <w:basedOn w:val="Quote"/>
    <w:next w:val="BodyText"/>
    <w:rsid w:val="00C86DCD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C86DCD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C86DCD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C86DCD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C86DCD"/>
    <w:pPr>
      <w:spacing w:after="240"/>
    </w:pPr>
  </w:style>
  <w:style w:type="character" w:styleId="FootnoteReference">
    <w:name w:val="footnote reference"/>
    <w:semiHidden/>
    <w:rsid w:val="00C86DCD"/>
    <w:rPr>
      <w:vertAlign w:val="superscript"/>
    </w:rPr>
  </w:style>
  <w:style w:type="paragraph" w:styleId="FootnoteText">
    <w:name w:val="footnote text"/>
    <w:basedOn w:val="Basenotaderodap"/>
    <w:semiHidden/>
    <w:rsid w:val="00C86DCD"/>
    <w:pPr>
      <w:spacing w:after="120"/>
    </w:pPr>
  </w:style>
  <w:style w:type="paragraph" w:customStyle="1" w:styleId="Primeiralista">
    <w:name w:val="Primeira lista"/>
    <w:basedOn w:val="List"/>
    <w:next w:val="List"/>
    <w:rsid w:val="00C86DCD"/>
    <w:pPr>
      <w:spacing w:before="80"/>
    </w:pPr>
  </w:style>
  <w:style w:type="paragraph" w:customStyle="1" w:styleId="ltimalista">
    <w:name w:val="Última lista"/>
    <w:basedOn w:val="List"/>
    <w:next w:val="BodyText"/>
    <w:rsid w:val="00C86DCD"/>
    <w:pPr>
      <w:spacing w:after="240"/>
    </w:pPr>
  </w:style>
  <w:style w:type="paragraph" w:styleId="ListContinue">
    <w:name w:val="List Continue"/>
    <w:basedOn w:val="List"/>
    <w:semiHidden/>
    <w:rsid w:val="00C86DCD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C86DCD"/>
    <w:pPr>
      <w:ind w:left="2160"/>
    </w:pPr>
  </w:style>
  <w:style w:type="paragraph" w:styleId="ListNumber4">
    <w:name w:val="List Number 4"/>
    <w:basedOn w:val="ListNumber"/>
    <w:semiHidden/>
    <w:rsid w:val="00C86DCD"/>
    <w:pPr>
      <w:ind w:left="1800"/>
    </w:pPr>
  </w:style>
  <w:style w:type="paragraph" w:styleId="ListNumber3">
    <w:name w:val="List Number 3"/>
    <w:basedOn w:val="ListNumber"/>
    <w:semiHidden/>
    <w:rsid w:val="00C86DCD"/>
    <w:pPr>
      <w:ind w:left="1440"/>
    </w:pPr>
  </w:style>
  <w:style w:type="paragraph" w:styleId="ListNumber2">
    <w:name w:val="List Number 2"/>
    <w:basedOn w:val="ListNumber"/>
    <w:semiHidden/>
    <w:rsid w:val="00C86DCD"/>
    <w:pPr>
      <w:ind w:left="1080"/>
    </w:pPr>
  </w:style>
  <w:style w:type="paragraph" w:styleId="ListBullet5">
    <w:name w:val="List Bullet 5"/>
    <w:basedOn w:val="ListBullet"/>
    <w:semiHidden/>
    <w:rsid w:val="00C86DCD"/>
    <w:pPr>
      <w:ind w:left="2160"/>
    </w:pPr>
  </w:style>
  <w:style w:type="paragraph" w:styleId="ListBullet4">
    <w:name w:val="List Bullet 4"/>
    <w:basedOn w:val="ListBullet"/>
    <w:semiHidden/>
    <w:rsid w:val="00C86DCD"/>
    <w:pPr>
      <w:ind w:left="1800"/>
    </w:pPr>
  </w:style>
  <w:style w:type="paragraph" w:styleId="ListBullet3">
    <w:name w:val="List Bullet 3"/>
    <w:basedOn w:val="ListBullet"/>
    <w:semiHidden/>
    <w:rsid w:val="00C86DCD"/>
    <w:pPr>
      <w:ind w:left="1440"/>
    </w:pPr>
  </w:style>
  <w:style w:type="paragraph" w:styleId="ListBullet2">
    <w:name w:val="List Bullet 2"/>
    <w:basedOn w:val="ListBullet"/>
    <w:semiHidden/>
    <w:rsid w:val="00C86DCD"/>
    <w:pPr>
      <w:ind w:left="1080"/>
    </w:pPr>
  </w:style>
  <w:style w:type="paragraph" w:styleId="List5">
    <w:name w:val="List 5"/>
    <w:basedOn w:val="List"/>
    <w:semiHidden/>
    <w:rsid w:val="00C86DCD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C86DCD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C86DCD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C86DCD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C86DCD"/>
    <w:pPr>
      <w:ind w:left="360"/>
    </w:pPr>
  </w:style>
  <w:style w:type="character" w:styleId="EndnoteReference">
    <w:name w:val="endnote reference"/>
    <w:semiHidden/>
    <w:rsid w:val="00C86DCD"/>
    <w:rPr>
      <w:vertAlign w:val="superscript"/>
    </w:rPr>
  </w:style>
  <w:style w:type="paragraph" w:styleId="EndnoteText">
    <w:name w:val="endnote text"/>
    <w:basedOn w:val="Basenotaderodap"/>
    <w:semiHidden/>
    <w:rsid w:val="00C86DCD"/>
    <w:pPr>
      <w:spacing w:after="120"/>
    </w:pPr>
  </w:style>
  <w:style w:type="character" w:styleId="Emphasis">
    <w:name w:val="Emphasis"/>
    <w:qFormat/>
    <w:rsid w:val="00C86DCD"/>
    <w:rPr>
      <w:i/>
    </w:rPr>
  </w:style>
  <w:style w:type="character" w:styleId="CommentReference">
    <w:name w:val="annotation reference"/>
    <w:semiHidden/>
    <w:rsid w:val="00C86DCD"/>
    <w:rPr>
      <w:sz w:val="16"/>
    </w:rPr>
  </w:style>
  <w:style w:type="paragraph" w:styleId="Subtitle">
    <w:name w:val="Subtitle"/>
    <w:basedOn w:val="Title"/>
    <w:next w:val="BodyText"/>
    <w:qFormat/>
    <w:rsid w:val="00C86DCD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C86DCD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C86DCD"/>
    <w:pPr>
      <w:ind w:left="1080"/>
    </w:pPr>
  </w:style>
  <w:style w:type="paragraph" w:styleId="ListContinue3">
    <w:name w:val="List Continue 3"/>
    <w:basedOn w:val="ListContinue"/>
    <w:semiHidden/>
    <w:rsid w:val="00C86DCD"/>
    <w:pPr>
      <w:ind w:left="1440"/>
    </w:pPr>
  </w:style>
  <w:style w:type="paragraph" w:styleId="ListContinue4">
    <w:name w:val="List Continue 4"/>
    <w:basedOn w:val="ListContinue"/>
    <w:semiHidden/>
    <w:rsid w:val="00C86DCD"/>
    <w:pPr>
      <w:ind w:left="1800"/>
    </w:pPr>
  </w:style>
  <w:style w:type="paragraph" w:styleId="ListContinue5">
    <w:name w:val="List Continue 5"/>
    <w:basedOn w:val="ListContinue"/>
    <w:semiHidden/>
    <w:rsid w:val="00C86DCD"/>
    <w:pPr>
      <w:ind w:left="2160"/>
    </w:pPr>
  </w:style>
  <w:style w:type="paragraph" w:styleId="BodyTextIndent2">
    <w:name w:val="Body Text Indent 2"/>
    <w:basedOn w:val="Normal"/>
    <w:semiHidden/>
    <w:rsid w:val="00C86DCD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C86DCD"/>
    <w:pPr>
      <w:ind w:firstLine="709"/>
      <w:jc w:val="both"/>
    </w:pPr>
    <w:rPr>
      <w:sz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51093E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1093E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unhideWhenUsed/>
    <w:rsid w:val="001537B3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2375197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98173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footer" Target="footer1.xml"/><Relationship Id="rId4" Type="http://schemas.microsoft.com/office/2007/relationships/stylesWithEffects" Target="stylesWithEffects.xml"/><Relationship Id="rId9" Type="http://schemas.openxmlformats.org/officeDocument/2006/relationships/header" Target="head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neurofis.com.br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Application%20Data\Microsoft\Modelos\LAUDOS\NNN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24659C43-F10E-4148-9896-A06117A5795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NNNNMAP</Template>
  <TotalTime>9683</TotalTime>
  <Pages>1</Pages>
  <Words>107</Words>
  <Characters>611</Characters>
  <Application>Microsoft Office Word</Application>
  <DocSecurity>0</DocSecurity>
  <Lines>5</Lines>
  <Paragraphs>1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717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O</dc:creator>
  <cp:lastModifiedBy>Sophia Oppenheimer</cp:lastModifiedBy>
  <cp:revision>3452</cp:revision>
  <cp:lastPrinted>2018-12-13T13:35:00Z</cp:lastPrinted>
  <dcterms:created xsi:type="dcterms:W3CDTF">2016-03-08T23:34:00Z</dcterms:created>
  <dcterms:modified xsi:type="dcterms:W3CDTF">2024-04-18T20:23:00Z</dcterms:modified>
</cp:coreProperties>
</file>