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44005">
        <w:rPr>
          <w:sz w:val="22"/>
        </w:rPr>
        <w:t>Miguel Pereira Coutinho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44005">
        <w:rPr>
          <w:sz w:val="22"/>
        </w:rPr>
        <w:t>13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4400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E916EF">
        <w:rPr>
          <w:sz w:val="22"/>
        </w:rPr>
        <w:t>8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44005">
        <w:t>11.7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44005">
        <w:t>34.2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44005">
        <w:rPr>
          <w:noProof/>
          <w:sz w:val="24"/>
        </w:rPr>
        <w:t>18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9B1" w:rsidRDefault="002919B1">
      <w:r>
        <w:separator/>
      </w:r>
    </w:p>
  </w:endnote>
  <w:endnote w:type="continuationSeparator" w:id="0">
    <w:p w:rsidR="002919B1" w:rsidRDefault="00291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919B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9B1" w:rsidRDefault="002919B1">
      <w:r>
        <w:separator/>
      </w:r>
    </w:p>
  </w:footnote>
  <w:footnote w:type="continuationSeparator" w:id="0">
    <w:p w:rsidR="002919B1" w:rsidRDefault="002919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9B1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05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2</cp:revision>
  <cp:lastPrinted>2023-04-18T21:04:00Z</cp:lastPrinted>
  <dcterms:created xsi:type="dcterms:W3CDTF">2024-04-18T18:59:00Z</dcterms:created>
  <dcterms:modified xsi:type="dcterms:W3CDTF">2024-04-18T18:59:00Z</dcterms:modified>
</cp:coreProperties>
</file>