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PACIENTE: </w:t>
      </w:r>
      <w:r w:rsidR="00BD5AEE" w:rsidRPr="00BD5AEE">
        <w:rPr>
          <w:sz w:val="32"/>
          <w:szCs w:val="32"/>
        </w:rPr>
        <w:t>Erick Lamartine Leao Joca</w:t>
      </w: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IDADE: </w:t>
      </w:r>
      <w:r w:rsidR="00BD5AEE">
        <w:rPr>
          <w:sz w:val="32"/>
          <w:szCs w:val="32"/>
        </w:rPr>
        <w:t>5</w:t>
      </w:r>
      <w:r w:rsidR="00B82BB3">
        <w:rPr>
          <w:sz w:val="32"/>
          <w:szCs w:val="32"/>
        </w:rPr>
        <w:t>0</w:t>
      </w:r>
      <w:r w:rsidRPr="008F036B">
        <w:rPr>
          <w:sz w:val="32"/>
          <w:szCs w:val="32"/>
        </w:rPr>
        <w:t xml:space="preserve"> anos SEXO: M                    </w:t>
      </w:r>
    </w:p>
    <w:p w:rsidR="000E1727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DATA DO EXAME: </w:t>
      </w:r>
      <w:r w:rsidR="00BD5AEE">
        <w:rPr>
          <w:sz w:val="32"/>
          <w:szCs w:val="32"/>
        </w:rPr>
        <w:t>17 abr. 24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99D" w:rsidRDefault="00AA799D">
      <w:r>
        <w:separator/>
      </w:r>
    </w:p>
  </w:endnote>
  <w:endnote w:type="continuationSeparator" w:id="0">
    <w:p w:rsidR="00AA799D" w:rsidRDefault="00AA7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99D" w:rsidRDefault="00AA799D">
      <w:r>
        <w:separator/>
      </w:r>
    </w:p>
  </w:footnote>
  <w:footnote w:type="continuationSeparator" w:id="0">
    <w:p w:rsidR="00AA799D" w:rsidRDefault="00AA7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17610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382F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24E0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044B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36B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A799D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2BB3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AEE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125CA-D982-4D4C-9616-B9117E2FA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</cp:revision>
  <cp:lastPrinted>1998-02-03T19:29:00Z</cp:lastPrinted>
  <dcterms:created xsi:type="dcterms:W3CDTF">2017-07-11T20:00:00Z</dcterms:created>
  <dcterms:modified xsi:type="dcterms:W3CDTF">2024-04-17T16:57:00Z</dcterms:modified>
</cp:coreProperties>
</file>