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1413A9" w:rsidRPr="001413A9">
        <w:rPr>
          <w:sz w:val="22"/>
        </w:rPr>
        <w:t>Erick Lamartine Leao Joca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1413A9">
        <w:rPr>
          <w:sz w:val="22"/>
        </w:rPr>
        <w:t>50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413A9">
        <w:rPr>
          <w:sz w:val="22"/>
        </w:rPr>
        <w:t>Depressao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1413A9">
        <w:rPr>
          <w:sz w:val="22"/>
        </w:rPr>
        <w:t>17 abr. 24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413A9">
        <w:rPr>
          <w:noProof/>
          <w:sz w:val="24"/>
        </w:rPr>
        <w:t>17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02B" w:rsidRDefault="00DB502B">
      <w:r>
        <w:separator/>
      </w:r>
    </w:p>
  </w:endnote>
  <w:endnote w:type="continuationSeparator" w:id="0">
    <w:p w:rsidR="00DB502B" w:rsidRDefault="00DB5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B50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02B" w:rsidRDefault="00DB502B">
      <w:r>
        <w:separator/>
      </w:r>
    </w:p>
  </w:footnote>
  <w:footnote w:type="continuationSeparator" w:id="0">
    <w:p w:rsidR="00DB502B" w:rsidRDefault="00DB50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3A9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0BA2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416F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5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2FB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48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2E62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04F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14E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502B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173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217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424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62</cp:revision>
  <cp:lastPrinted>2017-08-09T15:22:00Z</cp:lastPrinted>
  <dcterms:created xsi:type="dcterms:W3CDTF">2018-07-18T22:11:00Z</dcterms:created>
  <dcterms:modified xsi:type="dcterms:W3CDTF">2024-04-17T16:56:00Z</dcterms:modified>
</cp:coreProperties>
</file>