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74C89" w:rsidRPr="00C74C89" w:rsidRDefault="00C74C89" w:rsidP="00C74C89">
      <w:pPr>
        <w:ind w:right="-1141"/>
        <w:jc w:val="both"/>
        <w:rPr>
          <w:noProof/>
          <w:sz w:val="32"/>
        </w:rPr>
      </w:pPr>
      <w:r w:rsidRPr="00C74C89">
        <w:rPr>
          <w:noProof/>
          <w:sz w:val="32"/>
        </w:rPr>
        <w:t xml:space="preserve">PACIENTE: Eneusa de Morais Oliveira     </w:t>
      </w:r>
    </w:p>
    <w:p w:rsidR="00C74C89" w:rsidRPr="00C74C89" w:rsidRDefault="00C74C89" w:rsidP="00C74C89">
      <w:pPr>
        <w:ind w:right="-1141"/>
        <w:jc w:val="both"/>
        <w:rPr>
          <w:noProof/>
          <w:sz w:val="32"/>
        </w:rPr>
      </w:pPr>
      <w:r w:rsidRPr="00C74C89">
        <w:rPr>
          <w:noProof/>
          <w:sz w:val="32"/>
        </w:rPr>
        <w:t xml:space="preserve">IDADE:67 anos SEXO: F                     </w:t>
      </w:r>
    </w:p>
    <w:p w:rsidR="00D5723E" w:rsidRDefault="00C74C89" w:rsidP="00C74C89">
      <w:pPr>
        <w:ind w:right="-1141"/>
        <w:jc w:val="both"/>
        <w:rPr>
          <w:noProof/>
          <w:sz w:val="32"/>
        </w:rPr>
      </w:pPr>
      <w:r w:rsidRPr="00C74C89">
        <w:rPr>
          <w:noProof/>
          <w:sz w:val="32"/>
        </w:rPr>
        <w:t>DATA DO EXAME:16 abr.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  <w:r w:rsidR="00D91496">
        <w:rPr>
          <w:sz w:val="32"/>
        </w:rPr>
        <w:t>Registrou-se pulsos sistolicos arritmicos.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4B3" w:rsidRDefault="007464B3">
      <w:r>
        <w:separator/>
      </w:r>
    </w:p>
  </w:endnote>
  <w:endnote w:type="continuationSeparator" w:id="0">
    <w:p w:rsidR="007464B3" w:rsidRDefault="00746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4B3" w:rsidRDefault="007464B3">
      <w:r>
        <w:separator/>
      </w:r>
    </w:p>
  </w:footnote>
  <w:footnote w:type="continuationSeparator" w:id="0">
    <w:p w:rsidR="007464B3" w:rsidRDefault="007464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3E57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64B3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4C89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1496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003C1-F9D8-47D5-8D42-B04AD6FFB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2023-03-23T21:39:00Z</dcterms:created>
  <dcterms:modified xsi:type="dcterms:W3CDTF">2024-04-16T20:18:00Z</dcterms:modified>
</cp:coreProperties>
</file>