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CC27DF" w:rsidRPr="00CC27DF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 xml:space="preserve">PACIENTE: Pedro Eugenio Guimaraes Carvalho     </w:t>
      </w:r>
    </w:p>
    <w:p w:rsidR="00CC27DF" w:rsidRPr="00CC27DF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 xml:space="preserve">IDADE:27 anos SEXO: M                     </w:t>
      </w:r>
    </w:p>
    <w:p w:rsidR="00004AF5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>DATA DO EXAME:8 abr. 24</w:t>
      </w:r>
      <w:bookmarkStart w:id="0" w:name="_GoBack"/>
      <w:bookmarkEnd w:id="0"/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204" w:rsidRDefault="00352204">
      <w:r>
        <w:separator/>
      </w:r>
    </w:p>
  </w:endnote>
  <w:endnote w:type="continuationSeparator" w:id="0">
    <w:p w:rsidR="00352204" w:rsidRDefault="00352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35220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204" w:rsidRDefault="00352204">
      <w:r>
        <w:separator/>
      </w:r>
    </w:p>
  </w:footnote>
  <w:footnote w:type="continuationSeparator" w:id="0">
    <w:p w:rsidR="00352204" w:rsidRDefault="003522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17FF"/>
    <w:rsid w:val="00114A78"/>
    <w:rsid w:val="00124C32"/>
    <w:rsid w:val="001259F1"/>
    <w:rsid w:val="001310F5"/>
    <w:rsid w:val="00134BB0"/>
    <w:rsid w:val="00135C5D"/>
    <w:rsid w:val="00142293"/>
    <w:rsid w:val="0014495E"/>
    <w:rsid w:val="00144AD0"/>
    <w:rsid w:val="00144F72"/>
    <w:rsid w:val="00146DA5"/>
    <w:rsid w:val="001471E2"/>
    <w:rsid w:val="00152B44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5981"/>
    <w:rsid w:val="002B5CC3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390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</cp:revision>
  <cp:lastPrinted>2019-03-25T16:16:00Z</cp:lastPrinted>
  <dcterms:created xsi:type="dcterms:W3CDTF">2016-08-19T21:06:00Z</dcterms:created>
  <dcterms:modified xsi:type="dcterms:W3CDTF">2024-04-08T13:47:00Z</dcterms:modified>
</cp:coreProperties>
</file>