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C0338" w:rsidRPr="00DC0338">
        <w:rPr>
          <w:sz w:val="22"/>
        </w:rPr>
        <w:t>Kaua Rodrigues Cardoso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C0338">
        <w:rPr>
          <w:sz w:val="22"/>
        </w:rPr>
        <w:t xml:space="preserve">8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36F5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DC0338">
        <w:rPr>
          <w:sz w:val="22"/>
        </w:rPr>
        <w:t xml:space="preserve">08 mar </w:t>
      </w:r>
      <w:r w:rsidR="00EE4DFB">
        <w:rPr>
          <w:sz w:val="22"/>
        </w:rPr>
        <w:t>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C0338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C0338">
        <w:t>11.0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DC0338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C0338">
        <w:rPr>
          <w:noProof/>
          <w:sz w:val="24"/>
        </w:rPr>
        <w:t>5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148" w:rsidRDefault="00735148">
      <w:r>
        <w:separator/>
      </w:r>
    </w:p>
  </w:endnote>
  <w:endnote w:type="continuationSeparator" w:id="0">
    <w:p w:rsidR="00735148" w:rsidRDefault="00735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3514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148" w:rsidRDefault="00735148">
      <w:r>
        <w:separator/>
      </w:r>
    </w:p>
  </w:footnote>
  <w:footnote w:type="continuationSeparator" w:id="0">
    <w:p w:rsidR="00735148" w:rsidRDefault="007351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58110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5019</cp:revision>
  <cp:lastPrinted>2024-03-07T16:09:00Z</cp:lastPrinted>
  <dcterms:created xsi:type="dcterms:W3CDTF">2016-03-08T22:06:00Z</dcterms:created>
  <dcterms:modified xsi:type="dcterms:W3CDTF">2024-04-05T15:23:00Z</dcterms:modified>
</cp:coreProperties>
</file>