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36F57" w:rsidRPr="00736F57">
        <w:rPr>
          <w:sz w:val="22"/>
        </w:rPr>
        <w:t>Artur Ferreira Dentello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36F57">
        <w:rPr>
          <w:sz w:val="22"/>
        </w:rPr>
        <w:t>19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36F57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984D92">
        <w:rPr>
          <w:sz w:val="22"/>
        </w:rPr>
        <w:t>4</w:t>
      </w:r>
      <w:r w:rsidR="00EE4DFB">
        <w:rPr>
          <w:sz w:val="22"/>
        </w:rPr>
        <w:t xml:space="preserve"> abr.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258C7">
        <w:rPr>
          <w:sz w:val="22"/>
        </w:rPr>
        <w:t>Bupp/Carbolitium/Zolpidem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E4DFB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EE4DFB">
        <w:t>31.4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36F57">
        <w:rPr>
          <w:noProof/>
          <w:sz w:val="24"/>
        </w:rPr>
        <w:t>4 de abril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55D0" w:rsidRDefault="001155D0">
      <w:r>
        <w:separator/>
      </w:r>
    </w:p>
  </w:endnote>
  <w:endnote w:type="continuationSeparator" w:id="0">
    <w:p w:rsidR="001155D0" w:rsidRDefault="001155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155D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55D0" w:rsidRDefault="001155D0">
      <w:r>
        <w:separator/>
      </w:r>
    </w:p>
  </w:footnote>
  <w:footnote w:type="continuationSeparator" w:id="0">
    <w:p w:rsidR="001155D0" w:rsidRDefault="001155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58108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5018</cp:revision>
  <cp:lastPrinted>2024-03-07T16:09:00Z</cp:lastPrinted>
  <dcterms:created xsi:type="dcterms:W3CDTF">2016-03-08T22:06:00Z</dcterms:created>
  <dcterms:modified xsi:type="dcterms:W3CDTF">2024-04-04T19:54:00Z</dcterms:modified>
</cp:coreProperties>
</file>