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05C50" w:rsidRPr="00A05C50">
        <w:rPr>
          <w:sz w:val="22"/>
        </w:rPr>
        <w:t>Pedro Eugenio Guimaraes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05C50">
        <w:rPr>
          <w:sz w:val="22"/>
        </w:rPr>
        <w:t>27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05C50">
        <w:rPr>
          <w:sz w:val="22"/>
        </w:rPr>
        <w:t>Tontura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984D92">
        <w:rPr>
          <w:sz w:val="22"/>
        </w:rPr>
        <w:t>4</w:t>
      </w:r>
      <w:r w:rsidR="00EE4DFB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84D92">
        <w:rPr>
          <w:noProof/>
          <w:sz w:val="24"/>
        </w:rPr>
        <w:t>4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C1D" w:rsidRDefault="00717C1D">
      <w:r>
        <w:separator/>
      </w:r>
    </w:p>
  </w:endnote>
  <w:endnote w:type="continuationSeparator" w:id="0">
    <w:p w:rsidR="00717C1D" w:rsidRDefault="00717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17C1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C1D" w:rsidRDefault="00717C1D">
      <w:r>
        <w:separator/>
      </w:r>
    </w:p>
  </w:footnote>
  <w:footnote w:type="continuationSeparator" w:id="0">
    <w:p w:rsidR="00717C1D" w:rsidRDefault="00717C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17C1D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58105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5015</cp:revision>
  <cp:lastPrinted>2024-03-07T16:09:00Z</cp:lastPrinted>
  <dcterms:created xsi:type="dcterms:W3CDTF">2016-03-08T22:06:00Z</dcterms:created>
  <dcterms:modified xsi:type="dcterms:W3CDTF">2024-04-04T16:55:00Z</dcterms:modified>
</cp:coreProperties>
</file>