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84D92" w:rsidRPr="00984D92">
        <w:rPr>
          <w:sz w:val="22"/>
        </w:rPr>
        <w:t>Margareth Fabiola dos Santos Carneiro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84D92">
        <w:rPr>
          <w:sz w:val="22"/>
        </w:rPr>
        <w:t>62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A43B7C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984D92">
        <w:rPr>
          <w:sz w:val="22"/>
        </w:rPr>
        <w:t>4</w:t>
      </w:r>
      <w:bookmarkStart w:id="0" w:name="_GoBack"/>
      <w:bookmarkEnd w:id="0"/>
      <w:r w:rsidR="00EE4DFB">
        <w:rPr>
          <w:sz w:val="22"/>
        </w:rPr>
        <w:t xml:space="preserve">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5203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E4DFB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EE4DFB">
        <w:t>31.4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84D92">
        <w:rPr>
          <w:noProof/>
          <w:sz w:val="24"/>
        </w:rPr>
        <w:t>4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331" w:rsidRDefault="00906331">
      <w:r>
        <w:separator/>
      </w:r>
    </w:p>
  </w:endnote>
  <w:endnote w:type="continuationSeparator" w:id="0">
    <w:p w:rsidR="00906331" w:rsidRDefault="00906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0633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331" w:rsidRDefault="00906331">
      <w:r>
        <w:separator/>
      </w:r>
    </w:p>
  </w:footnote>
  <w:footnote w:type="continuationSeparator" w:id="0">
    <w:p w:rsidR="00906331" w:rsidRDefault="009063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6331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58105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5014</cp:revision>
  <cp:lastPrinted>2024-03-07T16:09:00Z</cp:lastPrinted>
  <dcterms:created xsi:type="dcterms:W3CDTF">2016-03-08T22:06:00Z</dcterms:created>
  <dcterms:modified xsi:type="dcterms:W3CDTF">2024-04-04T16:33:00Z</dcterms:modified>
</cp:coreProperties>
</file>