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F4FC9" w:rsidRPr="00BF4FC9" w:rsidRDefault="00BF4FC9" w:rsidP="00BF4FC9">
      <w:pPr>
        <w:rPr>
          <w:sz w:val="32"/>
        </w:rPr>
      </w:pPr>
      <w:r w:rsidRPr="00BF4FC9">
        <w:rPr>
          <w:sz w:val="32"/>
        </w:rPr>
        <w:t xml:space="preserve">PACIENTE: Carlos Maciel do Carmo Santos     </w:t>
      </w:r>
    </w:p>
    <w:p w:rsidR="00BF4FC9" w:rsidRPr="00BF4FC9" w:rsidRDefault="00BF4FC9" w:rsidP="00BF4FC9">
      <w:pPr>
        <w:rPr>
          <w:sz w:val="32"/>
        </w:rPr>
      </w:pPr>
      <w:r w:rsidRPr="00BF4FC9">
        <w:rPr>
          <w:sz w:val="32"/>
        </w:rPr>
        <w:t xml:space="preserve">IDADE:38 anos SEXO: M                     </w:t>
      </w:r>
    </w:p>
    <w:p w:rsidR="00F4668A" w:rsidRDefault="00BF4FC9" w:rsidP="00BF4FC9">
      <w:pPr>
        <w:rPr>
          <w:sz w:val="32"/>
        </w:rPr>
      </w:pPr>
      <w:r w:rsidRPr="00BF4FC9">
        <w:rPr>
          <w:sz w:val="32"/>
        </w:rPr>
        <w:t>DATA DO EXAME:2 abr.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2020" w:rsidRDefault="009F2020">
      <w:r>
        <w:separator/>
      </w:r>
    </w:p>
  </w:endnote>
  <w:endnote w:type="continuationSeparator" w:id="0">
    <w:p w:rsidR="009F2020" w:rsidRDefault="009F20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9F202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2020" w:rsidRDefault="009F2020">
      <w:r>
        <w:separator/>
      </w:r>
    </w:p>
  </w:footnote>
  <w:footnote w:type="continuationSeparator" w:id="0">
    <w:p w:rsidR="009F2020" w:rsidRDefault="009F20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35424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4895</cp:revision>
  <cp:lastPrinted>2024-03-07T16:05:00Z</cp:lastPrinted>
  <dcterms:created xsi:type="dcterms:W3CDTF">2016-03-08T22:17:00Z</dcterms:created>
  <dcterms:modified xsi:type="dcterms:W3CDTF">2024-04-03T12:57:00Z</dcterms:modified>
</cp:coreProperties>
</file>