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080CF9" w:rsidRPr="00080CF9" w:rsidRDefault="00080CF9" w:rsidP="00080CF9">
      <w:pPr>
        <w:ind w:right="-99"/>
        <w:jc w:val="both"/>
        <w:rPr>
          <w:sz w:val="32"/>
          <w:szCs w:val="32"/>
        </w:rPr>
      </w:pPr>
      <w:r w:rsidRPr="00080CF9">
        <w:rPr>
          <w:sz w:val="32"/>
          <w:szCs w:val="32"/>
        </w:rPr>
        <w:t xml:space="preserve">PACIENTE: Maria do Socorro Sousa Monteiro     </w:t>
      </w:r>
    </w:p>
    <w:p w:rsidR="00080CF9" w:rsidRPr="00080CF9" w:rsidRDefault="00080CF9" w:rsidP="00080CF9">
      <w:pPr>
        <w:ind w:right="-99"/>
        <w:jc w:val="both"/>
        <w:rPr>
          <w:sz w:val="32"/>
          <w:szCs w:val="32"/>
        </w:rPr>
      </w:pPr>
      <w:r w:rsidRPr="00080CF9">
        <w:rPr>
          <w:sz w:val="32"/>
          <w:szCs w:val="32"/>
        </w:rPr>
        <w:t xml:space="preserve">IDADE:71 anos SEXO: F                     </w:t>
      </w:r>
    </w:p>
    <w:p w:rsidR="0029262F" w:rsidRDefault="00080CF9" w:rsidP="00080CF9">
      <w:pPr>
        <w:ind w:right="-99"/>
        <w:jc w:val="both"/>
        <w:rPr>
          <w:sz w:val="32"/>
          <w:szCs w:val="32"/>
        </w:rPr>
      </w:pPr>
      <w:r w:rsidRPr="00080CF9">
        <w:rPr>
          <w:sz w:val="32"/>
          <w:szCs w:val="32"/>
        </w:rPr>
        <w:t>DATA DO EXAME:2 abr. 24</w:t>
      </w:r>
    </w:p>
    <w:p w:rsidR="001E162D" w:rsidRPr="00594179" w:rsidRDefault="001E162D" w:rsidP="001E162D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</w:t>
      </w:r>
      <w:r w:rsidR="009F5EF1">
        <w:rPr>
          <w:sz w:val="32"/>
        </w:rPr>
        <w:t>sem</w:t>
      </w:r>
      <w:r w:rsidR="007640CF">
        <w:rPr>
          <w:sz w:val="32"/>
        </w:rPr>
        <w:t xml:space="preserve"> repercussao hemodinamica</w:t>
      </w:r>
      <w:r w:rsidR="00080CF9">
        <w:rPr>
          <w:sz w:val="32"/>
        </w:rPr>
        <w:t>.</w:t>
      </w:r>
      <w:bookmarkStart w:id="0" w:name="_GoBack"/>
      <w:bookmarkEnd w:id="0"/>
    </w:p>
    <w:p w:rsidR="001E162D" w:rsidRDefault="001E162D" w:rsidP="00F55117">
      <w:pPr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176" w:rsidRDefault="00A65176">
      <w:r>
        <w:separator/>
      </w:r>
    </w:p>
  </w:endnote>
  <w:endnote w:type="continuationSeparator" w:id="0">
    <w:p w:rsidR="00A65176" w:rsidRDefault="00A65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A651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176" w:rsidRDefault="00A65176">
      <w:r>
        <w:separator/>
      </w:r>
    </w:p>
  </w:footnote>
  <w:footnote w:type="continuationSeparator" w:id="0">
    <w:p w:rsidR="00A65176" w:rsidRDefault="00A651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4460"/>
    <w:rsid w:val="00465F28"/>
    <w:rsid w:val="0047138D"/>
    <w:rsid w:val="00473E1C"/>
    <w:rsid w:val="00481055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701196"/>
    <w:rsid w:val="00705F5C"/>
    <w:rsid w:val="00725A73"/>
    <w:rsid w:val="00744735"/>
    <w:rsid w:val="00747D01"/>
    <w:rsid w:val="00756E9D"/>
    <w:rsid w:val="00757C0D"/>
    <w:rsid w:val="007640CF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115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87</cp:revision>
  <cp:lastPrinted>2017-08-09T15:23:00Z</cp:lastPrinted>
  <dcterms:created xsi:type="dcterms:W3CDTF">2018-01-18T20:11:00Z</dcterms:created>
  <dcterms:modified xsi:type="dcterms:W3CDTF">2024-04-03T12:42:00Z</dcterms:modified>
</cp:coreProperties>
</file>