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66429" w:rsidRPr="00E66429">
        <w:rPr>
          <w:sz w:val="22"/>
        </w:rPr>
        <w:t>Maria do Socorro Sousa Monteiro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534327">
        <w:rPr>
          <w:sz w:val="22"/>
        </w:rPr>
        <w:t>7</w:t>
      </w:r>
      <w:r w:rsidR="00E66429">
        <w:rPr>
          <w:sz w:val="22"/>
        </w:rPr>
        <w:t>1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66429">
        <w:rPr>
          <w:sz w:val="22"/>
        </w:rPr>
        <w:t>DCL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EE4DFB">
        <w:rPr>
          <w:sz w:val="22"/>
        </w:rPr>
        <w:t>2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E4DFB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E4DFB">
        <w:t>31.4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66429">
        <w:rPr>
          <w:noProof/>
          <w:sz w:val="24"/>
        </w:rPr>
        <w:t>3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2E3F" w:rsidRDefault="005A2E3F">
      <w:r>
        <w:separator/>
      </w:r>
    </w:p>
  </w:endnote>
  <w:endnote w:type="continuationSeparator" w:id="0">
    <w:p w:rsidR="005A2E3F" w:rsidRDefault="005A2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A2E3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2E3F" w:rsidRDefault="005A2E3F">
      <w:r>
        <w:separator/>
      </w:r>
    </w:p>
  </w:footnote>
  <w:footnote w:type="continuationSeparator" w:id="0">
    <w:p w:rsidR="005A2E3F" w:rsidRDefault="005A2E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2E3F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58090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5012</cp:revision>
  <cp:lastPrinted>2024-03-07T16:09:00Z</cp:lastPrinted>
  <dcterms:created xsi:type="dcterms:W3CDTF">2016-03-08T22:06:00Z</dcterms:created>
  <dcterms:modified xsi:type="dcterms:W3CDTF">2024-04-03T12:41:00Z</dcterms:modified>
</cp:coreProperties>
</file>