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F14A83" w:rsidRPr="00F14A83" w:rsidRDefault="00F14A83" w:rsidP="00F14A83">
      <w:pPr>
        <w:rPr>
          <w:sz w:val="32"/>
        </w:rPr>
      </w:pPr>
      <w:r w:rsidRPr="00F14A83">
        <w:rPr>
          <w:sz w:val="32"/>
        </w:rPr>
        <w:t xml:space="preserve">PACIENTE: Lais Pereira Lamin Silva     </w:t>
      </w:r>
    </w:p>
    <w:p w:rsidR="00F14A83" w:rsidRPr="00F14A83" w:rsidRDefault="00F14A83" w:rsidP="00F14A83">
      <w:pPr>
        <w:rPr>
          <w:sz w:val="32"/>
        </w:rPr>
      </w:pPr>
      <w:r w:rsidRPr="00F14A83">
        <w:rPr>
          <w:sz w:val="32"/>
        </w:rPr>
        <w:t xml:space="preserve">IDADE:22 anos SEXO: F                     </w:t>
      </w:r>
    </w:p>
    <w:p w:rsidR="00F4668A" w:rsidRDefault="00F14A83" w:rsidP="00F14A83">
      <w:pPr>
        <w:rPr>
          <w:sz w:val="32"/>
        </w:rPr>
      </w:pPr>
      <w:r w:rsidRPr="00F14A83">
        <w:rPr>
          <w:sz w:val="32"/>
        </w:rPr>
        <w:t>DATA DO EXAME:2 abr. 24</w:t>
      </w:r>
      <w:bookmarkStart w:id="0" w:name="_GoBack"/>
      <w:bookmarkEnd w:id="0"/>
    </w:p>
    <w:p w:rsidR="0002729C" w:rsidRDefault="0002729C" w:rsidP="0002729C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238C2" w:rsidRDefault="00F238C2">
      <w:r>
        <w:separator/>
      </w:r>
    </w:p>
  </w:endnote>
  <w:endnote w:type="continuationSeparator" w:id="0">
    <w:p w:rsidR="00F238C2" w:rsidRDefault="00F238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F238C2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238C2" w:rsidRDefault="00F238C2">
      <w:r>
        <w:separator/>
      </w:r>
    </w:p>
  </w:footnote>
  <w:footnote w:type="continuationSeparator" w:id="0">
    <w:p w:rsidR="00F238C2" w:rsidRDefault="00F238C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25B6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5EF"/>
    <w:rsid w:val="00027AD9"/>
    <w:rsid w:val="00027B3B"/>
    <w:rsid w:val="00027DBF"/>
    <w:rsid w:val="00030051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335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387"/>
    <w:rsid w:val="000426C9"/>
    <w:rsid w:val="000432E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1A0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3C66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64E"/>
    <w:rsid w:val="000C2750"/>
    <w:rsid w:val="000C3BA1"/>
    <w:rsid w:val="000C4F17"/>
    <w:rsid w:val="000C53EE"/>
    <w:rsid w:val="000C5513"/>
    <w:rsid w:val="000C61D4"/>
    <w:rsid w:val="000C69A4"/>
    <w:rsid w:val="000C6BDA"/>
    <w:rsid w:val="000C6E06"/>
    <w:rsid w:val="000C70C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69C6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892"/>
    <w:rsid w:val="00124E01"/>
    <w:rsid w:val="00125A31"/>
    <w:rsid w:val="00125BB1"/>
    <w:rsid w:val="00125C35"/>
    <w:rsid w:val="0012622F"/>
    <w:rsid w:val="0012654C"/>
    <w:rsid w:val="001267A7"/>
    <w:rsid w:val="00126DD4"/>
    <w:rsid w:val="00126F15"/>
    <w:rsid w:val="0012755A"/>
    <w:rsid w:val="00127CF2"/>
    <w:rsid w:val="001309B0"/>
    <w:rsid w:val="00130B0D"/>
    <w:rsid w:val="001312C2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75B"/>
    <w:rsid w:val="001409FE"/>
    <w:rsid w:val="00140E8D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80B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E7E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1F87"/>
    <w:rsid w:val="00162405"/>
    <w:rsid w:val="00162505"/>
    <w:rsid w:val="00162A78"/>
    <w:rsid w:val="00162E4C"/>
    <w:rsid w:val="00163026"/>
    <w:rsid w:val="00163296"/>
    <w:rsid w:val="0016361A"/>
    <w:rsid w:val="001638D5"/>
    <w:rsid w:val="0016399C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CCE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13A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138"/>
    <w:rsid w:val="001923D3"/>
    <w:rsid w:val="00192572"/>
    <w:rsid w:val="0019281C"/>
    <w:rsid w:val="00193734"/>
    <w:rsid w:val="00193E20"/>
    <w:rsid w:val="00193F5F"/>
    <w:rsid w:val="001945E4"/>
    <w:rsid w:val="001946A6"/>
    <w:rsid w:val="00194877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2497"/>
    <w:rsid w:val="001B2A9F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100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6FCF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C50"/>
    <w:rsid w:val="00205F1E"/>
    <w:rsid w:val="00206990"/>
    <w:rsid w:val="0020752E"/>
    <w:rsid w:val="0020780F"/>
    <w:rsid w:val="00207B43"/>
    <w:rsid w:val="00210089"/>
    <w:rsid w:val="0021068B"/>
    <w:rsid w:val="002109D8"/>
    <w:rsid w:val="00211A98"/>
    <w:rsid w:val="00211AC3"/>
    <w:rsid w:val="00211E02"/>
    <w:rsid w:val="00212012"/>
    <w:rsid w:val="00212060"/>
    <w:rsid w:val="00212A2E"/>
    <w:rsid w:val="00212F95"/>
    <w:rsid w:val="00213069"/>
    <w:rsid w:val="0021337B"/>
    <w:rsid w:val="00213AD9"/>
    <w:rsid w:val="002140A6"/>
    <w:rsid w:val="0021527F"/>
    <w:rsid w:val="002156FB"/>
    <w:rsid w:val="002169A2"/>
    <w:rsid w:val="00216C23"/>
    <w:rsid w:val="0021757B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35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444"/>
    <w:rsid w:val="0024061E"/>
    <w:rsid w:val="00240BD2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A37"/>
    <w:rsid w:val="00252D92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090"/>
    <w:rsid w:val="00266462"/>
    <w:rsid w:val="002666E6"/>
    <w:rsid w:val="00267174"/>
    <w:rsid w:val="00270354"/>
    <w:rsid w:val="002709AD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2"/>
    <w:rsid w:val="002B4F06"/>
    <w:rsid w:val="002B4F28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B7EA8"/>
    <w:rsid w:val="002C0198"/>
    <w:rsid w:val="002C02A7"/>
    <w:rsid w:val="002C0C9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01E2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7604"/>
    <w:rsid w:val="002D7C87"/>
    <w:rsid w:val="002E06E1"/>
    <w:rsid w:val="002E0EEA"/>
    <w:rsid w:val="002E1118"/>
    <w:rsid w:val="002E22EE"/>
    <w:rsid w:val="002E267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BE7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D7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6B6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A81"/>
    <w:rsid w:val="00375AEF"/>
    <w:rsid w:val="00375B78"/>
    <w:rsid w:val="0037602A"/>
    <w:rsid w:val="00376B34"/>
    <w:rsid w:val="00376D43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1BAB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0E86"/>
    <w:rsid w:val="003E0F03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9C1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064"/>
    <w:rsid w:val="003F5475"/>
    <w:rsid w:val="003F5986"/>
    <w:rsid w:val="003F5C8D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A36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2B"/>
    <w:rsid w:val="00431BA2"/>
    <w:rsid w:val="00431CD4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0F49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0C"/>
    <w:rsid w:val="00456A6D"/>
    <w:rsid w:val="00456AEE"/>
    <w:rsid w:val="00456CC8"/>
    <w:rsid w:val="00456D87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2D1C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74A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77AF5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5FE6"/>
    <w:rsid w:val="004A6D18"/>
    <w:rsid w:val="004A6FEC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03D"/>
    <w:rsid w:val="004B57C2"/>
    <w:rsid w:val="004B67C3"/>
    <w:rsid w:val="004B703D"/>
    <w:rsid w:val="004B7204"/>
    <w:rsid w:val="004B760C"/>
    <w:rsid w:val="004B7BEF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3EF6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7A8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2E2B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D1F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2FC3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1CE8"/>
    <w:rsid w:val="00542776"/>
    <w:rsid w:val="00542ADE"/>
    <w:rsid w:val="00542B53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2AA"/>
    <w:rsid w:val="0056431E"/>
    <w:rsid w:val="0056453A"/>
    <w:rsid w:val="00564581"/>
    <w:rsid w:val="00564A0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643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1D0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4FFC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9AE"/>
    <w:rsid w:val="005E7F4C"/>
    <w:rsid w:val="005F07AF"/>
    <w:rsid w:val="005F1A7E"/>
    <w:rsid w:val="005F1DBA"/>
    <w:rsid w:val="005F2309"/>
    <w:rsid w:val="005F26F3"/>
    <w:rsid w:val="005F29DA"/>
    <w:rsid w:val="005F3107"/>
    <w:rsid w:val="005F3141"/>
    <w:rsid w:val="005F3758"/>
    <w:rsid w:val="005F3796"/>
    <w:rsid w:val="005F3882"/>
    <w:rsid w:val="005F3938"/>
    <w:rsid w:val="005F39E2"/>
    <w:rsid w:val="005F3D1B"/>
    <w:rsid w:val="005F3F0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1C"/>
    <w:rsid w:val="00612F96"/>
    <w:rsid w:val="0061346F"/>
    <w:rsid w:val="006138CC"/>
    <w:rsid w:val="00613B98"/>
    <w:rsid w:val="006152DA"/>
    <w:rsid w:val="0061596B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3C5"/>
    <w:rsid w:val="00631DF8"/>
    <w:rsid w:val="00631E6A"/>
    <w:rsid w:val="00632703"/>
    <w:rsid w:val="00632807"/>
    <w:rsid w:val="006329CD"/>
    <w:rsid w:val="006332B1"/>
    <w:rsid w:val="006333E6"/>
    <w:rsid w:val="0063352C"/>
    <w:rsid w:val="0063356D"/>
    <w:rsid w:val="00633D5B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6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824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0B21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64A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87E92"/>
    <w:rsid w:val="006900E8"/>
    <w:rsid w:val="006902C2"/>
    <w:rsid w:val="006904A1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A7B73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2C3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A78"/>
    <w:rsid w:val="006E7B79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3F48"/>
    <w:rsid w:val="0071422E"/>
    <w:rsid w:val="00714680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53"/>
    <w:rsid w:val="007263A0"/>
    <w:rsid w:val="007267D7"/>
    <w:rsid w:val="007268DB"/>
    <w:rsid w:val="00726A0E"/>
    <w:rsid w:val="00726CB6"/>
    <w:rsid w:val="00726F25"/>
    <w:rsid w:val="00727009"/>
    <w:rsid w:val="007270B8"/>
    <w:rsid w:val="00727291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965"/>
    <w:rsid w:val="00753390"/>
    <w:rsid w:val="00753444"/>
    <w:rsid w:val="0075383F"/>
    <w:rsid w:val="00753B69"/>
    <w:rsid w:val="00753ECB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73"/>
    <w:rsid w:val="0078269E"/>
    <w:rsid w:val="00782C7F"/>
    <w:rsid w:val="00782CEE"/>
    <w:rsid w:val="0078472E"/>
    <w:rsid w:val="00784F5A"/>
    <w:rsid w:val="0078536F"/>
    <w:rsid w:val="007856DC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3F39"/>
    <w:rsid w:val="007D420B"/>
    <w:rsid w:val="007D44EE"/>
    <w:rsid w:val="007D4B4E"/>
    <w:rsid w:val="007D4B9B"/>
    <w:rsid w:val="007D4D90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2ECF"/>
    <w:rsid w:val="007F301E"/>
    <w:rsid w:val="007F3130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24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0EC8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7032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C3C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58E3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376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B35"/>
    <w:rsid w:val="008A5DE0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580B"/>
    <w:rsid w:val="008B61E8"/>
    <w:rsid w:val="008B629A"/>
    <w:rsid w:val="008B6401"/>
    <w:rsid w:val="008B675D"/>
    <w:rsid w:val="008B6865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35A1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39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E02AD"/>
    <w:rsid w:val="008E0A2C"/>
    <w:rsid w:val="008E145E"/>
    <w:rsid w:val="008E15D0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345"/>
    <w:rsid w:val="008F6BB7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5814"/>
    <w:rsid w:val="00906640"/>
    <w:rsid w:val="00906A6B"/>
    <w:rsid w:val="00907201"/>
    <w:rsid w:val="00907202"/>
    <w:rsid w:val="00907887"/>
    <w:rsid w:val="009100D9"/>
    <w:rsid w:val="0091022B"/>
    <w:rsid w:val="009103AA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93"/>
    <w:rsid w:val="00951047"/>
    <w:rsid w:val="0095124C"/>
    <w:rsid w:val="00951ADE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203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3858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77B"/>
    <w:rsid w:val="009B1879"/>
    <w:rsid w:val="009B1A53"/>
    <w:rsid w:val="009B2DE8"/>
    <w:rsid w:val="009B3442"/>
    <w:rsid w:val="009B3923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B77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3F54"/>
    <w:rsid w:val="009F468D"/>
    <w:rsid w:val="009F46AD"/>
    <w:rsid w:val="009F4729"/>
    <w:rsid w:val="009F48BD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2E0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B13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7C"/>
    <w:rsid w:val="00A51DC9"/>
    <w:rsid w:val="00A52954"/>
    <w:rsid w:val="00A52D5E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6BC"/>
    <w:rsid w:val="00A60D07"/>
    <w:rsid w:val="00A60EBD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2EA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3F15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142"/>
    <w:rsid w:val="00AC7634"/>
    <w:rsid w:val="00AC766F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7A5"/>
    <w:rsid w:val="00AD3A0D"/>
    <w:rsid w:val="00AD3B1E"/>
    <w:rsid w:val="00AD4025"/>
    <w:rsid w:val="00AD4C29"/>
    <w:rsid w:val="00AD501D"/>
    <w:rsid w:val="00AD5213"/>
    <w:rsid w:val="00AD5314"/>
    <w:rsid w:val="00AD54A6"/>
    <w:rsid w:val="00AD54D1"/>
    <w:rsid w:val="00AD615A"/>
    <w:rsid w:val="00AD65E6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BE2"/>
    <w:rsid w:val="00AE3FCF"/>
    <w:rsid w:val="00AE51E4"/>
    <w:rsid w:val="00AE582D"/>
    <w:rsid w:val="00AE5A6A"/>
    <w:rsid w:val="00AE5D1C"/>
    <w:rsid w:val="00AE5F09"/>
    <w:rsid w:val="00AE6EA3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3F6E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5A4C"/>
    <w:rsid w:val="00B06343"/>
    <w:rsid w:val="00B0654E"/>
    <w:rsid w:val="00B06AA0"/>
    <w:rsid w:val="00B06E56"/>
    <w:rsid w:val="00B06F2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6C8D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3490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1FAE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2E7"/>
    <w:rsid w:val="00B86B65"/>
    <w:rsid w:val="00B86BD0"/>
    <w:rsid w:val="00B87586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41B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0EC1"/>
    <w:rsid w:val="00BB10F5"/>
    <w:rsid w:val="00BB11B1"/>
    <w:rsid w:val="00BB2176"/>
    <w:rsid w:val="00BB23BC"/>
    <w:rsid w:val="00BB2703"/>
    <w:rsid w:val="00BB2C13"/>
    <w:rsid w:val="00BB332E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0B8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032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2DB3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186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17E0E"/>
    <w:rsid w:val="00C20068"/>
    <w:rsid w:val="00C20581"/>
    <w:rsid w:val="00C205B3"/>
    <w:rsid w:val="00C20C0E"/>
    <w:rsid w:val="00C20CA5"/>
    <w:rsid w:val="00C20D13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254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2A59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6EAB"/>
    <w:rsid w:val="00C47DF5"/>
    <w:rsid w:val="00C5049C"/>
    <w:rsid w:val="00C507D6"/>
    <w:rsid w:val="00C507FF"/>
    <w:rsid w:val="00C50833"/>
    <w:rsid w:val="00C509C8"/>
    <w:rsid w:val="00C50B75"/>
    <w:rsid w:val="00C50B9B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57339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A2A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3D2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7D2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C8F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808"/>
    <w:rsid w:val="00CF2D33"/>
    <w:rsid w:val="00CF35CF"/>
    <w:rsid w:val="00CF36CD"/>
    <w:rsid w:val="00CF3FD5"/>
    <w:rsid w:val="00CF4A7D"/>
    <w:rsid w:val="00CF4EB5"/>
    <w:rsid w:val="00CF4FA5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169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C74"/>
    <w:rsid w:val="00D53F10"/>
    <w:rsid w:val="00D53F30"/>
    <w:rsid w:val="00D54328"/>
    <w:rsid w:val="00D54557"/>
    <w:rsid w:val="00D5481B"/>
    <w:rsid w:val="00D5491B"/>
    <w:rsid w:val="00D5563C"/>
    <w:rsid w:val="00D56143"/>
    <w:rsid w:val="00D56CC4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987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5D68"/>
    <w:rsid w:val="00D8661A"/>
    <w:rsid w:val="00D87071"/>
    <w:rsid w:val="00D8756B"/>
    <w:rsid w:val="00D875DB"/>
    <w:rsid w:val="00D87B93"/>
    <w:rsid w:val="00D87EEC"/>
    <w:rsid w:val="00D900AF"/>
    <w:rsid w:val="00D90521"/>
    <w:rsid w:val="00D91D22"/>
    <w:rsid w:val="00D925C0"/>
    <w:rsid w:val="00D928F2"/>
    <w:rsid w:val="00D92952"/>
    <w:rsid w:val="00D930D8"/>
    <w:rsid w:val="00D932EC"/>
    <w:rsid w:val="00D936C0"/>
    <w:rsid w:val="00D93E39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2CE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B51"/>
    <w:rsid w:val="00DC4F76"/>
    <w:rsid w:val="00DC528A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280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38D"/>
    <w:rsid w:val="00DF6610"/>
    <w:rsid w:val="00DF6DD1"/>
    <w:rsid w:val="00DF71BF"/>
    <w:rsid w:val="00DF73E7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E3A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B2"/>
    <w:rsid w:val="00E314D0"/>
    <w:rsid w:val="00E31C61"/>
    <w:rsid w:val="00E32437"/>
    <w:rsid w:val="00E32743"/>
    <w:rsid w:val="00E32D70"/>
    <w:rsid w:val="00E3394E"/>
    <w:rsid w:val="00E342C5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FEB"/>
    <w:rsid w:val="00E513B9"/>
    <w:rsid w:val="00E513CB"/>
    <w:rsid w:val="00E518A7"/>
    <w:rsid w:val="00E51BEE"/>
    <w:rsid w:val="00E520B8"/>
    <w:rsid w:val="00E526AF"/>
    <w:rsid w:val="00E528D9"/>
    <w:rsid w:val="00E52AD2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156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8"/>
    <w:rsid w:val="00E66F3F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0D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044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727"/>
    <w:rsid w:val="00EB5959"/>
    <w:rsid w:val="00EB6E52"/>
    <w:rsid w:val="00EB7524"/>
    <w:rsid w:val="00EB759F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3C1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968"/>
    <w:rsid w:val="00F0197A"/>
    <w:rsid w:val="00F01A0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4A83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38C2"/>
    <w:rsid w:val="00F23987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43F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66E0"/>
    <w:rsid w:val="00F476B0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3417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250"/>
    <w:rsid w:val="00F6563A"/>
    <w:rsid w:val="00F65FFD"/>
    <w:rsid w:val="00F660AB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07A"/>
    <w:rsid w:val="00F8429C"/>
    <w:rsid w:val="00F843FA"/>
    <w:rsid w:val="00F84A67"/>
    <w:rsid w:val="00F84EAA"/>
    <w:rsid w:val="00F853F2"/>
    <w:rsid w:val="00F858BD"/>
    <w:rsid w:val="00F85CB8"/>
    <w:rsid w:val="00F85D2E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4E2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1F76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E75F8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35422</TotalTime>
  <Pages>1</Pages>
  <Words>110</Words>
  <Characters>630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4892</cp:revision>
  <cp:lastPrinted>2024-03-07T16:05:00Z</cp:lastPrinted>
  <dcterms:created xsi:type="dcterms:W3CDTF">2016-03-08T22:17:00Z</dcterms:created>
  <dcterms:modified xsi:type="dcterms:W3CDTF">2024-04-02T13:17:00Z</dcterms:modified>
</cp:coreProperties>
</file>