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E4DFB" w:rsidRPr="00EE4DFB">
        <w:rPr>
          <w:sz w:val="22"/>
        </w:rPr>
        <w:t>Lais Pereira Lamin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E4DFB">
        <w:rPr>
          <w:sz w:val="22"/>
        </w:rPr>
        <w:t>22</w:t>
      </w:r>
      <w:r w:rsidR="007A57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EE4DFB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EE4DFB">
        <w:rPr>
          <w:sz w:val="22"/>
        </w:rPr>
        <w:t>2 abr.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5203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E4DFB">
        <w:t>9.2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EE4DFB">
        <w:t>31.4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E4DFB">
        <w:rPr>
          <w:noProof/>
          <w:sz w:val="24"/>
        </w:rPr>
        <w:t>2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54C0" w:rsidRDefault="008D54C0">
      <w:r>
        <w:separator/>
      </w:r>
    </w:p>
  </w:endnote>
  <w:endnote w:type="continuationSeparator" w:id="0">
    <w:p w:rsidR="008D54C0" w:rsidRDefault="008D5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D54C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54C0" w:rsidRDefault="008D54C0">
      <w:r>
        <w:separator/>
      </w:r>
    </w:p>
  </w:footnote>
  <w:footnote w:type="continuationSeparator" w:id="0">
    <w:p w:rsidR="008D54C0" w:rsidRDefault="008D54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4C0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58089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5010</cp:revision>
  <cp:lastPrinted>2024-03-07T16:09:00Z</cp:lastPrinted>
  <dcterms:created xsi:type="dcterms:W3CDTF">2016-03-08T22:06:00Z</dcterms:created>
  <dcterms:modified xsi:type="dcterms:W3CDTF">2024-04-02T13:16:00Z</dcterms:modified>
</cp:coreProperties>
</file>