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40BD2" w:rsidRPr="00240BD2" w:rsidRDefault="00240BD2" w:rsidP="00240BD2">
      <w:pPr>
        <w:rPr>
          <w:sz w:val="32"/>
        </w:rPr>
      </w:pPr>
      <w:r w:rsidRPr="00240BD2">
        <w:rPr>
          <w:sz w:val="32"/>
        </w:rPr>
        <w:t xml:space="preserve">PACIENTE: Enzo Gabriel Vieira dos Santos     </w:t>
      </w:r>
    </w:p>
    <w:p w:rsidR="00240BD2" w:rsidRPr="00240BD2" w:rsidRDefault="00240BD2" w:rsidP="00240BD2">
      <w:pPr>
        <w:rPr>
          <w:sz w:val="32"/>
        </w:rPr>
      </w:pPr>
      <w:r w:rsidRPr="00240BD2">
        <w:rPr>
          <w:sz w:val="32"/>
        </w:rPr>
        <w:t xml:space="preserve">IDADE:7 anos SEXO: M                     </w:t>
      </w:r>
    </w:p>
    <w:p w:rsidR="00F4668A" w:rsidRDefault="00240BD2" w:rsidP="00240BD2">
      <w:pPr>
        <w:rPr>
          <w:sz w:val="32"/>
        </w:rPr>
      </w:pPr>
      <w:r w:rsidRPr="00240BD2">
        <w:rPr>
          <w:sz w:val="32"/>
        </w:rPr>
        <w:t>DATA DO EXAME:27 mar.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577B" w:rsidRDefault="00B4577B">
      <w:r>
        <w:separator/>
      </w:r>
    </w:p>
  </w:endnote>
  <w:endnote w:type="continuationSeparator" w:id="0">
    <w:p w:rsidR="00B4577B" w:rsidRDefault="00B457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B4577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577B" w:rsidRDefault="00B4577B">
      <w:r>
        <w:separator/>
      </w:r>
    </w:p>
  </w:footnote>
  <w:footnote w:type="continuationSeparator" w:id="0">
    <w:p w:rsidR="00B4577B" w:rsidRDefault="00B457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577B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35422</TotalTime>
  <Pages>1</Pages>
  <Words>111</Words>
  <Characters>635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4890</cp:revision>
  <cp:lastPrinted>2024-03-07T16:05:00Z</cp:lastPrinted>
  <dcterms:created xsi:type="dcterms:W3CDTF">2016-03-08T22:17:00Z</dcterms:created>
  <dcterms:modified xsi:type="dcterms:W3CDTF">2024-03-27T16:48:00Z</dcterms:modified>
</cp:coreProperties>
</file>