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E5478" w:rsidRPr="00BE5478">
        <w:rPr>
          <w:sz w:val="22"/>
        </w:rPr>
        <w:t>Gilberto Freitas Celestin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E5478">
        <w:rPr>
          <w:sz w:val="22"/>
        </w:rPr>
        <w:t>70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BE5478">
        <w:rPr>
          <w:sz w:val="22"/>
        </w:rPr>
        <w:t>AIT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BE5478">
        <w:rPr>
          <w:sz w:val="22"/>
        </w:rPr>
        <w:t>4</w:t>
      </w:r>
      <w:bookmarkStart w:id="0" w:name="_GoBack"/>
      <w:bookmarkEnd w:id="0"/>
      <w:r w:rsidR="00F37C1F">
        <w:rPr>
          <w:sz w:val="22"/>
        </w:rPr>
        <w:t xml:space="preserve">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5203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61D6">
        <w:t>11.3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161D6">
        <w:t>42.8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E5478">
        <w:rPr>
          <w:noProof/>
          <w:sz w:val="24"/>
        </w:rPr>
        <w:t>26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416" w:rsidRDefault="00995416">
      <w:r>
        <w:separator/>
      </w:r>
    </w:p>
  </w:endnote>
  <w:endnote w:type="continuationSeparator" w:id="0">
    <w:p w:rsidR="00995416" w:rsidRDefault="00995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9541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416" w:rsidRDefault="00995416">
      <w:r>
        <w:separator/>
      </w:r>
    </w:p>
  </w:footnote>
  <w:footnote w:type="continuationSeparator" w:id="0">
    <w:p w:rsidR="00995416" w:rsidRDefault="009954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58087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5006</cp:revision>
  <cp:lastPrinted>2024-03-07T16:09:00Z</cp:lastPrinted>
  <dcterms:created xsi:type="dcterms:W3CDTF">2016-03-08T22:06:00Z</dcterms:created>
  <dcterms:modified xsi:type="dcterms:W3CDTF">2024-03-26T16:07:00Z</dcterms:modified>
</cp:coreProperties>
</file>