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50BAA" w:rsidRDefault="00550BAA" w:rsidP="00550BAA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        </w:t>
      </w:r>
      <w:r w:rsidRPr="00FC14E5">
        <w:rPr>
          <w:b/>
          <w:noProof/>
          <w:sz w:val="32"/>
        </w:rPr>
        <w:t>DOPPLER TRANSCRANIANO</w:t>
      </w:r>
    </w:p>
    <w:p w:rsidR="00371F56" w:rsidRDefault="00371F56" w:rsidP="00550BAA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        DOPPLER EXTRACRANIANO</w:t>
      </w:r>
    </w:p>
    <w:p w:rsidR="007837CC" w:rsidRPr="00FC14E5" w:rsidRDefault="007837CC" w:rsidP="00550BAA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       </w:t>
      </w:r>
    </w:p>
    <w:p w:rsidR="00823E81" w:rsidRPr="00823E81" w:rsidRDefault="00823E81" w:rsidP="00823E81">
      <w:pPr>
        <w:ind w:right="-1141"/>
        <w:jc w:val="both"/>
        <w:rPr>
          <w:noProof/>
          <w:sz w:val="32"/>
        </w:rPr>
      </w:pPr>
    </w:p>
    <w:p w:rsidR="00271A43" w:rsidRPr="00271A43" w:rsidRDefault="00271A43" w:rsidP="00271A43">
      <w:pPr>
        <w:ind w:right="-1141"/>
        <w:jc w:val="both"/>
        <w:rPr>
          <w:noProof/>
          <w:sz w:val="32"/>
        </w:rPr>
      </w:pPr>
      <w:r w:rsidRPr="00271A43">
        <w:rPr>
          <w:noProof/>
          <w:sz w:val="32"/>
        </w:rPr>
        <w:t xml:space="preserve">PACIENTE: Camilla Gomez Valenzuela Garcia     </w:t>
      </w:r>
    </w:p>
    <w:p w:rsidR="00271A43" w:rsidRPr="00271A43" w:rsidRDefault="00271A43" w:rsidP="00271A43">
      <w:pPr>
        <w:ind w:right="-1141"/>
        <w:jc w:val="both"/>
        <w:rPr>
          <w:noProof/>
          <w:sz w:val="32"/>
        </w:rPr>
      </w:pPr>
      <w:r w:rsidRPr="00271A43">
        <w:rPr>
          <w:noProof/>
          <w:sz w:val="32"/>
        </w:rPr>
        <w:t xml:space="preserve">IDADE:17 anos SEXO: F                     </w:t>
      </w:r>
    </w:p>
    <w:p w:rsidR="00D5723E" w:rsidRDefault="00271A43" w:rsidP="00271A43">
      <w:pPr>
        <w:ind w:right="-1141"/>
        <w:jc w:val="both"/>
        <w:rPr>
          <w:noProof/>
          <w:sz w:val="32"/>
        </w:rPr>
      </w:pPr>
      <w:r w:rsidRPr="00271A43">
        <w:rPr>
          <w:noProof/>
          <w:sz w:val="32"/>
        </w:rPr>
        <w:t>DATA DO EXAME:25 mar. 24</w:t>
      </w:r>
      <w:bookmarkStart w:id="0" w:name="_GoBack"/>
      <w:bookmarkEnd w:id="0"/>
    </w:p>
    <w:p w:rsidR="00802F5B" w:rsidRPr="00FC14E5" w:rsidRDefault="00802F5B" w:rsidP="00802F5B">
      <w:pPr>
        <w:ind w:right="-1141"/>
        <w:jc w:val="both"/>
        <w:rPr>
          <w:noProof/>
          <w:sz w:val="32"/>
        </w:rPr>
      </w:pPr>
    </w:p>
    <w:p w:rsidR="00550BAA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Comentários:</w:t>
      </w: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 xml:space="preserve">Insonadas as artérias do polígono de Willis e sistema vertebro-basilar 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 cada 2</w:t>
      </w:r>
      <w:r w:rsidRPr="00D06DCE">
        <w:rPr>
          <w:b/>
          <w:noProof/>
          <w:sz w:val="24"/>
          <w:szCs w:val="24"/>
        </w:rPr>
        <w:t xml:space="preserve">mm </w:t>
      </w:r>
      <w:r w:rsidRPr="00D06DCE">
        <w:rPr>
          <w:noProof/>
          <w:sz w:val="24"/>
          <w:szCs w:val="24"/>
        </w:rPr>
        <w:t xml:space="preserve">de profundidade através das janelas temporais, occiptais, 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e orbitais, encontramos: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 xml:space="preserve">As artérias cerebrais médias (M1) apresentam velocidades do fluxo sanguíneo </w:t>
      </w:r>
      <w:r w:rsidR="00C05216">
        <w:rPr>
          <w:noProof/>
          <w:sz w:val="24"/>
          <w:szCs w:val="24"/>
        </w:rPr>
        <w:t>aumentados</w:t>
      </w:r>
      <w:r w:rsidRPr="00D06DCE">
        <w:rPr>
          <w:noProof/>
          <w:sz w:val="24"/>
          <w:szCs w:val="24"/>
        </w:rPr>
        <w:t>. Os índices de pulsatlidade estão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 xml:space="preserve">As artérias cerebrais anteriores (A1) apresentam velocidades do fluxo sanguíneo </w:t>
      </w:r>
      <w:r w:rsidR="00C05216">
        <w:rPr>
          <w:noProof/>
          <w:sz w:val="24"/>
          <w:szCs w:val="24"/>
        </w:rPr>
        <w:t>aumentados</w:t>
      </w:r>
      <w:r w:rsidRPr="00D06DCE">
        <w:rPr>
          <w:noProof/>
          <w:sz w:val="24"/>
          <w:szCs w:val="24"/>
        </w:rPr>
        <w:t>. Os índices de pulsatlidade estão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cerebrais posteriores (P1) e (P2) apresentam velocidades do fluxo sanguíneo</w:t>
      </w:r>
      <w:r w:rsidR="00D06DCE" w:rsidRPr="00D06DCE">
        <w:rPr>
          <w:noProof/>
          <w:sz w:val="24"/>
          <w:szCs w:val="24"/>
        </w:rPr>
        <w:t xml:space="preserve"> diminuidos</w:t>
      </w:r>
      <w:r w:rsidRPr="00D06DCE">
        <w:rPr>
          <w:noProof/>
          <w:sz w:val="24"/>
          <w:szCs w:val="24"/>
        </w:rPr>
        <w:t xml:space="preserve"> e índices de pulsatilidade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oftálmicas apresentam velocidades de fluxo sanguíneo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carótidas internas à nível do sifão carotídeo apresentam velocidades do fluxo sanguíneo e índices de pulsatilidade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vertebrais (segmento intracraniano) e as artérias cerebelar póstero-inferior apresentam velocidades de fluxo sanguíneo e índices de pulsatilidade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 artéria basilar apresenta velocidades do fluxo sanguíneo e índices de pulsatilidade dentro dos limites normais.</w:t>
      </w:r>
    </w:p>
    <w:p w:rsidR="00603991" w:rsidRPr="00D06DCE" w:rsidRDefault="00603991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Arteria carotida interna direita e esquerda a nivel extracraniano esta normal</w:t>
      </w: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Conclusão:</w:t>
      </w:r>
    </w:p>
    <w:p w:rsidR="00550BAA" w:rsidRPr="00FC14E5" w:rsidRDefault="00550BAA" w:rsidP="00550BAA">
      <w:pPr>
        <w:jc w:val="both"/>
      </w:pPr>
      <w:r>
        <w:rPr>
          <w:sz w:val="32"/>
        </w:rPr>
        <w:t>Doppler transcraniano</w:t>
      </w:r>
      <w:r w:rsidR="00371F56">
        <w:rPr>
          <w:sz w:val="32"/>
        </w:rPr>
        <w:t xml:space="preserve"> e extracraniano</w:t>
      </w:r>
      <w:r w:rsidR="00603991">
        <w:rPr>
          <w:sz w:val="32"/>
        </w:rPr>
        <w:t xml:space="preserve"> </w:t>
      </w:r>
      <w:r w:rsidR="00E004B7">
        <w:rPr>
          <w:sz w:val="32"/>
        </w:rPr>
        <w:t xml:space="preserve">sugestivo </w:t>
      </w:r>
      <w:r w:rsidR="00D06DCE">
        <w:rPr>
          <w:sz w:val="32"/>
        </w:rPr>
        <w:t xml:space="preserve">de </w:t>
      </w:r>
      <w:r w:rsidR="00C05216">
        <w:rPr>
          <w:sz w:val="32"/>
        </w:rPr>
        <w:t>aumento</w:t>
      </w:r>
      <w:r w:rsidR="00D06DCE">
        <w:rPr>
          <w:sz w:val="32"/>
        </w:rPr>
        <w:t xml:space="preserve"> das</w:t>
      </w:r>
      <w:r>
        <w:rPr>
          <w:sz w:val="32"/>
        </w:rPr>
        <w:t xml:space="preserve"> velocidades de fluxo sanguineos </w:t>
      </w:r>
      <w:r w:rsidR="00D06DCE">
        <w:rPr>
          <w:sz w:val="32"/>
        </w:rPr>
        <w:t>cerebral,de predominio nas arterias da circulacao anterior</w:t>
      </w:r>
      <w:r w:rsidR="001D589E">
        <w:rPr>
          <w:sz w:val="32"/>
        </w:rPr>
        <w:t>.</w:t>
      </w:r>
    </w:p>
    <w:p w:rsidR="00550BAA" w:rsidRDefault="00550BAA" w:rsidP="00550BAA">
      <w:pPr>
        <w:jc w:val="both"/>
      </w:pPr>
      <w:r w:rsidRPr="00FC14E5">
        <w:tab/>
      </w:r>
    </w:p>
    <w:p w:rsidR="00550BAA" w:rsidRPr="00FC14E5" w:rsidRDefault="00550BAA" w:rsidP="00550BAA">
      <w:pPr>
        <w:jc w:val="both"/>
      </w:pPr>
    </w:p>
    <w:p w:rsidR="00550BAA" w:rsidRPr="00550BAA" w:rsidRDefault="00550BAA" w:rsidP="00550BAA">
      <w:pPr>
        <w:ind w:left="1440" w:firstLine="720"/>
        <w:jc w:val="both"/>
        <w:rPr>
          <w:b/>
          <w:sz w:val="22"/>
          <w:szCs w:val="22"/>
        </w:rPr>
      </w:pPr>
      <w:r w:rsidRPr="00FC14E5">
        <w:rPr>
          <w:b/>
        </w:rPr>
        <w:t xml:space="preserve">            </w:t>
      </w:r>
      <w:r w:rsidRPr="008D6DE2">
        <w:rPr>
          <w:b/>
          <w:sz w:val="24"/>
          <w:szCs w:val="24"/>
        </w:rPr>
        <w:t xml:space="preserve">Dr. Claudio Oppenheimer </w:t>
      </w:r>
      <w:r w:rsidRPr="008D6DE2">
        <w:rPr>
          <w:b/>
        </w:rPr>
        <w:t>CRM</w:t>
      </w:r>
      <w:r w:rsidR="008D6DE2" w:rsidRPr="008D6DE2">
        <w:rPr>
          <w:b/>
        </w:rPr>
        <w:t>SP:62357  CRM</w:t>
      </w:r>
      <w:r w:rsidR="008D6DE2" w:rsidRPr="008D6DE2">
        <w:rPr>
          <w:b/>
          <w:u w:val="double"/>
        </w:rPr>
        <w:t>DF</w:t>
      </w:r>
      <w:r w:rsidRPr="008D6DE2">
        <w:rPr>
          <w:b/>
        </w:rPr>
        <w:t>:11095</w:t>
      </w:r>
    </w:p>
    <w:p w:rsidR="00550BAA" w:rsidRPr="00550BAA" w:rsidRDefault="00550BAA" w:rsidP="00550BAA">
      <w:pPr>
        <w:ind w:left="720" w:firstLine="720"/>
        <w:jc w:val="both"/>
        <w:rPr>
          <w:b/>
          <w:sz w:val="22"/>
          <w:szCs w:val="22"/>
        </w:rPr>
      </w:pPr>
      <w:r w:rsidRPr="00550BAA">
        <w:rPr>
          <w:b/>
          <w:sz w:val="22"/>
          <w:szCs w:val="22"/>
        </w:rPr>
        <w:t xml:space="preserve">   </w:t>
      </w:r>
      <w:r w:rsidR="008D6DE2">
        <w:rPr>
          <w:b/>
          <w:sz w:val="22"/>
          <w:szCs w:val="22"/>
        </w:rPr>
        <w:t xml:space="preserve">       </w:t>
      </w:r>
      <w:r w:rsidRPr="00550BAA">
        <w:rPr>
          <w:b/>
          <w:sz w:val="22"/>
          <w:szCs w:val="22"/>
        </w:rPr>
        <w:t xml:space="preserve"> Neurologista Membro Efetivo da Academia Brasileira de Neurologia</w:t>
      </w:r>
    </w:p>
    <w:p w:rsidR="00C550F9" w:rsidRPr="00550BAA" w:rsidRDefault="00550BAA" w:rsidP="00550BAA">
      <w:pPr>
        <w:tabs>
          <w:tab w:val="left" w:pos="6237"/>
        </w:tabs>
        <w:rPr>
          <w:sz w:val="22"/>
          <w:szCs w:val="22"/>
        </w:rPr>
      </w:pPr>
      <w:r w:rsidRPr="00550BAA">
        <w:rPr>
          <w:b/>
          <w:sz w:val="22"/>
          <w:szCs w:val="22"/>
        </w:rPr>
        <w:t xml:space="preserve">                               </w:t>
      </w:r>
      <w:r w:rsidR="008D6DE2">
        <w:rPr>
          <w:b/>
          <w:sz w:val="22"/>
          <w:szCs w:val="22"/>
        </w:rPr>
        <w:t xml:space="preserve">       </w:t>
      </w:r>
      <w:r w:rsidRPr="00550BAA">
        <w:rPr>
          <w:b/>
          <w:sz w:val="22"/>
          <w:szCs w:val="22"/>
        </w:rPr>
        <w:t xml:space="preserve">    </w:t>
      </w:r>
      <w:r w:rsidR="008D6DE2">
        <w:rPr>
          <w:b/>
          <w:sz w:val="22"/>
          <w:szCs w:val="22"/>
        </w:rPr>
        <w:t xml:space="preserve"> </w:t>
      </w:r>
      <w:r w:rsidRPr="00550BAA">
        <w:rPr>
          <w:b/>
          <w:sz w:val="22"/>
          <w:szCs w:val="22"/>
        </w:rPr>
        <w:t xml:space="preserve"> Neurologista do Hospital Israelita Albert Einstein de São Paulo</w:t>
      </w:r>
    </w:p>
    <w:sectPr w:rsidR="00C550F9" w:rsidRPr="00550BAA" w:rsidSect="009E16CB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55E6B" w:rsidRDefault="00855E6B">
      <w:r>
        <w:separator/>
      </w:r>
    </w:p>
  </w:endnote>
  <w:endnote w:type="continuationSeparator" w:id="0">
    <w:p w:rsidR="00855E6B" w:rsidRDefault="00855E6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9E16CB" w:rsidRDefault="009E16CB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55E6B" w:rsidRDefault="00855E6B">
      <w:r>
        <w:separator/>
      </w:r>
    </w:p>
  </w:footnote>
  <w:footnote w:type="continuationSeparator" w:id="0">
    <w:p w:rsidR="00855E6B" w:rsidRDefault="00855E6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691DA7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.bmp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.bmp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C550F9">
      <w:rPr>
        <w:b/>
        <w:i/>
        <w:color w:val="FF0000"/>
        <w:sz w:val="56"/>
      </w:rPr>
      <w:tab/>
      <w:t xml:space="preserve"> </w:t>
    </w:r>
  </w:p>
  <w:p w:rsidR="009E16CB" w:rsidRDefault="009E16CB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578"/>
    <w:rsid w:val="00002A4E"/>
    <w:rsid w:val="00003118"/>
    <w:rsid w:val="00003AA0"/>
    <w:rsid w:val="00003CF4"/>
    <w:rsid w:val="00003FF6"/>
    <w:rsid w:val="0000418A"/>
    <w:rsid w:val="00004990"/>
    <w:rsid w:val="00006249"/>
    <w:rsid w:val="0000645A"/>
    <w:rsid w:val="000068AC"/>
    <w:rsid w:val="0000709C"/>
    <w:rsid w:val="0000743F"/>
    <w:rsid w:val="00011389"/>
    <w:rsid w:val="0001242B"/>
    <w:rsid w:val="000124FA"/>
    <w:rsid w:val="000134B6"/>
    <w:rsid w:val="000137DA"/>
    <w:rsid w:val="00014A70"/>
    <w:rsid w:val="00014E78"/>
    <w:rsid w:val="00015952"/>
    <w:rsid w:val="000171A0"/>
    <w:rsid w:val="0001764F"/>
    <w:rsid w:val="00017A15"/>
    <w:rsid w:val="0002198E"/>
    <w:rsid w:val="000225E8"/>
    <w:rsid w:val="00022D71"/>
    <w:rsid w:val="000232A5"/>
    <w:rsid w:val="000235AE"/>
    <w:rsid w:val="00023786"/>
    <w:rsid w:val="000244BD"/>
    <w:rsid w:val="0002541D"/>
    <w:rsid w:val="000274D0"/>
    <w:rsid w:val="00027823"/>
    <w:rsid w:val="000278DB"/>
    <w:rsid w:val="0002791D"/>
    <w:rsid w:val="00030AFD"/>
    <w:rsid w:val="0003154C"/>
    <w:rsid w:val="00031B51"/>
    <w:rsid w:val="000329AB"/>
    <w:rsid w:val="00032D50"/>
    <w:rsid w:val="000342AB"/>
    <w:rsid w:val="0003472D"/>
    <w:rsid w:val="00034809"/>
    <w:rsid w:val="00034BC4"/>
    <w:rsid w:val="00035DB9"/>
    <w:rsid w:val="00035F81"/>
    <w:rsid w:val="000362AF"/>
    <w:rsid w:val="00037CA7"/>
    <w:rsid w:val="000403B5"/>
    <w:rsid w:val="00040544"/>
    <w:rsid w:val="00041377"/>
    <w:rsid w:val="00042813"/>
    <w:rsid w:val="00042B51"/>
    <w:rsid w:val="00044CD9"/>
    <w:rsid w:val="00047511"/>
    <w:rsid w:val="00051688"/>
    <w:rsid w:val="00052CAE"/>
    <w:rsid w:val="00054992"/>
    <w:rsid w:val="00054BDD"/>
    <w:rsid w:val="00055450"/>
    <w:rsid w:val="00055D79"/>
    <w:rsid w:val="00055E7C"/>
    <w:rsid w:val="00057E37"/>
    <w:rsid w:val="00062519"/>
    <w:rsid w:val="00064698"/>
    <w:rsid w:val="00065723"/>
    <w:rsid w:val="00066D65"/>
    <w:rsid w:val="000676F1"/>
    <w:rsid w:val="0006796E"/>
    <w:rsid w:val="0007054C"/>
    <w:rsid w:val="00070B9C"/>
    <w:rsid w:val="00070F85"/>
    <w:rsid w:val="000719DF"/>
    <w:rsid w:val="00071A50"/>
    <w:rsid w:val="00071E4B"/>
    <w:rsid w:val="00071F84"/>
    <w:rsid w:val="00072948"/>
    <w:rsid w:val="00072DEF"/>
    <w:rsid w:val="000760DC"/>
    <w:rsid w:val="000763BF"/>
    <w:rsid w:val="000804EC"/>
    <w:rsid w:val="00080D8F"/>
    <w:rsid w:val="00080E04"/>
    <w:rsid w:val="00083201"/>
    <w:rsid w:val="000837FD"/>
    <w:rsid w:val="00083A4F"/>
    <w:rsid w:val="00083FEF"/>
    <w:rsid w:val="000843F6"/>
    <w:rsid w:val="00085396"/>
    <w:rsid w:val="00087225"/>
    <w:rsid w:val="00087896"/>
    <w:rsid w:val="00090246"/>
    <w:rsid w:val="000914A8"/>
    <w:rsid w:val="0009239B"/>
    <w:rsid w:val="00093169"/>
    <w:rsid w:val="00093B2B"/>
    <w:rsid w:val="000953BA"/>
    <w:rsid w:val="000953DE"/>
    <w:rsid w:val="000962AC"/>
    <w:rsid w:val="000962EF"/>
    <w:rsid w:val="00096C25"/>
    <w:rsid w:val="00096D6F"/>
    <w:rsid w:val="00097E34"/>
    <w:rsid w:val="000A05E2"/>
    <w:rsid w:val="000A1BA9"/>
    <w:rsid w:val="000A1BF5"/>
    <w:rsid w:val="000A3847"/>
    <w:rsid w:val="000A48A6"/>
    <w:rsid w:val="000A4BC6"/>
    <w:rsid w:val="000A78F9"/>
    <w:rsid w:val="000A7A26"/>
    <w:rsid w:val="000A7D6F"/>
    <w:rsid w:val="000B0B1C"/>
    <w:rsid w:val="000B1DA0"/>
    <w:rsid w:val="000B5D50"/>
    <w:rsid w:val="000B7591"/>
    <w:rsid w:val="000B7993"/>
    <w:rsid w:val="000B7AE4"/>
    <w:rsid w:val="000B7C05"/>
    <w:rsid w:val="000C0D4C"/>
    <w:rsid w:val="000C110A"/>
    <w:rsid w:val="000C1927"/>
    <w:rsid w:val="000C47B7"/>
    <w:rsid w:val="000C4AE5"/>
    <w:rsid w:val="000D0E66"/>
    <w:rsid w:val="000D1A45"/>
    <w:rsid w:val="000D1B68"/>
    <w:rsid w:val="000D2AA9"/>
    <w:rsid w:val="000D3347"/>
    <w:rsid w:val="000D3590"/>
    <w:rsid w:val="000D3B0F"/>
    <w:rsid w:val="000D3F0E"/>
    <w:rsid w:val="000D42D7"/>
    <w:rsid w:val="000D5C57"/>
    <w:rsid w:val="000D6348"/>
    <w:rsid w:val="000D754E"/>
    <w:rsid w:val="000D7C7B"/>
    <w:rsid w:val="000D7FDD"/>
    <w:rsid w:val="000E0603"/>
    <w:rsid w:val="000E0A01"/>
    <w:rsid w:val="000E1C50"/>
    <w:rsid w:val="000E1C91"/>
    <w:rsid w:val="000E22A4"/>
    <w:rsid w:val="000E28AE"/>
    <w:rsid w:val="000E4C86"/>
    <w:rsid w:val="000E5893"/>
    <w:rsid w:val="000E60FD"/>
    <w:rsid w:val="000E6330"/>
    <w:rsid w:val="000E7B78"/>
    <w:rsid w:val="000F02F8"/>
    <w:rsid w:val="000F2954"/>
    <w:rsid w:val="000F3D5C"/>
    <w:rsid w:val="000F4A07"/>
    <w:rsid w:val="000F5EBB"/>
    <w:rsid w:val="000F62F1"/>
    <w:rsid w:val="000F73FB"/>
    <w:rsid w:val="00100DE5"/>
    <w:rsid w:val="00101A85"/>
    <w:rsid w:val="00102844"/>
    <w:rsid w:val="00103192"/>
    <w:rsid w:val="00103431"/>
    <w:rsid w:val="00104BF1"/>
    <w:rsid w:val="00105B7A"/>
    <w:rsid w:val="00110E93"/>
    <w:rsid w:val="001139D0"/>
    <w:rsid w:val="00113EF5"/>
    <w:rsid w:val="001143A3"/>
    <w:rsid w:val="001143A9"/>
    <w:rsid w:val="001149FE"/>
    <w:rsid w:val="00116236"/>
    <w:rsid w:val="00116D0C"/>
    <w:rsid w:val="00120757"/>
    <w:rsid w:val="00122D2B"/>
    <w:rsid w:val="00123D8B"/>
    <w:rsid w:val="001245A4"/>
    <w:rsid w:val="00125D37"/>
    <w:rsid w:val="001261D0"/>
    <w:rsid w:val="00127293"/>
    <w:rsid w:val="0012771E"/>
    <w:rsid w:val="00127B33"/>
    <w:rsid w:val="00127B61"/>
    <w:rsid w:val="0013027E"/>
    <w:rsid w:val="00130472"/>
    <w:rsid w:val="00130A6F"/>
    <w:rsid w:val="00130EF6"/>
    <w:rsid w:val="00131CE4"/>
    <w:rsid w:val="00132240"/>
    <w:rsid w:val="001325D4"/>
    <w:rsid w:val="00135879"/>
    <w:rsid w:val="00135B39"/>
    <w:rsid w:val="00135DEB"/>
    <w:rsid w:val="00136400"/>
    <w:rsid w:val="001364CC"/>
    <w:rsid w:val="001369BB"/>
    <w:rsid w:val="001376E1"/>
    <w:rsid w:val="001379F6"/>
    <w:rsid w:val="00137D1A"/>
    <w:rsid w:val="00140E0E"/>
    <w:rsid w:val="0014264F"/>
    <w:rsid w:val="00142E65"/>
    <w:rsid w:val="0014440B"/>
    <w:rsid w:val="00144825"/>
    <w:rsid w:val="00144905"/>
    <w:rsid w:val="00144A35"/>
    <w:rsid w:val="00144C8A"/>
    <w:rsid w:val="00144FD6"/>
    <w:rsid w:val="0014660C"/>
    <w:rsid w:val="0014688A"/>
    <w:rsid w:val="00152598"/>
    <w:rsid w:val="0015406E"/>
    <w:rsid w:val="0015468D"/>
    <w:rsid w:val="00155CAC"/>
    <w:rsid w:val="001567E4"/>
    <w:rsid w:val="0015702B"/>
    <w:rsid w:val="00161263"/>
    <w:rsid w:val="00162634"/>
    <w:rsid w:val="00162B01"/>
    <w:rsid w:val="001630F4"/>
    <w:rsid w:val="00163A64"/>
    <w:rsid w:val="00163EB7"/>
    <w:rsid w:val="0016673E"/>
    <w:rsid w:val="00167001"/>
    <w:rsid w:val="001702EB"/>
    <w:rsid w:val="0017032D"/>
    <w:rsid w:val="00171D9E"/>
    <w:rsid w:val="0017220E"/>
    <w:rsid w:val="00172684"/>
    <w:rsid w:val="001729E4"/>
    <w:rsid w:val="00173271"/>
    <w:rsid w:val="001740B5"/>
    <w:rsid w:val="00175078"/>
    <w:rsid w:val="0017791D"/>
    <w:rsid w:val="00181891"/>
    <w:rsid w:val="001821C1"/>
    <w:rsid w:val="00183979"/>
    <w:rsid w:val="00184ACC"/>
    <w:rsid w:val="0018552E"/>
    <w:rsid w:val="00185C5E"/>
    <w:rsid w:val="00186A8D"/>
    <w:rsid w:val="001874AE"/>
    <w:rsid w:val="0018797E"/>
    <w:rsid w:val="00190B80"/>
    <w:rsid w:val="00190CB4"/>
    <w:rsid w:val="00191885"/>
    <w:rsid w:val="00194B44"/>
    <w:rsid w:val="00195FA2"/>
    <w:rsid w:val="00196B5E"/>
    <w:rsid w:val="00197C04"/>
    <w:rsid w:val="001A1A08"/>
    <w:rsid w:val="001A357B"/>
    <w:rsid w:val="001A3762"/>
    <w:rsid w:val="001A3B66"/>
    <w:rsid w:val="001A3E1A"/>
    <w:rsid w:val="001A4EFB"/>
    <w:rsid w:val="001A513E"/>
    <w:rsid w:val="001A7110"/>
    <w:rsid w:val="001A7EBA"/>
    <w:rsid w:val="001B0B47"/>
    <w:rsid w:val="001B0FF1"/>
    <w:rsid w:val="001B18C0"/>
    <w:rsid w:val="001B2F74"/>
    <w:rsid w:val="001B3613"/>
    <w:rsid w:val="001B51B8"/>
    <w:rsid w:val="001B55EF"/>
    <w:rsid w:val="001B6C8E"/>
    <w:rsid w:val="001B73EF"/>
    <w:rsid w:val="001B7F61"/>
    <w:rsid w:val="001C0276"/>
    <w:rsid w:val="001C17CC"/>
    <w:rsid w:val="001C2BD3"/>
    <w:rsid w:val="001C2F42"/>
    <w:rsid w:val="001C34CA"/>
    <w:rsid w:val="001C4166"/>
    <w:rsid w:val="001C5818"/>
    <w:rsid w:val="001C5D88"/>
    <w:rsid w:val="001C6617"/>
    <w:rsid w:val="001C6C39"/>
    <w:rsid w:val="001C7167"/>
    <w:rsid w:val="001D011D"/>
    <w:rsid w:val="001D088E"/>
    <w:rsid w:val="001D0B45"/>
    <w:rsid w:val="001D0C03"/>
    <w:rsid w:val="001D0E7C"/>
    <w:rsid w:val="001D17DE"/>
    <w:rsid w:val="001D2A84"/>
    <w:rsid w:val="001D38A6"/>
    <w:rsid w:val="001D50D7"/>
    <w:rsid w:val="001D589E"/>
    <w:rsid w:val="001D5E48"/>
    <w:rsid w:val="001D60A9"/>
    <w:rsid w:val="001E0358"/>
    <w:rsid w:val="001E06AB"/>
    <w:rsid w:val="001E0871"/>
    <w:rsid w:val="001E1F02"/>
    <w:rsid w:val="001E2102"/>
    <w:rsid w:val="001E2328"/>
    <w:rsid w:val="001E2412"/>
    <w:rsid w:val="001E250F"/>
    <w:rsid w:val="001E30E0"/>
    <w:rsid w:val="001E33B1"/>
    <w:rsid w:val="001E3576"/>
    <w:rsid w:val="001E3DE0"/>
    <w:rsid w:val="001E457E"/>
    <w:rsid w:val="001E48BC"/>
    <w:rsid w:val="001E513F"/>
    <w:rsid w:val="001E60E5"/>
    <w:rsid w:val="001E61CA"/>
    <w:rsid w:val="001E6380"/>
    <w:rsid w:val="001E651A"/>
    <w:rsid w:val="001E7D48"/>
    <w:rsid w:val="001F13F6"/>
    <w:rsid w:val="001F164F"/>
    <w:rsid w:val="001F2E94"/>
    <w:rsid w:val="001F396B"/>
    <w:rsid w:val="001F3D80"/>
    <w:rsid w:val="001F5710"/>
    <w:rsid w:val="001F64D9"/>
    <w:rsid w:val="001F6BE9"/>
    <w:rsid w:val="001F7DC2"/>
    <w:rsid w:val="00200C0E"/>
    <w:rsid w:val="002014EC"/>
    <w:rsid w:val="0020168D"/>
    <w:rsid w:val="002024EA"/>
    <w:rsid w:val="00202AF4"/>
    <w:rsid w:val="00202BE5"/>
    <w:rsid w:val="00202CC6"/>
    <w:rsid w:val="00203FA7"/>
    <w:rsid w:val="002053D3"/>
    <w:rsid w:val="002073B1"/>
    <w:rsid w:val="0021012B"/>
    <w:rsid w:val="00210539"/>
    <w:rsid w:val="0021055C"/>
    <w:rsid w:val="00210ADA"/>
    <w:rsid w:val="00210C81"/>
    <w:rsid w:val="00210D8C"/>
    <w:rsid w:val="00211718"/>
    <w:rsid w:val="0021252C"/>
    <w:rsid w:val="00212561"/>
    <w:rsid w:val="002141CF"/>
    <w:rsid w:val="00214674"/>
    <w:rsid w:val="002167AB"/>
    <w:rsid w:val="00216C31"/>
    <w:rsid w:val="00216DB2"/>
    <w:rsid w:val="002172AC"/>
    <w:rsid w:val="00217793"/>
    <w:rsid w:val="00221271"/>
    <w:rsid w:val="0022235B"/>
    <w:rsid w:val="00223971"/>
    <w:rsid w:val="00223FE8"/>
    <w:rsid w:val="002253C1"/>
    <w:rsid w:val="00225F5C"/>
    <w:rsid w:val="00226429"/>
    <w:rsid w:val="0022680D"/>
    <w:rsid w:val="00227309"/>
    <w:rsid w:val="00227B0D"/>
    <w:rsid w:val="00230A54"/>
    <w:rsid w:val="00230C57"/>
    <w:rsid w:val="00230D86"/>
    <w:rsid w:val="00231549"/>
    <w:rsid w:val="00237819"/>
    <w:rsid w:val="00241A9A"/>
    <w:rsid w:val="002441B5"/>
    <w:rsid w:val="0024485D"/>
    <w:rsid w:val="0024528A"/>
    <w:rsid w:val="00245EFD"/>
    <w:rsid w:val="00246306"/>
    <w:rsid w:val="00247712"/>
    <w:rsid w:val="00250D70"/>
    <w:rsid w:val="00252026"/>
    <w:rsid w:val="00253CF3"/>
    <w:rsid w:val="002541A1"/>
    <w:rsid w:val="00254B41"/>
    <w:rsid w:val="00254B97"/>
    <w:rsid w:val="002556BC"/>
    <w:rsid w:val="00255D2E"/>
    <w:rsid w:val="00255F24"/>
    <w:rsid w:val="0025617F"/>
    <w:rsid w:val="0025724F"/>
    <w:rsid w:val="002575CE"/>
    <w:rsid w:val="00257D24"/>
    <w:rsid w:val="0026168E"/>
    <w:rsid w:val="002619D4"/>
    <w:rsid w:val="00261B95"/>
    <w:rsid w:val="002632DF"/>
    <w:rsid w:val="002634D1"/>
    <w:rsid w:val="00266D22"/>
    <w:rsid w:val="0026732C"/>
    <w:rsid w:val="002673D6"/>
    <w:rsid w:val="0026755D"/>
    <w:rsid w:val="00267566"/>
    <w:rsid w:val="00267874"/>
    <w:rsid w:val="00267B21"/>
    <w:rsid w:val="00271A43"/>
    <w:rsid w:val="002722C9"/>
    <w:rsid w:val="00272B6B"/>
    <w:rsid w:val="00272ED4"/>
    <w:rsid w:val="00273589"/>
    <w:rsid w:val="00273C58"/>
    <w:rsid w:val="0027649A"/>
    <w:rsid w:val="00276858"/>
    <w:rsid w:val="00277235"/>
    <w:rsid w:val="002778EB"/>
    <w:rsid w:val="00277C25"/>
    <w:rsid w:val="002800A6"/>
    <w:rsid w:val="0028159F"/>
    <w:rsid w:val="00281619"/>
    <w:rsid w:val="00285813"/>
    <w:rsid w:val="00285EDE"/>
    <w:rsid w:val="00286345"/>
    <w:rsid w:val="0028657A"/>
    <w:rsid w:val="002865F0"/>
    <w:rsid w:val="00287494"/>
    <w:rsid w:val="00291043"/>
    <w:rsid w:val="00291732"/>
    <w:rsid w:val="00291A23"/>
    <w:rsid w:val="00291C74"/>
    <w:rsid w:val="0029296D"/>
    <w:rsid w:val="0029299E"/>
    <w:rsid w:val="00294D28"/>
    <w:rsid w:val="0029669B"/>
    <w:rsid w:val="0029670C"/>
    <w:rsid w:val="00296A7C"/>
    <w:rsid w:val="00296FBD"/>
    <w:rsid w:val="002A04C6"/>
    <w:rsid w:val="002A14EB"/>
    <w:rsid w:val="002A22E4"/>
    <w:rsid w:val="002A3068"/>
    <w:rsid w:val="002A3BD5"/>
    <w:rsid w:val="002A3CF5"/>
    <w:rsid w:val="002A498F"/>
    <w:rsid w:val="002A58A6"/>
    <w:rsid w:val="002A70F7"/>
    <w:rsid w:val="002A79A4"/>
    <w:rsid w:val="002A7F85"/>
    <w:rsid w:val="002B04E5"/>
    <w:rsid w:val="002B0CBC"/>
    <w:rsid w:val="002B1742"/>
    <w:rsid w:val="002B20FC"/>
    <w:rsid w:val="002B2EE6"/>
    <w:rsid w:val="002B3249"/>
    <w:rsid w:val="002B3812"/>
    <w:rsid w:val="002B3F27"/>
    <w:rsid w:val="002B4127"/>
    <w:rsid w:val="002B4152"/>
    <w:rsid w:val="002B4C30"/>
    <w:rsid w:val="002B517C"/>
    <w:rsid w:val="002B5BCB"/>
    <w:rsid w:val="002B634F"/>
    <w:rsid w:val="002B6418"/>
    <w:rsid w:val="002B675B"/>
    <w:rsid w:val="002B6D2D"/>
    <w:rsid w:val="002B729B"/>
    <w:rsid w:val="002C3A7A"/>
    <w:rsid w:val="002C3BA1"/>
    <w:rsid w:val="002C472A"/>
    <w:rsid w:val="002C49A1"/>
    <w:rsid w:val="002C5669"/>
    <w:rsid w:val="002C6BCD"/>
    <w:rsid w:val="002C7412"/>
    <w:rsid w:val="002D0841"/>
    <w:rsid w:val="002D0B5D"/>
    <w:rsid w:val="002D13B4"/>
    <w:rsid w:val="002D1C27"/>
    <w:rsid w:val="002D2F63"/>
    <w:rsid w:val="002D4229"/>
    <w:rsid w:val="002D426C"/>
    <w:rsid w:val="002D51A4"/>
    <w:rsid w:val="002D68CB"/>
    <w:rsid w:val="002D6A9D"/>
    <w:rsid w:val="002D7C68"/>
    <w:rsid w:val="002D7EF3"/>
    <w:rsid w:val="002D7F26"/>
    <w:rsid w:val="002E087D"/>
    <w:rsid w:val="002E1A4A"/>
    <w:rsid w:val="002E1B3A"/>
    <w:rsid w:val="002E22DE"/>
    <w:rsid w:val="002E2979"/>
    <w:rsid w:val="002E2BB5"/>
    <w:rsid w:val="002E55ED"/>
    <w:rsid w:val="002E623A"/>
    <w:rsid w:val="002E7510"/>
    <w:rsid w:val="002E7727"/>
    <w:rsid w:val="002F04CB"/>
    <w:rsid w:val="002F1130"/>
    <w:rsid w:val="002F24D4"/>
    <w:rsid w:val="002F2723"/>
    <w:rsid w:val="002F2E6E"/>
    <w:rsid w:val="002F3994"/>
    <w:rsid w:val="002F44FF"/>
    <w:rsid w:val="00301DB8"/>
    <w:rsid w:val="00304053"/>
    <w:rsid w:val="00304E0B"/>
    <w:rsid w:val="00304E0C"/>
    <w:rsid w:val="00306728"/>
    <w:rsid w:val="00306A2C"/>
    <w:rsid w:val="00307952"/>
    <w:rsid w:val="00307F78"/>
    <w:rsid w:val="0031151C"/>
    <w:rsid w:val="0031228F"/>
    <w:rsid w:val="0031365B"/>
    <w:rsid w:val="0031594A"/>
    <w:rsid w:val="00315FAC"/>
    <w:rsid w:val="00317843"/>
    <w:rsid w:val="00320D94"/>
    <w:rsid w:val="0032100D"/>
    <w:rsid w:val="003210BF"/>
    <w:rsid w:val="00321BCF"/>
    <w:rsid w:val="00323297"/>
    <w:rsid w:val="00323643"/>
    <w:rsid w:val="00324296"/>
    <w:rsid w:val="0032507C"/>
    <w:rsid w:val="00327406"/>
    <w:rsid w:val="0033010F"/>
    <w:rsid w:val="00330F84"/>
    <w:rsid w:val="00331118"/>
    <w:rsid w:val="00332244"/>
    <w:rsid w:val="00332A3A"/>
    <w:rsid w:val="00332F93"/>
    <w:rsid w:val="0033446D"/>
    <w:rsid w:val="00335AD6"/>
    <w:rsid w:val="00340942"/>
    <w:rsid w:val="003411FC"/>
    <w:rsid w:val="003419A2"/>
    <w:rsid w:val="00341C04"/>
    <w:rsid w:val="00342DEB"/>
    <w:rsid w:val="00343A0C"/>
    <w:rsid w:val="00344218"/>
    <w:rsid w:val="003448E1"/>
    <w:rsid w:val="00345436"/>
    <w:rsid w:val="00345F99"/>
    <w:rsid w:val="00346083"/>
    <w:rsid w:val="003475EA"/>
    <w:rsid w:val="00350C83"/>
    <w:rsid w:val="00351950"/>
    <w:rsid w:val="0035460C"/>
    <w:rsid w:val="00354ED3"/>
    <w:rsid w:val="00356181"/>
    <w:rsid w:val="003568C1"/>
    <w:rsid w:val="00357917"/>
    <w:rsid w:val="00360063"/>
    <w:rsid w:val="003601DE"/>
    <w:rsid w:val="00360CE1"/>
    <w:rsid w:val="00362994"/>
    <w:rsid w:val="0036487F"/>
    <w:rsid w:val="00365C98"/>
    <w:rsid w:val="00367D45"/>
    <w:rsid w:val="0037072F"/>
    <w:rsid w:val="00370CFB"/>
    <w:rsid w:val="003718F6"/>
    <w:rsid w:val="00371CD1"/>
    <w:rsid w:val="00371F56"/>
    <w:rsid w:val="003728EE"/>
    <w:rsid w:val="00373878"/>
    <w:rsid w:val="00373BF2"/>
    <w:rsid w:val="00375851"/>
    <w:rsid w:val="00376729"/>
    <w:rsid w:val="00376DB6"/>
    <w:rsid w:val="0037702C"/>
    <w:rsid w:val="0037768F"/>
    <w:rsid w:val="003829DF"/>
    <w:rsid w:val="00383428"/>
    <w:rsid w:val="00383ABD"/>
    <w:rsid w:val="00383B10"/>
    <w:rsid w:val="00384C47"/>
    <w:rsid w:val="00385929"/>
    <w:rsid w:val="0038621F"/>
    <w:rsid w:val="00386908"/>
    <w:rsid w:val="00387AD6"/>
    <w:rsid w:val="00391C11"/>
    <w:rsid w:val="00391D20"/>
    <w:rsid w:val="00391DBA"/>
    <w:rsid w:val="0039244A"/>
    <w:rsid w:val="00393157"/>
    <w:rsid w:val="0039326F"/>
    <w:rsid w:val="00394742"/>
    <w:rsid w:val="00395C38"/>
    <w:rsid w:val="00395E86"/>
    <w:rsid w:val="003963B0"/>
    <w:rsid w:val="003971F3"/>
    <w:rsid w:val="00397AA4"/>
    <w:rsid w:val="003A08B4"/>
    <w:rsid w:val="003A1278"/>
    <w:rsid w:val="003A229B"/>
    <w:rsid w:val="003A2FD9"/>
    <w:rsid w:val="003A308A"/>
    <w:rsid w:val="003A5228"/>
    <w:rsid w:val="003A5F2E"/>
    <w:rsid w:val="003A6101"/>
    <w:rsid w:val="003A7004"/>
    <w:rsid w:val="003A77F7"/>
    <w:rsid w:val="003A780D"/>
    <w:rsid w:val="003A7C72"/>
    <w:rsid w:val="003B1076"/>
    <w:rsid w:val="003B10E6"/>
    <w:rsid w:val="003B20B2"/>
    <w:rsid w:val="003B267D"/>
    <w:rsid w:val="003B343C"/>
    <w:rsid w:val="003B35B5"/>
    <w:rsid w:val="003B4288"/>
    <w:rsid w:val="003B57C5"/>
    <w:rsid w:val="003B6C07"/>
    <w:rsid w:val="003B6E9E"/>
    <w:rsid w:val="003B721E"/>
    <w:rsid w:val="003C110A"/>
    <w:rsid w:val="003C1A45"/>
    <w:rsid w:val="003C1ACB"/>
    <w:rsid w:val="003C1B73"/>
    <w:rsid w:val="003C38F7"/>
    <w:rsid w:val="003C45F4"/>
    <w:rsid w:val="003C6AEE"/>
    <w:rsid w:val="003C6DD6"/>
    <w:rsid w:val="003C6E1E"/>
    <w:rsid w:val="003D0125"/>
    <w:rsid w:val="003D0696"/>
    <w:rsid w:val="003D15B6"/>
    <w:rsid w:val="003D2899"/>
    <w:rsid w:val="003D3A70"/>
    <w:rsid w:val="003D4A51"/>
    <w:rsid w:val="003D55A1"/>
    <w:rsid w:val="003D55EF"/>
    <w:rsid w:val="003D5659"/>
    <w:rsid w:val="003D5B8C"/>
    <w:rsid w:val="003D5EFA"/>
    <w:rsid w:val="003D6B50"/>
    <w:rsid w:val="003E117B"/>
    <w:rsid w:val="003E27DB"/>
    <w:rsid w:val="003E2E22"/>
    <w:rsid w:val="003E46EA"/>
    <w:rsid w:val="003E6AB2"/>
    <w:rsid w:val="003E7329"/>
    <w:rsid w:val="003F01F2"/>
    <w:rsid w:val="003F05E7"/>
    <w:rsid w:val="003F0744"/>
    <w:rsid w:val="003F0CC6"/>
    <w:rsid w:val="003F2800"/>
    <w:rsid w:val="003F3CCA"/>
    <w:rsid w:val="003F3EC5"/>
    <w:rsid w:val="003F556F"/>
    <w:rsid w:val="003F5BE6"/>
    <w:rsid w:val="003F6292"/>
    <w:rsid w:val="0040214C"/>
    <w:rsid w:val="00402DCC"/>
    <w:rsid w:val="00402ED6"/>
    <w:rsid w:val="0040382D"/>
    <w:rsid w:val="00403F8B"/>
    <w:rsid w:val="0040424C"/>
    <w:rsid w:val="00404633"/>
    <w:rsid w:val="00404808"/>
    <w:rsid w:val="00405AA7"/>
    <w:rsid w:val="00407040"/>
    <w:rsid w:val="00410BE6"/>
    <w:rsid w:val="00410FC0"/>
    <w:rsid w:val="004117CC"/>
    <w:rsid w:val="00413D88"/>
    <w:rsid w:val="0041564A"/>
    <w:rsid w:val="00415B3B"/>
    <w:rsid w:val="00416B8D"/>
    <w:rsid w:val="00417653"/>
    <w:rsid w:val="00417CF6"/>
    <w:rsid w:val="00421230"/>
    <w:rsid w:val="0042211B"/>
    <w:rsid w:val="00423DD6"/>
    <w:rsid w:val="00424C6D"/>
    <w:rsid w:val="00424DE2"/>
    <w:rsid w:val="00425069"/>
    <w:rsid w:val="00425B20"/>
    <w:rsid w:val="00426016"/>
    <w:rsid w:val="00426B62"/>
    <w:rsid w:val="00426BD8"/>
    <w:rsid w:val="00426C19"/>
    <w:rsid w:val="004304E6"/>
    <w:rsid w:val="00430D47"/>
    <w:rsid w:val="00430E8B"/>
    <w:rsid w:val="004315F6"/>
    <w:rsid w:val="00431E33"/>
    <w:rsid w:val="00432418"/>
    <w:rsid w:val="00432981"/>
    <w:rsid w:val="00432DF7"/>
    <w:rsid w:val="00432E6B"/>
    <w:rsid w:val="0043433B"/>
    <w:rsid w:val="00434340"/>
    <w:rsid w:val="004344BB"/>
    <w:rsid w:val="00434600"/>
    <w:rsid w:val="0043547C"/>
    <w:rsid w:val="00436403"/>
    <w:rsid w:val="00436B0E"/>
    <w:rsid w:val="00436F27"/>
    <w:rsid w:val="0043713B"/>
    <w:rsid w:val="00437B47"/>
    <w:rsid w:val="00437EAA"/>
    <w:rsid w:val="004415B5"/>
    <w:rsid w:val="00441A18"/>
    <w:rsid w:val="00442DC3"/>
    <w:rsid w:val="00442E56"/>
    <w:rsid w:val="0044347F"/>
    <w:rsid w:val="00444F7E"/>
    <w:rsid w:val="00445139"/>
    <w:rsid w:val="00446B8A"/>
    <w:rsid w:val="00446E00"/>
    <w:rsid w:val="00447527"/>
    <w:rsid w:val="00451F75"/>
    <w:rsid w:val="00452411"/>
    <w:rsid w:val="00452A06"/>
    <w:rsid w:val="004541D3"/>
    <w:rsid w:val="004547BB"/>
    <w:rsid w:val="004565B3"/>
    <w:rsid w:val="00456B9B"/>
    <w:rsid w:val="0045707C"/>
    <w:rsid w:val="0045754B"/>
    <w:rsid w:val="00457AF2"/>
    <w:rsid w:val="00457B2B"/>
    <w:rsid w:val="004634E6"/>
    <w:rsid w:val="004641F4"/>
    <w:rsid w:val="0046498E"/>
    <w:rsid w:val="004660E6"/>
    <w:rsid w:val="00466690"/>
    <w:rsid w:val="00470AF7"/>
    <w:rsid w:val="00471717"/>
    <w:rsid w:val="00472514"/>
    <w:rsid w:val="004730E6"/>
    <w:rsid w:val="004762F5"/>
    <w:rsid w:val="004767CD"/>
    <w:rsid w:val="00477B59"/>
    <w:rsid w:val="004809A4"/>
    <w:rsid w:val="00480CF2"/>
    <w:rsid w:val="00483B2A"/>
    <w:rsid w:val="00484CAB"/>
    <w:rsid w:val="00484F9F"/>
    <w:rsid w:val="00485348"/>
    <w:rsid w:val="0048728E"/>
    <w:rsid w:val="00490904"/>
    <w:rsid w:val="00490DF9"/>
    <w:rsid w:val="00491D57"/>
    <w:rsid w:val="004925D5"/>
    <w:rsid w:val="0049283D"/>
    <w:rsid w:val="004939C0"/>
    <w:rsid w:val="00493B4B"/>
    <w:rsid w:val="00494992"/>
    <w:rsid w:val="0049734C"/>
    <w:rsid w:val="004A091A"/>
    <w:rsid w:val="004A19A9"/>
    <w:rsid w:val="004A1C31"/>
    <w:rsid w:val="004A1DCE"/>
    <w:rsid w:val="004A1ED3"/>
    <w:rsid w:val="004A1F2D"/>
    <w:rsid w:val="004A24B6"/>
    <w:rsid w:val="004A4F31"/>
    <w:rsid w:val="004A5248"/>
    <w:rsid w:val="004A6639"/>
    <w:rsid w:val="004A73F2"/>
    <w:rsid w:val="004A7BC0"/>
    <w:rsid w:val="004B08F7"/>
    <w:rsid w:val="004B1FE2"/>
    <w:rsid w:val="004B2191"/>
    <w:rsid w:val="004B2E09"/>
    <w:rsid w:val="004B30C6"/>
    <w:rsid w:val="004B38BB"/>
    <w:rsid w:val="004B70A8"/>
    <w:rsid w:val="004B758F"/>
    <w:rsid w:val="004B7C6C"/>
    <w:rsid w:val="004C0ECE"/>
    <w:rsid w:val="004C1CF3"/>
    <w:rsid w:val="004C32F0"/>
    <w:rsid w:val="004C37F7"/>
    <w:rsid w:val="004C3B6C"/>
    <w:rsid w:val="004C3EC5"/>
    <w:rsid w:val="004C42CB"/>
    <w:rsid w:val="004C4397"/>
    <w:rsid w:val="004C49EF"/>
    <w:rsid w:val="004C5CB8"/>
    <w:rsid w:val="004C6232"/>
    <w:rsid w:val="004C704B"/>
    <w:rsid w:val="004C7539"/>
    <w:rsid w:val="004D00FC"/>
    <w:rsid w:val="004D027A"/>
    <w:rsid w:val="004D1725"/>
    <w:rsid w:val="004D22BB"/>
    <w:rsid w:val="004D2A66"/>
    <w:rsid w:val="004D3C0F"/>
    <w:rsid w:val="004D47F8"/>
    <w:rsid w:val="004D5578"/>
    <w:rsid w:val="004D5ED3"/>
    <w:rsid w:val="004D6AF9"/>
    <w:rsid w:val="004D740F"/>
    <w:rsid w:val="004D7A7B"/>
    <w:rsid w:val="004D7AE3"/>
    <w:rsid w:val="004D7CCD"/>
    <w:rsid w:val="004E0FC1"/>
    <w:rsid w:val="004E10AF"/>
    <w:rsid w:val="004E1750"/>
    <w:rsid w:val="004E29B0"/>
    <w:rsid w:val="004E354E"/>
    <w:rsid w:val="004E3685"/>
    <w:rsid w:val="004E41E1"/>
    <w:rsid w:val="004E4FAC"/>
    <w:rsid w:val="004E68B8"/>
    <w:rsid w:val="004E7A43"/>
    <w:rsid w:val="004E7EDE"/>
    <w:rsid w:val="004F0D59"/>
    <w:rsid w:val="004F1DFE"/>
    <w:rsid w:val="004F27AF"/>
    <w:rsid w:val="004F34A3"/>
    <w:rsid w:val="004F4C36"/>
    <w:rsid w:val="004F7C63"/>
    <w:rsid w:val="00501826"/>
    <w:rsid w:val="0050275C"/>
    <w:rsid w:val="00502A57"/>
    <w:rsid w:val="005030EF"/>
    <w:rsid w:val="005053C1"/>
    <w:rsid w:val="00507AA9"/>
    <w:rsid w:val="00507F07"/>
    <w:rsid w:val="005130F0"/>
    <w:rsid w:val="00514C5C"/>
    <w:rsid w:val="00515C3A"/>
    <w:rsid w:val="00517793"/>
    <w:rsid w:val="005200F0"/>
    <w:rsid w:val="0052024D"/>
    <w:rsid w:val="0052172B"/>
    <w:rsid w:val="00521CD9"/>
    <w:rsid w:val="00521DBB"/>
    <w:rsid w:val="0052278E"/>
    <w:rsid w:val="00522A3C"/>
    <w:rsid w:val="00522F64"/>
    <w:rsid w:val="00523BA6"/>
    <w:rsid w:val="005247C6"/>
    <w:rsid w:val="00525824"/>
    <w:rsid w:val="00525CF2"/>
    <w:rsid w:val="0052751B"/>
    <w:rsid w:val="0052765C"/>
    <w:rsid w:val="00530E60"/>
    <w:rsid w:val="00531CD5"/>
    <w:rsid w:val="00532B76"/>
    <w:rsid w:val="00534DCD"/>
    <w:rsid w:val="005369BC"/>
    <w:rsid w:val="005375FE"/>
    <w:rsid w:val="00537B5D"/>
    <w:rsid w:val="00541A81"/>
    <w:rsid w:val="00543B55"/>
    <w:rsid w:val="005473CA"/>
    <w:rsid w:val="005473FC"/>
    <w:rsid w:val="00550180"/>
    <w:rsid w:val="00550BAA"/>
    <w:rsid w:val="00551002"/>
    <w:rsid w:val="00551960"/>
    <w:rsid w:val="00551EAE"/>
    <w:rsid w:val="0055206D"/>
    <w:rsid w:val="00552DEC"/>
    <w:rsid w:val="00552FD6"/>
    <w:rsid w:val="00553DAB"/>
    <w:rsid w:val="00554085"/>
    <w:rsid w:val="00554209"/>
    <w:rsid w:val="005546C5"/>
    <w:rsid w:val="00555A25"/>
    <w:rsid w:val="00556740"/>
    <w:rsid w:val="00556E7F"/>
    <w:rsid w:val="00557625"/>
    <w:rsid w:val="005576D5"/>
    <w:rsid w:val="00557FEC"/>
    <w:rsid w:val="005602EF"/>
    <w:rsid w:val="00563F7F"/>
    <w:rsid w:val="00565F06"/>
    <w:rsid w:val="00566160"/>
    <w:rsid w:val="0056629B"/>
    <w:rsid w:val="00566B81"/>
    <w:rsid w:val="005677F4"/>
    <w:rsid w:val="00570CFC"/>
    <w:rsid w:val="00571230"/>
    <w:rsid w:val="00572A2D"/>
    <w:rsid w:val="0057516B"/>
    <w:rsid w:val="0057593E"/>
    <w:rsid w:val="00576845"/>
    <w:rsid w:val="00576967"/>
    <w:rsid w:val="00577752"/>
    <w:rsid w:val="00580FE0"/>
    <w:rsid w:val="00582834"/>
    <w:rsid w:val="00583BE6"/>
    <w:rsid w:val="00584A9B"/>
    <w:rsid w:val="00584C33"/>
    <w:rsid w:val="00587537"/>
    <w:rsid w:val="0058762F"/>
    <w:rsid w:val="005902B7"/>
    <w:rsid w:val="00590693"/>
    <w:rsid w:val="00591A64"/>
    <w:rsid w:val="005920AB"/>
    <w:rsid w:val="00593317"/>
    <w:rsid w:val="0059400E"/>
    <w:rsid w:val="00594E5D"/>
    <w:rsid w:val="00597762"/>
    <w:rsid w:val="005A1195"/>
    <w:rsid w:val="005A1741"/>
    <w:rsid w:val="005A1A67"/>
    <w:rsid w:val="005A1CD6"/>
    <w:rsid w:val="005A2497"/>
    <w:rsid w:val="005A4548"/>
    <w:rsid w:val="005B0365"/>
    <w:rsid w:val="005B086C"/>
    <w:rsid w:val="005B1094"/>
    <w:rsid w:val="005B159D"/>
    <w:rsid w:val="005B2CE4"/>
    <w:rsid w:val="005B3718"/>
    <w:rsid w:val="005B491D"/>
    <w:rsid w:val="005B5671"/>
    <w:rsid w:val="005B6D6E"/>
    <w:rsid w:val="005B703C"/>
    <w:rsid w:val="005B77DA"/>
    <w:rsid w:val="005C1201"/>
    <w:rsid w:val="005C15D9"/>
    <w:rsid w:val="005C1BB0"/>
    <w:rsid w:val="005C3236"/>
    <w:rsid w:val="005C33D1"/>
    <w:rsid w:val="005C4969"/>
    <w:rsid w:val="005C4C21"/>
    <w:rsid w:val="005C61C6"/>
    <w:rsid w:val="005C7371"/>
    <w:rsid w:val="005C74E9"/>
    <w:rsid w:val="005C7869"/>
    <w:rsid w:val="005D095B"/>
    <w:rsid w:val="005D318C"/>
    <w:rsid w:val="005D38C2"/>
    <w:rsid w:val="005D4358"/>
    <w:rsid w:val="005D6C49"/>
    <w:rsid w:val="005D6DE4"/>
    <w:rsid w:val="005D740F"/>
    <w:rsid w:val="005D786D"/>
    <w:rsid w:val="005D7A69"/>
    <w:rsid w:val="005E0461"/>
    <w:rsid w:val="005E0DBC"/>
    <w:rsid w:val="005E2FC1"/>
    <w:rsid w:val="005E3000"/>
    <w:rsid w:val="005E345B"/>
    <w:rsid w:val="005E4B66"/>
    <w:rsid w:val="005E4D71"/>
    <w:rsid w:val="005E5114"/>
    <w:rsid w:val="005E63D5"/>
    <w:rsid w:val="005E762A"/>
    <w:rsid w:val="005E7A6D"/>
    <w:rsid w:val="005F00F9"/>
    <w:rsid w:val="005F03A9"/>
    <w:rsid w:val="005F2006"/>
    <w:rsid w:val="005F2BA6"/>
    <w:rsid w:val="005F412C"/>
    <w:rsid w:val="005F4A60"/>
    <w:rsid w:val="005F4DB0"/>
    <w:rsid w:val="005F5415"/>
    <w:rsid w:val="005F588E"/>
    <w:rsid w:val="005F7275"/>
    <w:rsid w:val="005F7D57"/>
    <w:rsid w:val="00600051"/>
    <w:rsid w:val="0060089D"/>
    <w:rsid w:val="006012C1"/>
    <w:rsid w:val="00601301"/>
    <w:rsid w:val="00601C3F"/>
    <w:rsid w:val="006034CC"/>
    <w:rsid w:val="00603508"/>
    <w:rsid w:val="006036AC"/>
    <w:rsid w:val="00603991"/>
    <w:rsid w:val="0060496F"/>
    <w:rsid w:val="00605244"/>
    <w:rsid w:val="00606273"/>
    <w:rsid w:val="0060702B"/>
    <w:rsid w:val="006076BC"/>
    <w:rsid w:val="00610676"/>
    <w:rsid w:val="00611466"/>
    <w:rsid w:val="00611761"/>
    <w:rsid w:val="00611890"/>
    <w:rsid w:val="006147AA"/>
    <w:rsid w:val="00615610"/>
    <w:rsid w:val="00615B4D"/>
    <w:rsid w:val="00620D07"/>
    <w:rsid w:val="00620DD6"/>
    <w:rsid w:val="00623239"/>
    <w:rsid w:val="0062344F"/>
    <w:rsid w:val="00624944"/>
    <w:rsid w:val="006249CB"/>
    <w:rsid w:val="006254B0"/>
    <w:rsid w:val="00625797"/>
    <w:rsid w:val="006263F1"/>
    <w:rsid w:val="00626417"/>
    <w:rsid w:val="00627354"/>
    <w:rsid w:val="00627764"/>
    <w:rsid w:val="00627E53"/>
    <w:rsid w:val="0063097E"/>
    <w:rsid w:val="00632FDD"/>
    <w:rsid w:val="00633D6D"/>
    <w:rsid w:val="00633EC0"/>
    <w:rsid w:val="006351C4"/>
    <w:rsid w:val="00635DFB"/>
    <w:rsid w:val="006376FF"/>
    <w:rsid w:val="006377D9"/>
    <w:rsid w:val="00640763"/>
    <w:rsid w:val="00640949"/>
    <w:rsid w:val="006410AA"/>
    <w:rsid w:val="0064268B"/>
    <w:rsid w:val="00642BEA"/>
    <w:rsid w:val="006452A9"/>
    <w:rsid w:val="0064566B"/>
    <w:rsid w:val="00645F13"/>
    <w:rsid w:val="006471F5"/>
    <w:rsid w:val="0065084C"/>
    <w:rsid w:val="00650EE7"/>
    <w:rsid w:val="0065147E"/>
    <w:rsid w:val="00651A10"/>
    <w:rsid w:val="00652D9A"/>
    <w:rsid w:val="00653818"/>
    <w:rsid w:val="006542FC"/>
    <w:rsid w:val="00655C44"/>
    <w:rsid w:val="006562B5"/>
    <w:rsid w:val="006564D3"/>
    <w:rsid w:val="00656CCF"/>
    <w:rsid w:val="00656FB7"/>
    <w:rsid w:val="006572D1"/>
    <w:rsid w:val="006572FF"/>
    <w:rsid w:val="006617A1"/>
    <w:rsid w:val="0066280F"/>
    <w:rsid w:val="00662B00"/>
    <w:rsid w:val="00662F35"/>
    <w:rsid w:val="0066388B"/>
    <w:rsid w:val="006639B2"/>
    <w:rsid w:val="006648DA"/>
    <w:rsid w:val="00664A38"/>
    <w:rsid w:val="00664EEF"/>
    <w:rsid w:val="00667A92"/>
    <w:rsid w:val="00667B2D"/>
    <w:rsid w:val="00673EE3"/>
    <w:rsid w:val="006747AE"/>
    <w:rsid w:val="00675376"/>
    <w:rsid w:val="006805C0"/>
    <w:rsid w:val="00681350"/>
    <w:rsid w:val="0068168F"/>
    <w:rsid w:val="006816CA"/>
    <w:rsid w:val="006819DB"/>
    <w:rsid w:val="00681CD8"/>
    <w:rsid w:val="0068318D"/>
    <w:rsid w:val="0068588A"/>
    <w:rsid w:val="00685BD6"/>
    <w:rsid w:val="00685E43"/>
    <w:rsid w:val="0068793D"/>
    <w:rsid w:val="00690D89"/>
    <w:rsid w:val="006911EF"/>
    <w:rsid w:val="00691DA7"/>
    <w:rsid w:val="006922B9"/>
    <w:rsid w:val="006927BC"/>
    <w:rsid w:val="00693146"/>
    <w:rsid w:val="00693C5B"/>
    <w:rsid w:val="00694B59"/>
    <w:rsid w:val="00695CCD"/>
    <w:rsid w:val="006961AC"/>
    <w:rsid w:val="006968E9"/>
    <w:rsid w:val="006968EB"/>
    <w:rsid w:val="00696C5C"/>
    <w:rsid w:val="00697880"/>
    <w:rsid w:val="0069793C"/>
    <w:rsid w:val="006A04CF"/>
    <w:rsid w:val="006A0B90"/>
    <w:rsid w:val="006A1416"/>
    <w:rsid w:val="006A3105"/>
    <w:rsid w:val="006A36CC"/>
    <w:rsid w:val="006A4220"/>
    <w:rsid w:val="006A5908"/>
    <w:rsid w:val="006A7E06"/>
    <w:rsid w:val="006A7F60"/>
    <w:rsid w:val="006B001E"/>
    <w:rsid w:val="006B0595"/>
    <w:rsid w:val="006B1BCB"/>
    <w:rsid w:val="006B1EB8"/>
    <w:rsid w:val="006B3A4D"/>
    <w:rsid w:val="006B3DFE"/>
    <w:rsid w:val="006B4525"/>
    <w:rsid w:val="006B45A1"/>
    <w:rsid w:val="006B56D0"/>
    <w:rsid w:val="006B58DA"/>
    <w:rsid w:val="006B5A8D"/>
    <w:rsid w:val="006B6589"/>
    <w:rsid w:val="006B753B"/>
    <w:rsid w:val="006C073E"/>
    <w:rsid w:val="006C0C66"/>
    <w:rsid w:val="006C0CCB"/>
    <w:rsid w:val="006C2C1C"/>
    <w:rsid w:val="006C34BA"/>
    <w:rsid w:val="006C54B9"/>
    <w:rsid w:val="006C6C26"/>
    <w:rsid w:val="006C7F4D"/>
    <w:rsid w:val="006D004A"/>
    <w:rsid w:val="006D0055"/>
    <w:rsid w:val="006D2C2D"/>
    <w:rsid w:val="006D3316"/>
    <w:rsid w:val="006D3BFD"/>
    <w:rsid w:val="006D3C6D"/>
    <w:rsid w:val="006D41D2"/>
    <w:rsid w:val="006D4E4D"/>
    <w:rsid w:val="006D546B"/>
    <w:rsid w:val="006D5504"/>
    <w:rsid w:val="006D5D6E"/>
    <w:rsid w:val="006D73EE"/>
    <w:rsid w:val="006E0C21"/>
    <w:rsid w:val="006E1860"/>
    <w:rsid w:val="006E1919"/>
    <w:rsid w:val="006E23B7"/>
    <w:rsid w:val="006E3233"/>
    <w:rsid w:val="006E5168"/>
    <w:rsid w:val="006E6826"/>
    <w:rsid w:val="006E6D8D"/>
    <w:rsid w:val="006E7A35"/>
    <w:rsid w:val="006F00D0"/>
    <w:rsid w:val="006F09AC"/>
    <w:rsid w:val="006F09CB"/>
    <w:rsid w:val="006F1B45"/>
    <w:rsid w:val="006F2FC2"/>
    <w:rsid w:val="006F35F9"/>
    <w:rsid w:val="006F5694"/>
    <w:rsid w:val="006F5B91"/>
    <w:rsid w:val="006F5EFE"/>
    <w:rsid w:val="006F694E"/>
    <w:rsid w:val="006F6D2C"/>
    <w:rsid w:val="006F75C0"/>
    <w:rsid w:val="006F789C"/>
    <w:rsid w:val="00701402"/>
    <w:rsid w:val="00701816"/>
    <w:rsid w:val="00703F70"/>
    <w:rsid w:val="00704844"/>
    <w:rsid w:val="00704E92"/>
    <w:rsid w:val="00705B69"/>
    <w:rsid w:val="007063E1"/>
    <w:rsid w:val="00706958"/>
    <w:rsid w:val="007072E9"/>
    <w:rsid w:val="007119D9"/>
    <w:rsid w:val="00714C5F"/>
    <w:rsid w:val="007152B7"/>
    <w:rsid w:val="00715B0B"/>
    <w:rsid w:val="00715CEF"/>
    <w:rsid w:val="007163EF"/>
    <w:rsid w:val="00716647"/>
    <w:rsid w:val="00717572"/>
    <w:rsid w:val="007202C2"/>
    <w:rsid w:val="0072063C"/>
    <w:rsid w:val="00720689"/>
    <w:rsid w:val="00721480"/>
    <w:rsid w:val="0072162B"/>
    <w:rsid w:val="0072235E"/>
    <w:rsid w:val="00722CEA"/>
    <w:rsid w:val="0072376A"/>
    <w:rsid w:val="0072396D"/>
    <w:rsid w:val="00724BE0"/>
    <w:rsid w:val="00726953"/>
    <w:rsid w:val="00726FCD"/>
    <w:rsid w:val="00727CAC"/>
    <w:rsid w:val="00730D96"/>
    <w:rsid w:val="00731A0B"/>
    <w:rsid w:val="00731F48"/>
    <w:rsid w:val="0073200F"/>
    <w:rsid w:val="00734438"/>
    <w:rsid w:val="007364F3"/>
    <w:rsid w:val="00736FFA"/>
    <w:rsid w:val="00737369"/>
    <w:rsid w:val="007375FE"/>
    <w:rsid w:val="00737985"/>
    <w:rsid w:val="00740762"/>
    <w:rsid w:val="00742D61"/>
    <w:rsid w:val="00743800"/>
    <w:rsid w:val="00743BB6"/>
    <w:rsid w:val="00744DE2"/>
    <w:rsid w:val="00745596"/>
    <w:rsid w:val="00747208"/>
    <w:rsid w:val="00750CD5"/>
    <w:rsid w:val="00752D2D"/>
    <w:rsid w:val="007536D5"/>
    <w:rsid w:val="00755F13"/>
    <w:rsid w:val="0075602D"/>
    <w:rsid w:val="007561D1"/>
    <w:rsid w:val="007564D3"/>
    <w:rsid w:val="00756646"/>
    <w:rsid w:val="00757DC6"/>
    <w:rsid w:val="00760A51"/>
    <w:rsid w:val="00760ED8"/>
    <w:rsid w:val="007610B1"/>
    <w:rsid w:val="00761D07"/>
    <w:rsid w:val="00762F12"/>
    <w:rsid w:val="00763857"/>
    <w:rsid w:val="00763E00"/>
    <w:rsid w:val="0076473B"/>
    <w:rsid w:val="007648DA"/>
    <w:rsid w:val="00765DAF"/>
    <w:rsid w:val="0076719F"/>
    <w:rsid w:val="00767C7A"/>
    <w:rsid w:val="00770419"/>
    <w:rsid w:val="0077250C"/>
    <w:rsid w:val="00772830"/>
    <w:rsid w:val="00774DCD"/>
    <w:rsid w:val="00774F87"/>
    <w:rsid w:val="00775468"/>
    <w:rsid w:val="0077547F"/>
    <w:rsid w:val="00775FA3"/>
    <w:rsid w:val="00776079"/>
    <w:rsid w:val="007777D9"/>
    <w:rsid w:val="007811B5"/>
    <w:rsid w:val="00782735"/>
    <w:rsid w:val="007837CC"/>
    <w:rsid w:val="00783FBA"/>
    <w:rsid w:val="007848A6"/>
    <w:rsid w:val="00785705"/>
    <w:rsid w:val="007857D4"/>
    <w:rsid w:val="00787320"/>
    <w:rsid w:val="00787AF7"/>
    <w:rsid w:val="0079096E"/>
    <w:rsid w:val="00790BAF"/>
    <w:rsid w:val="00790C69"/>
    <w:rsid w:val="007912E3"/>
    <w:rsid w:val="00792DFB"/>
    <w:rsid w:val="00797214"/>
    <w:rsid w:val="0079734E"/>
    <w:rsid w:val="007973C2"/>
    <w:rsid w:val="00797631"/>
    <w:rsid w:val="00797634"/>
    <w:rsid w:val="007A053E"/>
    <w:rsid w:val="007A0572"/>
    <w:rsid w:val="007A110E"/>
    <w:rsid w:val="007A125C"/>
    <w:rsid w:val="007A289F"/>
    <w:rsid w:val="007A2DE8"/>
    <w:rsid w:val="007A3BDD"/>
    <w:rsid w:val="007A415D"/>
    <w:rsid w:val="007A4A18"/>
    <w:rsid w:val="007A58F5"/>
    <w:rsid w:val="007A6081"/>
    <w:rsid w:val="007A6304"/>
    <w:rsid w:val="007A6DED"/>
    <w:rsid w:val="007A70CA"/>
    <w:rsid w:val="007B0413"/>
    <w:rsid w:val="007B0D11"/>
    <w:rsid w:val="007B0DA7"/>
    <w:rsid w:val="007B1EC8"/>
    <w:rsid w:val="007B2AD7"/>
    <w:rsid w:val="007B2FD8"/>
    <w:rsid w:val="007B47A8"/>
    <w:rsid w:val="007B7AFA"/>
    <w:rsid w:val="007B7BD5"/>
    <w:rsid w:val="007C013B"/>
    <w:rsid w:val="007C17F3"/>
    <w:rsid w:val="007C1B92"/>
    <w:rsid w:val="007C2C43"/>
    <w:rsid w:val="007C3585"/>
    <w:rsid w:val="007C4AE8"/>
    <w:rsid w:val="007C5E7E"/>
    <w:rsid w:val="007C6485"/>
    <w:rsid w:val="007C6744"/>
    <w:rsid w:val="007C71FA"/>
    <w:rsid w:val="007D012B"/>
    <w:rsid w:val="007D0B5A"/>
    <w:rsid w:val="007D2B58"/>
    <w:rsid w:val="007D34D6"/>
    <w:rsid w:val="007D47C8"/>
    <w:rsid w:val="007D50C1"/>
    <w:rsid w:val="007D576B"/>
    <w:rsid w:val="007D5960"/>
    <w:rsid w:val="007E004A"/>
    <w:rsid w:val="007E213A"/>
    <w:rsid w:val="007E3A7B"/>
    <w:rsid w:val="007E41EA"/>
    <w:rsid w:val="007E454C"/>
    <w:rsid w:val="007E4B49"/>
    <w:rsid w:val="007E745A"/>
    <w:rsid w:val="007E7D31"/>
    <w:rsid w:val="007F03BC"/>
    <w:rsid w:val="007F0938"/>
    <w:rsid w:val="007F1818"/>
    <w:rsid w:val="007F1846"/>
    <w:rsid w:val="007F294A"/>
    <w:rsid w:val="007F2F21"/>
    <w:rsid w:val="007F3796"/>
    <w:rsid w:val="007F67E4"/>
    <w:rsid w:val="00800D7B"/>
    <w:rsid w:val="00800DF1"/>
    <w:rsid w:val="00801BAB"/>
    <w:rsid w:val="008020DB"/>
    <w:rsid w:val="00802B46"/>
    <w:rsid w:val="00802F5B"/>
    <w:rsid w:val="00803D61"/>
    <w:rsid w:val="00804317"/>
    <w:rsid w:val="00804BE7"/>
    <w:rsid w:val="00804D35"/>
    <w:rsid w:val="00805DD1"/>
    <w:rsid w:val="008064E2"/>
    <w:rsid w:val="00807012"/>
    <w:rsid w:val="00807FB5"/>
    <w:rsid w:val="00811B20"/>
    <w:rsid w:val="00811BCA"/>
    <w:rsid w:val="0081319D"/>
    <w:rsid w:val="00814030"/>
    <w:rsid w:val="0081498C"/>
    <w:rsid w:val="0081516E"/>
    <w:rsid w:val="00817D49"/>
    <w:rsid w:val="00817F2E"/>
    <w:rsid w:val="0082025B"/>
    <w:rsid w:val="00820B0E"/>
    <w:rsid w:val="008227F5"/>
    <w:rsid w:val="00822915"/>
    <w:rsid w:val="00822B27"/>
    <w:rsid w:val="00823B77"/>
    <w:rsid w:val="00823E81"/>
    <w:rsid w:val="0082493B"/>
    <w:rsid w:val="00825102"/>
    <w:rsid w:val="0083070D"/>
    <w:rsid w:val="0083146F"/>
    <w:rsid w:val="008314A5"/>
    <w:rsid w:val="0083267E"/>
    <w:rsid w:val="008344F4"/>
    <w:rsid w:val="00835769"/>
    <w:rsid w:val="00835AE9"/>
    <w:rsid w:val="00835E3E"/>
    <w:rsid w:val="008370E4"/>
    <w:rsid w:val="00840209"/>
    <w:rsid w:val="00841431"/>
    <w:rsid w:val="00841B12"/>
    <w:rsid w:val="00841BEC"/>
    <w:rsid w:val="008434CC"/>
    <w:rsid w:val="00844019"/>
    <w:rsid w:val="00844C1E"/>
    <w:rsid w:val="008455C0"/>
    <w:rsid w:val="00845AB4"/>
    <w:rsid w:val="0084686A"/>
    <w:rsid w:val="008469A6"/>
    <w:rsid w:val="00852FFD"/>
    <w:rsid w:val="008533E5"/>
    <w:rsid w:val="0085372C"/>
    <w:rsid w:val="0085591A"/>
    <w:rsid w:val="00855E6B"/>
    <w:rsid w:val="00856094"/>
    <w:rsid w:val="00857568"/>
    <w:rsid w:val="00857C88"/>
    <w:rsid w:val="00857E62"/>
    <w:rsid w:val="00860A50"/>
    <w:rsid w:val="00861EB2"/>
    <w:rsid w:val="008621B1"/>
    <w:rsid w:val="0086228C"/>
    <w:rsid w:val="0086357F"/>
    <w:rsid w:val="00863B3C"/>
    <w:rsid w:val="008654CE"/>
    <w:rsid w:val="00865C4E"/>
    <w:rsid w:val="008660EF"/>
    <w:rsid w:val="0086688A"/>
    <w:rsid w:val="008671F2"/>
    <w:rsid w:val="0086729E"/>
    <w:rsid w:val="00870B69"/>
    <w:rsid w:val="00871B0C"/>
    <w:rsid w:val="00871D68"/>
    <w:rsid w:val="00873081"/>
    <w:rsid w:val="00873343"/>
    <w:rsid w:val="008737ED"/>
    <w:rsid w:val="00874C00"/>
    <w:rsid w:val="00876CB4"/>
    <w:rsid w:val="0088022D"/>
    <w:rsid w:val="0088078C"/>
    <w:rsid w:val="00880B63"/>
    <w:rsid w:val="00881266"/>
    <w:rsid w:val="0088157C"/>
    <w:rsid w:val="008822E4"/>
    <w:rsid w:val="00882AC1"/>
    <w:rsid w:val="0088434B"/>
    <w:rsid w:val="00884781"/>
    <w:rsid w:val="0088586C"/>
    <w:rsid w:val="008876AD"/>
    <w:rsid w:val="00891BE5"/>
    <w:rsid w:val="0089380B"/>
    <w:rsid w:val="00893BD1"/>
    <w:rsid w:val="00893FD2"/>
    <w:rsid w:val="008944CF"/>
    <w:rsid w:val="00894AF8"/>
    <w:rsid w:val="0089507F"/>
    <w:rsid w:val="00895BC2"/>
    <w:rsid w:val="00895D2B"/>
    <w:rsid w:val="008960FB"/>
    <w:rsid w:val="008A07D2"/>
    <w:rsid w:val="008A1136"/>
    <w:rsid w:val="008A1767"/>
    <w:rsid w:val="008A18ED"/>
    <w:rsid w:val="008A19CB"/>
    <w:rsid w:val="008A34E1"/>
    <w:rsid w:val="008A41C2"/>
    <w:rsid w:val="008A687A"/>
    <w:rsid w:val="008A68B3"/>
    <w:rsid w:val="008A7BB5"/>
    <w:rsid w:val="008B0369"/>
    <w:rsid w:val="008B04AF"/>
    <w:rsid w:val="008B0A35"/>
    <w:rsid w:val="008B103E"/>
    <w:rsid w:val="008B1BC3"/>
    <w:rsid w:val="008B2428"/>
    <w:rsid w:val="008B388F"/>
    <w:rsid w:val="008B4BD1"/>
    <w:rsid w:val="008B6614"/>
    <w:rsid w:val="008B719A"/>
    <w:rsid w:val="008C02E6"/>
    <w:rsid w:val="008C1807"/>
    <w:rsid w:val="008C248D"/>
    <w:rsid w:val="008C3606"/>
    <w:rsid w:val="008C44D5"/>
    <w:rsid w:val="008C4A35"/>
    <w:rsid w:val="008C4D03"/>
    <w:rsid w:val="008C5B60"/>
    <w:rsid w:val="008D157C"/>
    <w:rsid w:val="008D191F"/>
    <w:rsid w:val="008D1FBC"/>
    <w:rsid w:val="008D2936"/>
    <w:rsid w:val="008D4480"/>
    <w:rsid w:val="008D4636"/>
    <w:rsid w:val="008D5819"/>
    <w:rsid w:val="008D6B96"/>
    <w:rsid w:val="008D6DE2"/>
    <w:rsid w:val="008E0B11"/>
    <w:rsid w:val="008E107D"/>
    <w:rsid w:val="008E2BB6"/>
    <w:rsid w:val="008E5101"/>
    <w:rsid w:val="008E56EE"/>
    <w:rsid w:val="008E70B9"/>
    <w:rsid w:val="008E76CC"/>
    <w:rsid w:val="008F078A"/>
    <w:rsid w:val="008F09A0"/>
    <w:rsid w:val="008F2186"/>
    <w:rsid w:val="008F2298"/>
    <w:rsid w:val="008F38AE"/>
    <w:rsid w:val="008F3AF4"/>
    <w:rsid w:val="008F3E6A"/>
    <w:rsid w:val="008F4470"/>
    <w:rsid w:val="008F47E6"/>
    <w:rsid w:val="008F497F"/>
    <w:rsid w:val="008F55B9"/>
    <w:rsid w:val="008F5CD4"/>
    <w:rsid w:val="008F753E"/>
    <w:rsid w:val="00900171"/>
    <w:rsid w:val="00900895"/>
    <w:rsid w:val="00900F8E"/>
    <w:rsid w:val="00901595"/>
    <w:rsid w:val="0090159A"/>
    <w:rsid w:val="00901725"/>
    <w:rsid w:val="00902161"/>
    <w:rsid w:val="009028CA"/>
    <w:rsid w:val="00902F98"/>
    <w:rsid w:val="009033F7"/>
    <w:rsid w:val="00904760"/>
    <w:rsid w:val="00904DF4"/>
    <w:rsid w:val="0090591B"/>
    <w:rsid w:val="00906E00"/>
    <w:rsid w:val="00907646"/>
    <w:rsid w:val="00907DBD"/>
    <w:rsid w:val="00911198"/>
    <w:rsid w:val="00911BD5"/>
    <w:rsid w:val="00911D2A"/>
    <w:rsid w:val="00911F5A"/>
    <w:rsid w:val="0091370A"/>
    <w:rsid w:val="0091385F"/>
    <w:rsid w:val="00913D3E"/>
    <w:rsid w:val="00915572"/>
    <w:rsid w:val="0091568A"/>
    <w:rsid w:val="00915DED"/>
    <w:rsid w:val="00916C1F"/>
    <w:rsid w:val="009174F5"/>
    <w:rsid w:val="009201DE"/>
    <w:rsid w:val="0092134C"/>
    <w:rsid w:val="00924573"/>
    <w:rsid w:val="009247F1"/>
    <w:rsid w:val="00925B79"/>
    <w:rsid w:val="00926889"/>
    <w:rsid w:val="00930BAD"/>
    <w:rsid w:val="00932519"/>
    <w:rsid w:val="00932791"/>
    <w:rsid w:val="009327A0"/>
    <w:rsid w:val="00933440"/>
    <w:rsid w:val="0093376E"/>
    <w:rsid w:val="0093443F"/>
    <w:rsid w:val="009346EF"/>
    <w:rsid w:val="00935045"/>
    <w:rsid w:val="00935357"/>
    <w:rsid w:val="009357E2"/>
    <w:rsid w:val="00936296"/>
    <w:rsid w:val="00936DBF"/>
    <w:rsid w:val="00937623"/>
    <w:rsid w:val="00937FDC"/>
    <w:rsid w:val="00940EE9"/>
    <w:rsid w:val="009411AB"/>
    <w:rsid w:val="0094423D"/>
    <w:rsid w:val="00945EA8"/>
    <w:rsid w:val="00946D99"/>
    <w:rsid w:val="00946E44"/>
    <w:rsid w:val="00946F6A"/>
    <w:rsid w:val="0095061D"/>
    <w:rsid w:val="00950758"/>
    <w:rsid w:val="00951C23"/>
    <w:rsid w:val="00952C42"/>
    <w:rsid w:val="00953DC6"/>
    <w:rsid w:val="00955277"/>
    <w:rsid w:val="00955CCD"/>
    <w:rsid w:val="0095677E"/>
    <w:rsid w:val="009568C7"/>
    <w:rsid w:val="00957A58"/>
    <w:rsid w:val="00962554"/>
    <w:rsid w:val="009626F6"/>
    <w:rsid w:val="00962BFA"/>
    <w:rsid w:val="00963163"/>
    <w:rsid w:val="0096480B"/>
    <w:rsid w:val="009656C2"/>
    <w:rsid w:val="00966A01"/>
    <w:rsid w:val="00966F2D"/>
    <w:rsid w:val="009673FF"/>
    <w:rsid w:val="00967C05"/>
    <w:rsid w:val="00967E73"/>
    <w:rsid w:val="00967EE1"/>
    <w:rsid w:val="00967F46"/>
    <w:rsid w:val="00970A0F"/>
    <w:rsid w:val="00971C34"/>
    <w:rsid w:val="00972090"/>
    <w:rsid w:val="00972518"/>
    <w:rsid w:val="00972AAB"/>
    <w:rsid w:val="00973244"/>
    <w:rsid w:val="0097496E"/>
    <w:rsid w:val="00974BD8"/>
    <w:rsid w:val="009757CC"/>
    <w:rsid w:val="009758EB"/>
    <w:rsid w:val="009765AF"/>
    <w:rsid w:val="0097677A"/>
    <w:rsid w:val="00976997"/>
    <w:rsid w:val="00976AF0"/>
    <w:rsid w:val="00977DD0"/>
    <w:rsid w:val="0098069D"/>
    <w:rsid w:val="009806C4"/>
    <w:rsid w:val="00981878"/>
    <w:rsid w:val="00981A72"/>
    <w:rsid w:val="009820A8"/>
    <w:rsid w:val="00986E2B"/>
    <w:rsid w:val="00987AF4"/>
    <w:rsid w:val="009924CC"/>
    <w:rsid w:val="0099287D"/>
    <w:rsid w:val="00992DEF"/>
    <w:rsid w:val="0099344D"/>
    <w:rsid w:val="00993B81"/>
    <w:rsid w:val="00994319"/>
    <w:rsid w:val="0099634C"/>
    <w:rsid w:val="009A07B3"/>
    <w:rsid w:val="009A22D7"/>
    <w:rsid w:val="009A414A"/>
    <w:rsid w:val="009A48DB"/>
    <w:rsid w:val="009B0738"/>
    <w:rsid w:val="009B0BFF"/>
    <w:rsid w:val="009B104C"/>
    <w:rsid w:val="009B2648"/>
    <w:rsid w:val="009B2D78"/>
    <w:rsid w:val="009B413E"/>
    <w:rsid w:val="009B44AE"/>
    <w:rsid w:val="009B44E5"/>
    <w:rsid w:val="009B4B7F"/>
    <w:rsid w:val="009B59CD"/>
    <w:rsid w:val="009B723C"/>
    <w:rsid w:val="009B7BC5"/>
    <w:rsid w:val="009C2087"/>
    <w:rsid w:val="009C2D91"/>
    <w:rsid w:val="009C3B6E"/>
    <w:rsid w:val="009C496F"/>
    <w:rsid w:val="009C4C56"/>
    <w:rsid w:val="009C6210"/>
    <w:rsid w:val="009C6426"/>
    <w:rsid w:val="009C778E"/>
    <w:rsid w:val="009C7AF2"/>
    <w:rsid w:val="009D113B"/>
    <w:rsid w:val="009D1398"/>
    <w:rsid w:val="009D1FF4"/>
    <w:rsid w:val="009D253F"/>
    <w:rsid w:val="009D26D5"/>
    <w:rsid w:val="009D4E50"/>
    <w:rsid w:val="009D6274"/>
    <w:rsid w:val="009D6464"/>
    <w:rsid w:val="009D6680"/>
    <w:rsid w:val="009D7E09"/>
    <w:rsid w:val="009E007B"/>
    <w:rsid w:val="009E06F3"/>
    <w:rsid w:val="009E0C7D"/>
    <w:rsid w:val="009E16CB"/>
    <w:rsid w:val="009E271C"/>
    <w:rsid w:val="009E47E8"/>
    <w:rsid w:val="009E4EC8"/>
    <w:rsid w:val="009E51D1"/>
    <w:rsid w:val="009E58F2"/>
    <w:rsid w:val="009E603A"/>
    <w:rsid w:val="009E683E"/>
    <w:rsid w:val="009F0460"/>
    <w:rsid w:val="009F04A4"/>
    <w:rsid w:val="009F073C"/>
    <w:rsid w:val="009F1185"/>
    <w:rsid w:val="009F1EA8"/>
    <w:rsid w:val="009F447B"/>
    <w:rsid w:val="009F4AAA"/>
    <w:rsid w:val="009F4B5F"/>
    <w:rsid w:val="009F51D2"/>
    <w:rsid w:val="009F52F0"/>
    <w:rsid w:val="009F5AFF"/>
    <w:rsid w:val="009F699B"/>
    <w:rsid w:val="009F7BC3"/>
    <w:rsid w:val="00A01904"/>
    <w:rsid w:val="00A019C8"/>
    <w:rsid w:val="00A01AAA"/>
    <w:rsid w:val="00A02036"/>
    <w:rsid w:val="00A02343"/>
    <w:rsid w:val="00A03C3B"/>
    <w:rsid w:val="00A052CE"/>
    <w:rsid w:val="00A0555E"/>
    <w:rsid w:val="00A0563B"/>
    <w:rsid w:val="00A05906"/>
    <w:rsid w:val="00A0747D"/>
    <w:rsid w:val="00A076DE"/>
    <w:rsid w:val="00A10554"/>
    <w:rsid w:val="00A108EA"/>
    <w:rsid w:val="00A1118B"/>
    <w:rsid w:val="00A113A3"/>
    <w:rsid w:val="00A113EE"/>
    <w:rsid w:val="00A124A8"/>
    <w:rsid w:val="00A12A0B"/>
    <w:rsid w:val="00A12AF7"/>
    <w:rsid w:val="00A1380E"/>
    <w:rsid w:val="00A159E3"/>
    <w:rsid w:val="00A176C4"/>
    <w:rsid w:val="00A208B9"/>
    <w:rsid w:val="00A20CEB"/>
    <w:rsid w:val="00A2268E"/>
    <w:rsid w:val="00A23802"/>
    <w:rsid w:val="00A243C2"/>
    <w:rsid w:val="00A2441C"/>
    <w:rsid w:val="00A25964"/>
    <w:rsid w:val="00A26293"/>
    <w:rsid w:val="00A27AE3"/>
    <w:rsid w:val="00A27CFE"/>
    <w:rsid w:val="00A310E2"/>
    <w:rsid w:val="00A32B79"/>
    <w:rsid w:val="00A32C6A"/>
    <w:rsid w:val="00A33527"/>
    <w:rsid w:val="00A348E3"/>
    <w:rsid w:val="00A37765"/>
    <w:rsid w:val="00A37AB3"/>
    <w:rsid w:val="00A37E67"/>
    <w:rsid w:val="00A4065C"/>
    <w:rsid w:val="00A40C43"/>
    <w:rsid w:val="00A40EC6"/>
    <w:rsid w:val="00A41511"/>
    <w:rsid w:val="00A41AB2"/>
    <w:rsid w:val="00A431BA"/>
    <w:rsid w:val="00A43503"/>
    <w:rsid w:val="00A44566"/>
    <w:rsid w:val="00A448B0"/>
    <w:rsid w:val="00A44A71"/>
    <w:rsid w:val="00A46108"/>
    <w:rsid w:val="00A47482"/>
    <w:rsid w:val="00A47EE5"/>
    <w:rsid w:val="00A501C6"/>
    <w:rsid w:val="00A51EC5"/>
    <w:rsid w:val="00A51FD3"/>
    <w:rsid w:val="00A52991"/>
    <w:rsid w:val="00A52A39"/>
    <w:rsid w:val="00A52FFF"/>
    <w:rsid w:val="00A537E8"/>
    <w:rsid w:val="00A5459C"/>
    <w:rsid w:val="00A54D07"/>
    <w:rsid w:val="00A54EF0"/>
    <w:rsid w:val="00A55628"/>
    <w:rsid w:val="00A55A5E"/>
    <w:rsid w:val="00A56680"/>
    <w:rsid w:val="00A56F90"/>
    <w:rsid w:val="00A57301"/>
    <w:rsid w:val="00A57830"/>
    <w:rsid w:val="00A57DA6"/>
    <w:rsid w:val="00A57F6D"/>
    <w:rsid w:val="00A612C1"/>
    <w:rsid w:val="00A61716"/>
    <w:rsid w:val="00A63315"/>
    <w:rsid w:val="00A63359"/>
    <w:rsid w:val="00A63885"/>
    <w:rsid w:val="00A6471E"/>
    <w:rsid w:val="00A6527D"/>
    <w:rsid w:val="00A66DCF"/>
    <w:rsid w:val="00A678AC"/>
    <w:rsid w:val="00A73D0A"/>
    <w:rsid w:val="00A74B18"/>
    <w:rsid w:val="00A75B36"/>
    <w:rsid w:val="00A7680D"/>
    <w:rsid w:val="00A774A3"/>
    <w:rsid w:val="00A8242E"/>
    <w:rsid w:val="00A82DFB"/>
    <w:rsid w:val="00A8370B"/>
    <w:rsid w:val="00A83A27"/>
    <w:rsid w:val="00A842BA"/>
    <w:rsid w:val="00A84BD9"/>
    <w:rsid w:val="00A85094"/>
    <w:rsid w:val="00A86D6A"/>
    <w:rsid w:val="00A87490"/>
    <w:rsid w:val="00A87628"/>
    <w:rsid w:val="00A911C8"/>
    <w:rsid w:val="00A91982"/>
    <w:rsid w:val="00A93768"/>
    <w:rsid w:val="00A937E7"/>
    <w:rsid w:val="00A93B4A"/>
    <w:rsid w:val="00A94EF7"/>
    <w:rsid w:val="00A961A6"/>
    <w:rsid w:val="00A96350"/>
    <w:rsid w:val="00A964CD"/>
    <w:rsid w:val="00A966AC"/>
    <w:rsid w:val="00A977EC"/>
    <w:rsid w:val="00AA0123"/>
    <w:rsid w:val="00AA0A83"/>
    <w:rsid w:val="00AA0F51"/>
    <w:rsid w:val="00AA1567"/>
    <w:rsid w:val="00AA173E"/>
    <w:rsid w:val="00AA2332"/>
    <w:rsid w:val="00AA242B"/>
    <w:rsid w:val="00AA3F21"/>
    <w:rsid w:val="00AA4CBC"/>
    <w:rsid w:val="00AA4D9F"/>
    <w:rsid w:val="00AA5948"/>
    <w:rsid w:val="00AA5F55"/>
    <w:rsid w:val="00AA7FE3"/>
    <w:rsid w:val="00AB1115"/>
    <w:rsid w:val="00AB22FB"/>
    <w:rsid w:val="00AB25A1"/>
    <w:rsid w:val="00AB2D6B"/>
    <w:rsid w:val="00AB350E"/>
    <w:rsid w:val="00AB386C"/>
    <w:rsid w:val="00AB3951"/>
    <w:rsid w:val="00AB41FE"/>
    <w:rsid w:val="00AB5036"/>
    <w:rsid w:val="00AB55CA"/>
    <w:rsid w:val="00AB5C03"/>
    <w:rsid w:val="00AB670B"/>
    <w:rsid w:val="00AB6B49"/>
    <w:rsid w:val="00AB7000"/>
    <w:rsid w:val="00AB7BFB"/>
    <w:rsid w:val="00AC01EC"/>
    <w:rsid w:val="00AC0471"/>
    <w:rsid w:val="00AC0A1C"/>
    <w:rsid w:val="00AC33A5"/>
    <w:rsid w:val="00AC3903"/>
    <w:rsid w:val="00AC55E7"/>
    <w:rsid w:val="00AC6A05"/>
    <w:rsid w:val="00AC72B0"/>
    <w:rsid w:val="00AD0ACE"/>
    <w:rsid w:val="00AD36B4"/>
    <w:rsid w:val="00AD383E"/>
    <w:rsid w:val="00AD4121"/>
    <w:rsid w:val="00AD46BC"/>
    <w:rsid w:val="00AD4DBE"/>
    <w:rsid w:val="00AD669B"/>
    <w:rsid w:val="00AD70EE"/>
    <w:rsid w:val="00AD7E44"/>
    <w:rsid w:val="00AD7ECC"/>
    <w:rsid w:val="00AE07E0"/>
    <w:rsid w:val="00AE0A8A"/>
    <w:rsid w:val="00AE0CDA"/>
    <w:rsid w:val="00AE1A55"/>
    <w:rsid w:val="00AE21D2"/>
    <w:rsid w:val="00AE39E7"/>
    <w:rsid w:val="00AE3ED9"/>
    <w:rsid w:val="00AE4148"/>
    <w:rsid w:val="00AE44A9"/>
    <w:rsid w:val="00AE44EB"/>
    <w:rsid w:val="00AE70E2"/>
    <w:rsid w:val="00AE7410"/>
    <w:rsid w:val="00AF08F0"/>
    <w:rsid w:val="00AF199F"/>
    <w:rsid w:val="00AF22FB"/>
    <w:rsid w:val="00AF3E1B"/>
    <w:rsid w:val="00AF4177"/>
    <w:rsid w:val="00AF515A"/>
    <w:rsid w:val="00AF5234"/>
    <w:rsid w:val="00AF557E"/>
    <w:rsid w:val="00AF6B1A"/>
    <w:rsid w:val="00B000E0"/>
    <w:rsid w:val="00B00326"/>
    <w:rsid w:val="00B00A62"/>
    <w:rsid w:val="00B00FBF"/>
    <w:rsid w:val="00B01454"/>
    <w:rsid w:val="00B01EEE"/>
    <w:rsid w:val="00B02160"/>
    <w:rsid w:val="00B02C53"/>
    <w:rsid w:val="00B0534F"/>
    <w:rsid w:val="00B05433"/>
    <w:rsid w:val="00B06458"/>
    <w:rsid w:val="00B075E8"/>
    <w:rsid w:val="00B07DEA"/>
    <w:rsid w:val="00B103EB"/>
    <w:rsid w:val="00B105EC"/>
    <w:rsid w:val="00B1151F"/>
    <w:rsid w:val="00B1190F"/>
    <w:rsid w:val="00B124B8"/>
    <w:rsid w:val="00B13142"/>
    <w:rsid w:val="00B136A4"/>
    <w:rsid w:val="00B14055"/>
    <w:rsid w:val="00B15EFD"/>
    <w:rsid w:val="00B166EE"/>
    <w:rsid w:val="00B1750F"/>
    <w:rsid w:val="00B17849"/>
    <w:rsid w:val="00B207BE"/>
    <w:rsid w:val="00B20BB3"/>
    <w:rsid w:val="00B21B7E"/>
    <w:rsid w:val="00B22153"/>
    <w:rsid w:val="00B223D2"/>
    <w:rsid w:val="00B22AD6"/>
    <w:rsid w:val="00B23611"/>
    <w:rsid w:val="00B236DE"/>
    <w:rsid w:val="00B24497"/>
    <w:rsid w:val="00B24BF6"/>
    <w:rsid w:val="00B25B7D"/>
    <w:rsid w:val="00B25C98"/>
    <w:rsid w:val="00B2654A"/>
    <w:rsid w:val="00B272DD"/>
    <w:rsid w:val="00B277B1"/>
    <w:rsid w:val="00B30451"/>
    <w:rsid w:val="00B31CED"/>
    <w:rsid w:val="00B320C0"/>
    <w:rsid w:val="00B322C9"/>
    <w:rsid w:val="00B33AD9"/>
    <w:rsid w:val="00B35742"/>
    <w:rsid w:val="00B36D74"/>
    <w:rsid w:val="00B3703F"/>
    <w:rsid w:val="00B40B9F"/>
    <w:rsid w:val="00B415AA"/>
    <w:rsid w:val="00B41606"/>
    <w:rsid w:val="00B426CD"/>
    <w:rsid w:val="00B437B8"/>
    <w:rsid w:val="00B456B2"/>
    <w:rsid w:val="00B45EC2"/>
    <w:rsid w:val="00B46682"/>
    <w:rsid w:val="00B468A5"/>
    <w:rsid w:val="00B51348"/>
    <w:rsid w:val="00B51A49"/>
    <w:rsid w:val="00B5254C"/>
    <w:rsid w:val="00B5287C"/>
    <w:rsid w:val="00B528C6"/>
    <w:rsid w:val="00B5408A"/>
    <w:rsid w:val="00B55D77"/>
    <w:rsid w:val="00B567A4"/>
    <w:rsid w:val="00B60D81"/>
    <w:rsid w:val="00B60F47"/>
    <w:rsid w:val="00B63001"/>
    <w:rsid w:val="00B6361E"/>
    <w:rsid w:val="00B64788"/>
    <w:rsid w:val="00B6584B"/>
    <w:rsid w:val="00B65A37"/>
    <w:rsid w:val="00B66217"/>
    <w:rsid w:val="00B66729"/>
    <w:rsid w:val="00B67258"/>
    <w:rsid w:val="00B67DDB"/>
    <w:rsid w:val="00B70D6C"/>
    <w:rsid w:val="00B71648"/>
    <w:rsid w:val="00B736E7"/>
    <w:rsid w:val="00B738FE"/>
    <w:rsid w:val="00B74174"/>
    <w:rsid w:val="00B74B94"/>
    <w:rsid w:val="00B8117D"/>
    <w:rsid w:val="00B83850"/>
    <w:rsid w:val="00B83DAE"/>
    <w:rsid w:val="00B842A9"/>
    <w:rsid w:val="00B86018"/>
    <w:rsid w:val="00B862A3"/>
    <w:rsid w:val="00B868AF"/>
    <w:rsid w:val="00B879A7"/>
    <w:rsid w:val="00B92CF0"/>
    <w:rsid w:val="00B93E6A"/>
    <w:rsid w:val="00B94011"/>
    <w:rsid w:val="00B9411E"/>
    <w:rsid w:val="00B954D3"/>
    <w:rsid w:val="00B955B8"/>
    <w:rsid w:val="00B9599C"/>
    <w:rsid w:val="00B95E02"/>
    <w:rsid w:val="00B97F28"/>
    <w:rsid w:val="00BA0C25"/>
    <w:rsid w:val="00BA112D"/>
    <w:rsid w:val="00BA1DE1"/>
    <w:rsid w:val="00BA28F9"/>
    <w:rsid w:val="00BA2EFA"/>
    <w:rsid w:val="00BA40F1"/>
    <w:rsid w:val="00BA483C"/>
    <w:rsid w:val="00BA5688"/>
    <w:rsid w:val="00BA6555"/>
    <w:rsid w:val="00BA6945"/>
    <w:rsid w:val="00BA6B3E"/>
    <w:rsid w:val="00BB0E64"/>
    <w:rsid w:val="00BB107A"/>
    <w:rsid w:val="00BB2506"/>
    <w:rsid w:val="00BB27EA"/>
    <w:rsid w:val="00BB311B"/>
    <w:rsid w:val="00BB3274"/>
    <w:rsid w:val="00BB4699"/>
    <w:rsid w:val="00BB4B24"/>
    <w:rsid w:val="00BC0305"/>
    <w:rsid w:val="00BC12DB"/>
    <w:rsid w:val="00BC1476"/>
    <w:rsid w:val="00BC1A52"/>
    <w:rsid w:val="00BC2FBC"/>
    <w:rsid w:val="00BC51EE"/>
    <w:rsid w:val="00BC622F"/>
    <w:rsid w:val="00BC63CE"/>
    <w:rsid w:val="00BC7236"/>
    <w:rsid w:val="00BC73C4"/>
    <w:rsid w:val="00BC7D2F"/>
    <w:rsid w:val="00BD0951"/>
    <w:rsid w:val="00BD133A"/>
    <w:rsid w:val="00BD4356"/>
    <w:rsid w:val="00BD550D"/>
    <w:rsid w:val="00BD6E8C"/>
    <w:rsid w:val="00BD7FBC"/>
    <w:rsid w:val="00BE000D"/>
    <w:rsid w:val="00BE0BDE"/>
    <w:rsid w:val="00BE4F03"/>
    <w:rsid w:val="00BE6296"/>
    <w:rsid w:val="00BE63E3"/>
    <w:rsid w:val="00BE7996"/>
    <w:rsid w:val="00BF0259"/>
    <w:rsid w:val="00BF0FD0"/>
    <w:rsid w:val="00BF10D7"/>
    <w:rsid w:val="00BF30B6"/>
    <w:rsid w:val="00BF3E24"/>
    <w:rsid w:val="00C01370"/>
    <w:rsid w:val="00C02C3D"/>
    <w:rsid w:val="00C02EE9"/>
    <w:rsid w:val="00C03064"/>
    <w:rsid w:val="00C03C8D"/>
    <w:rsid w:val="00C03C9D"/>
    <w:rsid w:val="00C05216"/>
    <w:rsid w:val="00C05E5A"/>
    <w:rsid w:val="00C0689E"/>
    <w:rsid w:val="00C1055D"/>
    <w:rsid w:val="00C109B1"/>
    <w:rsid w:val="00C10AB2"/>
    <w:rsid w:val="00C10DAF"/>
    <w:rsid w:val="00C111A9"/>
    <w:rsid w:val="00C12276"/>
    <w:rsid w:val="00C1438D"/>
    <w:rsid w:val="00C146C6"/>
    <w:rsid w:val="00C14829"/>
    <w:rsid w:val="00C14A8B"/>
    <w:rsid w:val="00C14AD3"/>
    <w:rsid w:val="00C154A7"/>
    <w:rsid w:val="00C16B34"/>
    <w:rsid w:val="00C16FBB"/>
    <w:rsid w:val="00C17408"/>
    <w:rsid w:val="00C22266"/>
    <w:rsid w:val="00C22827"/>
    <w:rsid w:val="00C232E3"/>
    <w:rsid w:val="00C23ED3"/>
    <w:rsid w:val="00C24393"/>
    <w:rsid w:val="00C24579"/>
    <w:rsid w:val="00C25BB1"/>
    <w:rsid w:val="00C27A28"/>
    <w:rsid w:val="00C3031B"/>
    <w:rsid w:val="00C32EDC"/>
    <w:rsid w:val="00C32F17"/>
    <w:rsid w:val="00C33071"/>
    <w:rsid w:val="00C34187"/>
    <w:rsid w:val="00C343F2"/>
    <w:rsid w:val="00C35638"/>
    <w:rsid w:val="00C359E6"/>
    <w:rsid w:val="00C36806"/>
    <w:rsid w:val="00C40904"/>
    <w:rsid w:val="00C42BC7"/>
    <w:rsid w:val="00C43022"/>
    <w:rsid w:val="00C4323B"/>
    <w:rsid w:val="00C445B9"/>
    <w:rsid w:val="00C4704A"/>
    <w:rsid w:val="00C47165"/>
    <w:rsid w:val="00C47EC6"/>
    <w:rsid w:val="00C501E5"/>
    <w:rsid w:val="00C50457"/>
    <w:rsid w:val="00C50F6D"/>
    <w:rsid w:val="00C5239F"/>
    <w:rsid w:val="00C530AF"/>
    <w:rsid w:val="00C5377C"/>
    <w:rsid w:val="00C543C3"/>
    <w:rsid w:val="00C550F9"/>
    <w:rsid w:val="00C55720"/>
    <w:rsid w:val="00C55994"/>
    <w:rsid w:val="00C55A68"/>
    <w:rsid w:val="00C562D3"/>
    <w:rsid w:val="00C56B1E"/>
    <w:rsid w:val="00C57C04"/>
    <w:rsid w:val="00C6032E"/>
    <w:rsid w:val="00C60C03"/>
    <w:rsid w:val="00C60CDE"/>
    <w:rsid w:val="00C6625B"/>
    <w:rsid w:val="00C66DBF"/>
    <w:rsid w:val="00C66FA7"/>
    <w:rsid w:val="00C66FB7"/>
    <w:rsid w:val="00C677DA"/>
    <w:rsid w:val="00C67EB8"/>
    <w:rsid w:val="00C71B0A"/>
    <w:rsid w:val="00C71BC1"/>
    <w:rsid w:val="00C72BC8"/>
    <w:rsid w:val="00C73618"/>
    <w:rsid w:val="00C748C6"/>
    <w:rsid w:val="00C74B2B"/>
    <w:rsid w:val="00C75F21"/>
    <w:rsid w:val="00C76233"/>
    <w:rsid w:val="00C763CF"/>
    <w:rsid w:val="00C77648"/>
    <w:rsid w:val="00C814D5"/>
    <w:rsid w:val="00C81656"/>
    <w:rsid w:val="00C82437"/>
    <w:rsid w:val="00C833A7"/>
    <w:rsid w:val="00C84FDB"/>
    <w:rsid w:val="00C85714"/>
    <w:rsid w:val="00C86371"/>
    <w:rsid w:val="00C87352"/>
    <w:rsid w:val="00C87952"/>
    <w:rsid w:val="00C9018F"/>
    <w:rsid w:val="00C90E63"/>
    <w:rsid w:val="00C91AB6"/>
    <w:rsid w:val="00C93227"/>
    <w:rsid w:val="00C94DE8"/>
    <w:rsid w:val="00C94EF8"/>
    <w:rsid w:val="00C96CC8"/>
    <w:rsid w:val="00C96F6B"/>
    <w:rsid w:val="00CA1B5E"/>
    <w:rsid w:val="00CA3011"/>
    <w:rsid w:val="00CA3BD7"/>
    <w:rsid w:val="00CA3D46"/>
    <w:rsid w:val="00CA6362"/>
    <w:rsid w:val="00CA6EF9"/>
    <w:rsid w:val="00CA7BFC"/>
    <w:rsid w:val="00CB116B"/>
    <w:rsid w:val="00CB1FFC"/>
    <w:rsid w:val="00CB2232"/>
    <w:rsid w:val="00CB369D"/>
    <w:rsid w:val="00CB419D"/>
    <w:rsid w:val="00CB4350"/>
    <w:rsid w:val="00CB4E74"/>
    <w:rsid w:val="00CB5371"/>
    <w:rsid w:val="00CB71B1"/>
    <w:rsid w:val="00CB7444"/>
    <w:rsid w:val="00CB7DF8"/>
    <w:rsid w:val="00CC0462"/>
    <w:rsid w:val="00CC1F38"/>
    <w:rsid w:val="00CC1F68"/>
    <w:rsid w:val="00CC25D7"/>
    <w:rsid w:val="00CC2E39"/>
    <w:rsid w:val="00CC35D0"/>
    <w:rsid w:val="00CC480C"/>
    <w:rsid w:val="00CC4EFD"/>
    <w:rsid w:val="00CC5AAD"/>
    <w:rsid w:val="00CC6DB2"/>
    <w:rsid w:val="00CC715D"/>
    <w:rsid w:val="00CC723E"/>
    <w:rsid w:val="00CD130A"/>
    <w:rsid w:val="00CD4193"/>
    <w:rsid w:val="00CD4C82"/>
    <w:rsid w:val="00CD4E46"/>
    <w:rsid w:val="00CD52B5"/>
    <w:rsid w:val="00CD59F6"/>
    <w:rsid w:val="00CD629C"/>
    <w:rsid w:val="00CD69A2"/>
    <w:rsid w:val="00CD7106"/>
    <w:rsid w:val="00CD7F7B"/>
    <w:rsid w:val="00CE0C72"/>
    <w:rsid w:val="00CE10D4"/>
    <w:rsid w:val="00CE237B"/>
    <w:rsid w:val="00CE27AB"/>
    <w:rsid w:val="00CE4BB1"/>
    <w:rsid w:val="00CE5C78"/>
    <w:rsid w:val="00CE6259"/>
    <w:rsid w:val="00CE6B18"/>
    <w:rsid w:val="00CE708D"/>
    <w:rsid w:val="00CE77E6"/>
    <w:rsid w:val="00CF0852"/>
    <w:rsid w:val="00CF133E"/>
    <w:rsid w:val="00CF1AF4"/>
    <w:rsid w:val="00CF29EE"/>
    <w:rsid w:val="00CF58A2"/>
    <w:rsid w:val="00CF7D33"/>
    <w:rsid w:val="00CF7EA3"/>
    <w:rsid w:val="00D025CA"/>
    <w:rsid w:val="00D0294D"/>
    <w:rsid w:val="00D03246"/>
    <w:rsid w:val="00D033FF"/>
    <w:rsid w:val="00D03ADB"/>
    <w:rsid w:val="00D05D7D"/>
    <w:rsid w:val="00D060F5"/>
    <w:rsid w:val="00D06DCE"/>
    <w:rsid w:val="00D07082"/>
    <w:rsid w:val="00D073E2"/>
    <w:rsid w:val="00D07D10"/>
    <w:rsid w:val="00D07F7E"/>
    <w:rsid w:val="00D1058A"/>
    <w:rsid w:val="00D10B07"/>
    <w:rsid w:val="00D10C71"/>
    <w:rsid w:val="00D11AC4"/>
    <w:rsid w:val="00D136E8"/>
    <w:rsid w:val="00D1447B"/>
    <w:rsid w:val="00D14863"/>
    <w:rsid w:val="00D14A09"/>
    <w:rsid w:val="00D150AD"/>
    <w:rsid w:val="00D215C9"/>
    <w:rsid w:val="00D2396C"/>
    <w:rsid w:val="00D24023"/>
    <w:rsid w:val="00D251F2"/>
    <w:rsid w:val="00D25BCD"/>
    <w:rsid w:val="00D25DFB"/>
    <w:rsid w:val="00D26641"/>
    <w:rsid w:val="00D2765C"/>
    <w:rsid w:val="00D27751"/>
    <w:rsid w:val="00D27D76"/>
    <w:rsid w:val="00D27E17"/>
    <w:rsid w:val="00D27FA1"/>
    <w:rsid w:val="00D30253"/>
    <w:rsid w:val="00D30CF7"/>
    <w:rsid w:val="00D31928"/>
    <w:rsid w:val="00D31C19"/>
    <w:rsid w:val="00D325F8"/>
    <w:rsid w:val="00D3299F"/>
    <w:rsid w:val="00D33AD8"/>
    <w:rsid w:val="00D341A1"/>
    <w:rsid w:val="00D40236"/>
    <w:rsid w:val="00D4023C"/>
    <w:rsid w:val="00D403B2"/>
    <w:rsid w:val="00D40B31"/>
    <w:rsid w:val="00D41DBF"/>
    <w:rsid w:val="00D42091"/>
    <w:rsid w:val="00D42538"/>
    <w:rsid w:val="00D43017"/>
    <w:rsid w:val="00D43039"/>
    <w:rsid w:val="00D43CF8"/>
    <w:rsid w:val="00D45175"/>
    <w:rsid w:val="00D45879"/>
    <w:rsid w:val="00D46CC0"/>
    <w:rsid w:val="00D46D31"/>
    <w:rsid w:val="00D46F05"/>
    <w:rsid w:val="00D47741"/>
    <w:rsid w:val="00D47A3F"/>
    <w:rsid w:val="00D47D3B"/>
    <w:rsid w:val="00D5066E"/>
    <w:rsid w:val="00D51B2E"/>
    <w:rsid w:val="00D51B79"/>
    <w:rsid w:val="00D51EBD"/>
    <w:rsid w:val="00D52A3C"/>
    <w:rsid w:val="00D53521"/>
    <w:rsid w:val="00D53A9A"/>
    <w:rsid w:val="00D53ECD"/>
    <w:rsid w:val="00D53F34"/>
    <w:rsid w:val="00D55CEB"/>
    <w:rsid w:val="00D56424"/>
    <w:rsid w:val="00D5723E"/>
    <w:rsid w:val="00D579BC"/>
    <w:rsid w:val="00D60166"/>
    <w:rsid w:val="00D62370"/>
    <w:rsid w:val="00D62C79"/>
    <w:rsid w:val="00D62D93"/>
    <w:rsid w:val="00D63E31"/>
    <w:rsid w:val="00D64395"/>
    <w:rsid w:val="00D64B2B"/>
    <w:rsid w:val="00D654DD"/>
    <w:rsid w:val="00D664F4"/>
    <w:rsid w:val="00D66577"/>
    <w:rsid w:val="00D66B02"/>
    <w:rsid w:val="00D670E8"/>
    <w:rsid w:val="00D7065C"/>
    <w:rsid w:val="00D713F9"/>
    <w:rsid w:val="00D715D6"/>
    <w:rsid w:val="00D718B2"/>
    <w:rsid w:val="00D71F99"/>
    <w:rsid w:val="00D72365"/>
    <w:rsid w:val="00D73248"/>
    <w:rsid w:val="00D73670"/>
    <w:rsid w:val="00D73EC3"/>
    <w:rsid w:val="00D7408E"/>
    <w:rsid w:val="00D74C7A"/>
    <w:rsid w:val="00D76047"/>
    <w:rsid w:val="00D77343"/>
    <w:rsid w:val="00D77BDA"/>
    <w:rsid w:val="00D8022F"/>
    <w:rsid w:val="00D80951"/>
    <w:rsid w:val="00D80F6A"/>
    <w:rsid w:val="00D81184"/>
    <w:rsid w:val="00D8185F"/>
    <w:rsid w:val="00D81984"/>
    <w:rsid w:val="00D81C41"/>
    <w:rsid w:val="00D82B38"/>
    <w:rsid w:val="00D83E45"/>
    <w:rsid w:val="00D844E7"/>
    <w:rsid w:val="00D85465"/>
    <w:rsid w:val="00D86EC2"/>
    <w:rsid w:val="00D87CE6"/>
    <w:rsid w:val="00D90E54"/>
    <w:rsid w:val="00D91211"/>
    <w:rsid w:val="00D92E0D"/>
    <w:rsid w:val="00D93AD5"/>
    <w:rsid w:val="00D93E2E"/>
    <w:rsid w:val="00D944EB"/>
    <w:rsid w:val="00D95F50"/>
    <w:rsid w:val="00D95FDF"/>
    <w:rsid w:val="00D9618F"/>
    <w:rsid w:val="00D973B6"/>
    <w:rsid w:val="00D978F8"/>
    <w:rsid w:val="00D97B4D"/>
    <w:rsid w:val="00D97C2A"/>
    <w:rsid w:val="00DA11AD"/>
    <w:rsid w:val="00DA2BE5"/>
    <w:rsid w:val="00DA31AB"/>
    <w:rsid w:val="00DA4762"/>
    <w:rsid w:val="00DA48AE"/>
    <w:rsid w:val="00DA4AB8"/>
    <w:rsid w:val="00DA4B3E"/>
    <w:rsid w:val="00DA54A6"/>
    <w:rsid w:val="00DA688C"/>
    <w:rsid w:val="00DA71C9"/>
    <w:rsid w:val="00DA794E"/>
    <w:rsid w:val="00DB03EB"/>
    <w:rsid w:val="00DB0B9D"/>
    <w:rsid w:val="00DB0DC4"/>
    <w:rsid w:val="00DB0DF8"/>
    <w:rsid w:val="00DB11B8"/>
    <w:rsid w:val="00DB1A22"/>
    <w:rsid w:val="00DB25D8"/>
    <w:rsid w:val="00DB35C4"/>
    <w:rsid w:val="00DB3A68"/>
    <w:rsid w:val="00DB3CE8"/>
    <w:rsid w:val="00DB5F9B"/>
    <w:rsid w:val="00DB66D8"/>
    <w:rsid w:val="00DC099E"/>
    <w:rsid w:val="00DC0C2B"/>
    <w:rsid w:val="00DC1E0A"/>
    <w:rsid w:val="00DC2203"/>
    <w:rsid w:val="00DC24B8"/>
    <w:rsid w:val="00DC27DE"/>
    <w:rsid w:val="00DC355A"/>
    <w:rsid w:val="00DC4890"/>
    <w:rsid w:val="00DC5886"/>
    <w:rsid w:val="00DC5E76"/>
    <w:rsid w:val="00DC6113"/>
    <w:rsid w:val="00DC65A4"/>
    <w:rsid w:val="00DC7E73"/>
    <w:rsid w:val="00DD0296"/>
    <w:rsid w:val="00DD065E"/>
    <w:rsid w:val="00DD1420"/>
    <w:rsid w:val="00DD2AAD"/>
    <w:rsid w:val="00DD3063"/>
    <w:rsid w:val="00DD6601"/>
    <w:rsid w:val="00DE020C"/>
    <w:rsid w:val="00DE0810"/>
    <w:rsid w:val="00DE0E9D"/>
    <w:rsid w:val="00DE1401"/>
    <w:rsid w:val="00DE17F2"/>
    <w:rsid w:val="00DE2303"/>
    <w:rsid w:val="00DE32A6"/>
    <w:rsid w:val="00DE3C1C"/>
    <w:rsid w:val="00DE479D"/>
    <w:rsid w:val="00DE4F7C"/>
    <w:rsid w:val="00DE509D"/>
    <w:rsid w:val="00DE5445"/>
    <w:rsid w:val="00DE5C7F"/>
    <w:rsid w:val="00DE7BF3"/>
    <w:rsid w:val="00DF1835"/>
    <w:rsid w:val="00DF22F3"/>
    <w:rsid w:val="00DF52FE"/>
    <w:rsid w:val="00DF7AC9"/>
    <w:rsid w:val="00DF7C3E"/>
    <w:rsid w:val="00DF7E9A"/>
    <w:rsid w:val="00E004B7"/>
    <w:rsid w:val="00E007FA"/>
    <w:rsid w:val="00E01F90"/>
    <w:rsid w:val="00E0247F"/>
    <w:rsid w:val="00E025A3"/>
    <w:rsid w:val="00E02A83"/>
    <w:rsid w:val="00E04E83"/>
    <w:rsid w:val="00E060B0"/>
    <w:rsid w:val="00E0612D"/>
    <w:rsid w:val="00E06D46"/>
    <w:rsid w:val="00E07DAA"/>
    <w:rsid w:val="00E07E19"/>
    <w:rsid w:val="00E10EB5"/>
    <w:rsid w:val="00E11A10"/>
    <w:rsid w:val="00E11FA0"/>
    <w:rsid w:val="00E1246F"/>
    <w:rsid w:val="00E12B2E"/>
    <w:rsid w:val="00E12B85"/>
    <w:rsid w:val="00E13645"/>
    <w:rsid w:val="00E13752"/>
    <w:rsid w:val="00E13F06"/>
    <w:rsid w:val="00E1642C"/>
    <w:rsid w:val="00E2087B"/>
    <w:rsid w:val="00E20939"/>
    <w:rsid w:val="00E20A59"/>
    <w:rsid w:val="00E22A66"/>
    <w:rsid w:val="00E23091"/>
    <w:rsid w:val="00E238F5"/>
    <w:rsid w:val="00E23B56"/>
    <w:rsid w:val="00E245A9"/>
    <w:rsid w:val="00E24924"/>
    <w:rsid w:val="00E24EFA"/>
    <w:rsid w:val="00E25442"/>
    <w:rsid w:val="00E25853"/>
    <w:rsid w:val="00E26571"/>
    <w:rsid w:val="00E30649"/>
    <w:rsid w:val="00E31198"/>
    <w:rsid w:val="00E31C88"/>
    <w:rsid w:val="00E3378D"/>
    <w:rsid w:val="00E35D9A"/>
    <w:rsid w:val="00E36494"/>
    <w:rsid w:val="00E364F3"/>
    <w:rsid w:val="00E371BC"/>
    <w:rsid w:val="00E37311"/>
    <w:rsid w:val="00E37D58"/>
    <w:rsid w:val="00E40346"/>
    <w:rsid w:val="00E41089"/>
    <w:rsid w:val="00E41AA5"/>
    <w:rsid w:val="00E41C9E"/>
    <w:rsid w:val="00E424F1"/>
    <w:rsid w:val="00E432F7"/>
    <w:rsid w:val="00E441CC"/>
    <w:rsid w:val="00E44636"/>
    <w:rsid w:val="00E44907"/>
    <w:rsid w:val="00E45A06"/>
    <w:rsid w:val="00E4601C"/>
    <w:rsid w:val="00E4722B"/>
    <w:rsid w:val="00E52179"/>
    <w:rsid w:val="00E52A3E"/>
    <w:rsid w:val="00E53BC8"/>
    <w:rsid w:val="00E54266"/>
    <w:rsid w:val="00E550D3"/>
    <w:rsid w:val="00E5618F"/>
    <w:rsid w:val="00E62E1E"/>
    <w:rsid w:val="00E63316"/>
    <w:rsid w:val="00E635F2"/>
    <w:rsid w:val="00E63B30"/>
    <w:rsid w:val="00E645E9"/>
    <w:rsid w:val="00E64AC2"/>
    <w:rsid w:val="00E64C2B"/>
    <w:rsid w:val="00E66344"/>
    <w:rsid w:val="00E67287"/>
    <w:rsid w:val="00E67BD6"/>
    <w:rsid w:val="00E67F6C"/>
    <w:rsid w:val="00E70044"/>
    <w:rsid w:val="00E7029E"/>
    <w:rsid w:val="00E710C0"/>
    <w:rsid w:val="00E714B0"/>
    <w:rsid w:val="00E7173C"/>
    <w:rsid w:val="00E72637"/>
    <w:rsid w:val="00E73946"/>
    <w:rsid w:val="00E73C03"/>
    <w:rsid w:val="00E751CF"/>
    <w:rsid w:val="00E757D6"/>
    <w:rsid w:val="00E7708D"/>
    <w:rsid w:val="00E77106"/>
    <w:rsid w:val="00E801A6"/>
    <w:rsid w:val="00E80271"/>
    <w:rsid w:val="00E813D8"/>
    <w:rsid w:val="00E81949"/>
    <w:rsid w:val="00E8298E"/>
    <w:rsid w:val="00E82FE9"/>
    <w:rsid w:val="00E8450A"/>
    <w:rsid w:val="00E848BC"/>
    <w:rsid w:val="00E84BB0"/>
    <w:rsid w:val="00E85BF4"/>
    <w:rsid w:val="00E85D46"/>
    <w:rsid w:val="00E85FA9"/>
    <w:rsid w:val="00E8790B"/>
    <w:rsid w:val="00E90519"/>
    <w:rsid w:val="00E91730"/>
    <w:rsid w:val="00E9197C"/>
    <w:rsid w:val="00E92ACC"/>
    <w:rsid w:val="00E93200"/>
    <w:rsid w:val="00E93A8B"/>
    <w:rsid w:val="00E9441E"/>
    <w:rsid w:val="00E96300"/>
    <w:rsid w:val="00E968E8"/>
    <w:rsid w:val="00E97CB2"/>
    <w:rsid w:val="00E97DD5"/>
    <w:rsid w:val="00EA1EB4"/>
    <w:rsid w:val="00EA2187"/>
    <w:rsid w:val="00EA33C3"/>
    <w:rsid w:val="00EA3A29"/>
    <w:rsid w:val="00EA59A3"/>
    <w:rsid w:val="00EA5A98"/>
    <w:rsid w:val="00EA7A36"/>
    <w:rsid w:val="00EB0E58"/>
    <w:rsid w:val="00EB286F"/>
    <w:rsid w:val="00EB33E8"/>
    <w:rsid w:val="00EB39CA"/>
    <w:rsid w:val="00EB3CD3"/>
    <w:rsid w:val="00EB42C9"/>
    <w:rsid w:val="00EB4C43"/>
    <w:rsid w:val="00EB4F52"/>
    <w:rsid w:val="00EB5060"/>
    <w:rsid w:val="00EB73A0"/>
    <w:rsid w:val="00EB7AB5"/>
    <w:rsid w:val="00EC0532"/>
    <w:rsid w:val="00EC3EBC"/>
    <w:rsid w:val="00EC45DF"/>
    <w:rsid w:val="00EC4687"/>
    <w:rsid w:val="00EC4957"/>
    <w:rsid w:val="00EC5797"/>
    <w:rsid w:val="00EC5C85"/>
    <w:rsid w:val="00EC604B"/>
    <w:rsid w:val="00EC6C38"/>
    <w:rsid w:val="00EC73E5"/>
    <w:rsid w:val="00ED02F3"/>
    <w:rsid w:val="00ED0722"/>
    <w:rsid w:val="00ED0A6C"/>
    <w:rsid w:val="00ED0BA4"/>
    <w:rsid w:val="00ED11F5"/>
    <w:rsid w:val="00ED561C"/>
    <w:rsid w:val="00ED5D8E"/>
    <w:rsid w:val="00ED6224"/>
    <w:rsid w:val="00EE0050"/>
    <w:rsid w:val="00EE0109"/>
    <w:rsid w:val="00EE0747"/>
    <w:rsid w:val="00EE19C3"/>
    <w:rsid w:val="00EE1BA9"/>
    <w:rsid w:val="00EE44A6"/>
    <w:rsid w:val="00EE4AB5"/>
    <w:rsid w:val="00EE6F07"/>
    <w:rsid w:val="00EE7709"/>
    <w:rsid w:val="00EF0803"/>
    <w:rsid w:val="00EF0973"/>
    <w:rsid w:val="00EF1CA3"/>
    <w:rsid w:val="00EF21C7"/>
    <w:rsid w:val="00EF276F"/>
    <w:rsid w:val="00EF2D44"/>
    <w:rsid w:val="00EF3448"/>
    <w:rsid w:val="00EF5465"/>
    <w:rsid w:val="00EF5924"/>
    <w:rsid w:val="00EF639F"/>
    <w:rsid w:val="00EF686A"/>
    <w:rsid w:val="00EF6ED3"/>
    <w:rsid w:val="00EF7CAB"/>
    <w:rsid w:val="00F00677"/>
    <w:rsid w:val="00F00CAB"/>
    <w:rsid w:val="00F01D66"/>
    <w:rsid w:val="00F01DC4"/>
    <w:rsid w:val="00F02767"/>
    <w:rsid w:val="00F02843"/>
    <w:rsid w:val="00F05D49"/>
    <w:rsid w:val="00F066F1"/>
    <w:rsid w:val="00F0697A"/>
    <w:rsid w:val="00F077EF"/>
    <w:rsid w:val="00F0793B"/>
    <w:rsid w:val="00F07EE1"/>
    <w:rsid w:val="00F11DE1"/>
    <w:rsid w:val="00F11F76"/>
    <w:rsid w:val="00F1288E"/>
    <w:rsid w:val="00F12A0A"/>
    <w:rsid w:val="00F12D83"/>
    <w:rsid w:val="00F1339E"/>
    <w:rsid w:val="00F13CA6"/>
    <w:rsid w:val="00F1449F"/>
    <w:rsid w:val="00F16763"/>
    <w:rsid w:val="00F2101A"/>
    <w:rsid w:val="00F237CD"/>
    <w:rsid w:val="00F23E4D"/>
    <w:rsid w:val="00F260E4"/>
    <w:rsid w:val="00F26DBA"/>
    <w:rsid w:val="00F279E8"/>
    <w:rsid w:val="00F303EC"/>
    <w:rsid w:val="00F33D99"/>
    <w:rsid w:val="00F33FD5"/>
    <w:rsid w:val="00F342AA"/>
    <w:rsid w:val="00F34305"/>
    <w:rsid w:val="00F36420"/>
    <w:rsid w:val="00F378D9"/>
    <w:rsid w:val="00F37ABE"/>
    <w:rsid w:val="00F37F59"/>
    <w:rsid w:val="00F415BB"/>
    <w:rsid w:val="00F417F7"/>
    <w:rsid w:val="00F41B35"/>
    <w:rsid w:val="00F41EC0"/>
    <w:rsid w:val="00F41F71"/>
    <w:rsid w:val="00F43951"/>
    <w:rsid w:val="00F465D2"/>
    <w:rsid w:val="00F46D79"/>
    <w:rsid w:val="00F47563"/>
    <w:rsid w:val="00F500C1"/>
    <w:rsid w:val="00F50942"/>
    <w:rsid w:val="00F52764"/>
    <w:rsid w:val="00F52856"/>
    <w:rsid w:val="00F52922"/>
    <w:rsid w:val="00F52C17"/>
    <w:rsid w:val="00F52D86"/>
    <w:rsid w:val="00F536EE"/>
    <w:rsid w:val="00F5410D"/>
    <w:rsid w:val="00F54380"/>
    <w:rsid w:val="00F5444E"/>
    <w:rsid w:val="00F56B05"/>
    <w:rsid w:val="00F56C93"/>
    <w:rsid w:val="00F574FA"/>
    <w:rsid w:val="00F61621"/>
    <w:rsid w:val="00F618B2"/>
    <w:rsid w:val="00F631BA"/>
    <w:rsid w:val="00F64585"/>
    <w:rsid w:val="00F66593"/>
    <w:rsid w:val="00F670E4"/>
    <w:rsid w:val="00F67822"/>
    <w:rsid w:val="00F70485"/>
    <w:rsid w:val="00F71033"/>
    <w:rsid w:val="00F72470"/>
    <w:rsid w:val="00F72537"/>
    <w:rsid w:val="00F72AD6"/>
    <w:rsid w:val="00F73AA7"/>
    <w:rsid w:val="00F73B4C"/>
    <w:rsid w:val="00F73E87"/>
    <w:rsid w:val="00F74256"/>
    <w:rsid w:val="00F75411"/>
    <w:rsid w:val="00F76017"/>
    <w:rsid w:val="00F76C82"/>
    <w:rsid w:val="00F77000"/>
    <w:rsid w:val="00F77797"/>
    <w:rsid w:val="00F80800"/>
    <w:rsid w:val="00F80E50"/>
    <w:rsid w:val="00F8168F"/>
    <w:rsid w:val="00F81E8D"/>
    <w:rsid w:val="00F82984"/>
    <w:rsid w:val="00F8357E"/>
    <w:rsid w:val="00F83F3F"/>
    <w:rsid w:val="00F8699F"/>
    <w:rsid w:val="00F874B9"/>
    <w:rsid w:val="00F91C7A"/>
    <w:rsid w:val="00F9255A"/>
    <w:rsid w:val="00F9341C"/>
    <w:rsid w:val="00F94410"/>
    <w:rsid w:val="00F944FA"/>
    <w:rsid w:val="00F9464C"/>
    <w:rsid w:val="00F94BAC"/>
    <w:rsid w:val="00F95040"/>
    <w:rsid w:val="00F964DC"/>
    <w:rsid w:val="00F973A9"/>
    <w:rsid w:val="00F97E3C"/>
    <w:rsid w:val="00FA0C74"/>
    <w:rsid w:val="00FA0EAD"/>
    <w:rsid w:val="00FA0EE1"/>
    <w:rsid w:val="00FA1349"/>
    <w:rsid w:val="00FA222D"/>
    <w:rsid w:val="00FA456B"/>
    <w:rsid w:val="00FA5786"/>
    <w:rsid w:val="00FA66BE"/>
    <w:rsid w:val="00FA6732"/>
    <w:rsid w:val="00FB3148"/>
    <w:rsid w:val="00FB37F6"/>
    <w:rsid w:val="00FB57A1"/>
    <w:rsid w:val="00FB5904"/>
    <w:rsid w:val="00FB5B1E"/>
    <w:rsid w:val="00FB738D"/>
    <w:rsid w:val="00FB7A5B"/>
    <w:rsid w:val="00FC00DD"/>
    <w:rsid w:val="00FC0331"/>
    <w:rsid w:val="00FC089F"/>
    <w:rsid w:val="00FC0A3B"/>
    <w:rsid w:val="00FC0F9B"/>
    <w:rsid w:val="00FC158E"/>
    <w:rsid w:val="00FC25D0"/>
    <w:rsid w:val="00FC27AA"/>
    <w:rsid w:val="00FC31E7"/>
    <w:rsid w:val="00FC36B6"/>
    <w:rsid w:val="00FC3CAB"/>
    <w:rsid w:val="00FC427A"/>
    <w:rsid w:val="00FC54A0"/>
    <w:rsid w:val="00FC7B94"/>
    <w:rsid w:val="00FD0502"/>
    <w:rsid w:val="00FD0896"/>
    <w:rsid w:val="00FD14C0"/>
    <w:rsid w:val="00FD2821"/>
    <w:rsid w:val="00FD30FC"/>
    <w:rsid w:val="00FD3E70"/>
    <w:rsid w:val="00FD41AD"/>
    <w:rsid w:val="00FD4E9A"/>
    <w:rsid w:val="00FD563F"/>
    <w:rsid w:val="00FD6B12"/>
    <w:rsid w:val="00FD6F14"/>
    <w:rsid w:val="00FD77CC"/>
    <w:rsid w:val="00FD7DE4"/>
    <w:rsid w:val="00FE33CD"/>
    <w:rsid w:val="00FE3E18"/>
    <w:rsid w:val="00FE53D6"/>
    <w:rsid w:val="00FE5707"/>
    <w:rsid w:val="00FE5EE0"/>
    <w:rsid w:val="00FE67C4"/>
    <w:rsid w:val="00FE6D6E"/>
    <w:rsid w:val="00FE7068"/>
    <w:rsid w:val="00FF0D33"/>
    <w:rsid w:val="00FF1B5E"/>
    <w:rsid w:val="00FF26AA"/>
    <w:rsid w:val="00FF3719"/>
    <w:rsid w:val="00FF3BE6"/>
    <w:rsid w:val="00FF707C"/>
    <w:rsid w:val="00FF70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16CB"/>
  </w:style>
  <w:style w:type="paragraph" w:styleId="Heading1">
    <w:name w:val="heading 1"/>
    <w:basedOn w:val="Basedettulo"/>
    <w:next w:val="BodyText"/>
    <w:qFormat/>
    <w:rsid w:val="009E16CB"/>
    <w:pPr>
      <w:outlineLvl w:val="0"/>
    </w:pPr>
  </w:style>
  <w:style w:type="paragraph" w:styleId="Heading2">
    <w:name w:val="heading 2"/>
    <w:basedOn w:val="Basedettulo"/>
    <w:next w:val="BodyText"/>
    <w:qFormat/>
    <w:rsid w:val="009E16CB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9E16CB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9E16CB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9E16CB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9E16CB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9E16CB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9E16CB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9E16CB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9E16CB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9E16CB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9E16CB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9E16CB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9E16CB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9E16CB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9E16CB"/>
    <w:pPr>
      <w:keepNext/>
    </w:pPr>
  </w:style>
  <w:style w:type="paragraph" w:styleId="Caption">
    <w:name w:val="caption"/>
    <w:basedOn w:val="Figura"/>
    <w:next w:val="BodyText"/>
    <w:qFormat/>
    <w:rsid w:val="009E16CB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9E16CB"/>
    <w:pPr>
      <w:keepNext/>
      <w:spacing w:line="240" w:lineRule="auto"/>
    </w:pPr>
  </w:style>
  <w:style w:type="paragraph" w:styleId="Date">
    <w:name w:val="Date"/>
    <w:basedOn w:val="BodyText"/>
    <w:semiHidden/>
    <w:rsid w:val="009E16CB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9E16CB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9E16CB"/>
  </w:style>
  <w:style w:type="paragraph" w:customStyle="1" w:styleId="Basedecabealho">
    <w:name w:val="Base de cabeçalho"/>
    <w:basedOn w:val="Normal"/>
    <w:rsid w:val="009E16CB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9E16CB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9E16CB"/>
  </w:style>
  <w:style w:type="character" w:customStyle="1" w:styleId="nfaseprincipal">
    <w:name w:val="Ênfase principal"/>
    <w:rsid w:val="009E16CB"/>
    <w:rPr>
      <w:b/>
      <w:i/>
    </w:rPr>
  </w:style>
  <w:style w:type="paragraph" w:styleId="ListBullet">
    <w:name w:val="List Bullet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9E16CB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9E16CB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9E16CB"/>
    <w:rPr>
      <w:b/>
    </w:rPr>
  </w:style>
  <w:style w:type="paragraph" w:customStyle="1" w:styleId="Endereoremetente">
    <w:name w:val="Endereço remetente"/>
    <w:basedOn w:val="Endereo"/>
    <w:rsid w:val="009E16CB"/>
  </w:style>
  <w:style w:type="paragraph" w:customStyle="1" w:styleId="Endereo">
    <w:name w:val="Endereço"/>
    <w:basedOn w:val="BodyText"/>
    <w:rsid w:val="009E16CB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9E16CB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9E16CB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9E16CB"/>
    <w:rPr>
      <w:vertAlign w:val="superscript"/>
    </w:rPr>
  </w:style>
  <w:style w:type="paragraph" w:customStyle="1" w:styleId="Empresa">
    <w:name w:val="Empresa"/>
    <w:basedOn w:val="BodyText"/>
    <w:rsid w:val="009E16CB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9E16CB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9E16CB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9E16CB"/>
    <w:pPr>
      <w:spacing w:before="120"/>
    </w:pPr>
  </w:style>
  <w:style w:type="paragraph" w:customStyle="1" w:styleId="ltimacitao">
    <w:name w:val="Última citação"/>
    <w:basedOn w:val="Quote"/>
    <w:next w:val="BodyText"/>
    <w:rsid w:val="009E16CB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9E16CB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9E16CB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9E16CB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9E16CB"/>
    <w:pPr>
      <w:spacing w:after="240"/>
    </w:pPr>
  </w:style>
  <w:style w:type="character" w:styleId="FootnoteReference">
    <w:name w:val="footnote reference"/>
    <w:semiHidden/>
    <w:rsid w:val="009E16CB"/>
    <w:rPr>
      <w:vertAlign w:val="superscript"/>
    </w:rPr>
  </w:style>
  <w:style w:type="paragraph" w:styleId="FootnoteText">
    <w:name w:val="footnote text"/>
    <w:basedOn w:val="Basenotaderodap"/>
    <w:semiHidden/>
    <w:rsid w:val="009E16CB"/>
    <w:pPr>
      <w:spacing w:after="120"/>
    </w:pPr>
  </w:style>
  <w:style w:type="paragraph" w:customStyle="1" w:styleId="Primeiralista">
    <w:name w:val="Primeira lista"/>
    <w:basedOn w:val="List"/>
    <w:next w:val="List"/>
    <w:rsid w:val="009E16CB"/>
    <w:pPr>
      <w:spacing w:before="80"/>
    </w:pPr>
  </w:style>
  <w:style w:type="paragraph" w:customStyle="1" w:styleId="ltimalista">
    <w:name w:val="Última lista"/>
    <w:basedOn w:val="List"/>
    <w:next w:val="BodyText"/>
    <w:rsid w:val="009E16CB"/>
    <w:pPr>
      <w:spacing w:after="240"/>
    </w:pPr>
  </w:style>
  <w:style w:type="paragraph" w:styleId="ListContinue">
    <w:name w:val="List Continue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9E16CB"/>
    <w:pPr>
      <w:ind w:left="2160"/>
    </w:pPr>
  </w:style>
  <w:style w:type="paragraph" w:styleId="ListNumber4">
    <w:name w:val="List Number 4"/>
    <w:basedOn w:val="ListNumber"/>
    <w:semiHidden/>
    <w:rsid w:val="009E16CB"/>
    <w:pPr>
      <w:ind w:left="1800"/>
    </w:pPr>
  </w:style>
  <w:style w:type="paragraph" w:styleId="ListNumber3">
    <w:name w:val="List Number 3"/>
    <w:basedOn w:val="ListNumber"/>
    <w:semiHidden/>
    <w:rsid w:val="009E16CB"/>
    <w:pPr>
      <w:ind w:left="1440"/>
    </w:pPr>
  </w:style>
  <w:style w:type="paragraph" w:styleId="ListNumber2">
    <w:name w:val="List Number 2"/>
    <w:basedOn w:val="ListNumber"/>
    <w:semiHidden/>
    <w:rsid w:val="009E16CB"/>
    <w:pPr>
      <w:ind w:left="1080"/>
    </w:pPr>
  </w:style>
  <w:style w:type="paragraph" w:styleId="ListBullet5">
    <w:name w:val="List Bullet 5"/>
    <w:basedOn w:val="ListBullet"/>
    <w:semiHidden/>
    <w:rsid w:val="009E16CB"/>
    <w:pPr>
      <w:ind w:left="2160"/>
    </w:pPr>
  </w:style>
  <w:style w:type="paragraph" w:styleId="ListBullet4">
    <w:name w:val="List Bullet 4"/>
    <w:basedOn w:val="ListBullet"/>
    <w:semiHidden/>
    <w:rsid w:val="009E16CB"/>
    <w:pPr>
      <w:ind w:left="1800"/>
    </w:pPr>
  </w:style>
  <w:style w:type="paragraph" w:styleId="ListBullet3">
    <w:name w:val="List Bullet 3"/>
    <w:basedOn w:val="ListBullet"/>
    <w:semiHidden/>
    <w:rsid w:val="009E16CB"/>
    <w:pPr>
      <w:ind w:left="1440"/>
    </w:pPr>
  </w:style>
  <w:style w:type="paragraph" w:styleId="ListBullet2">
    <w:name w:val="List Bullet 2"/>
    <w:basedOn w:val="ListBullet"/>
    <w:semiHidden/>
    <w:rsid w:val="009E16CB"/>
    <w:pPr>
      <w:ind w:left="1080"/>
    </w:pPr>
  </w:style>
  <w:style w:type="paragraph" w:styleId="List5">
    <w:name w:val="List 5"/>
    <w:basedOn w:val="List"/>
    <w:semiHidden/>
    <w:rsid w:val="009E16CB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9E16CB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9E16CB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9E16CB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9E16CB"/>
    <w:pPr>
      <w:ind w:left="360"/>
    </w:pPr>
  </w:style>
  <w:style w:type="character" w:styleId="EndnoteReference">
    <w:name w:val="endnote reference"/>
    <w:semiHidden/>
    <w:rsid w:val="009E16CB"/>
    <w:rPr>
      <w:vertAlign w:val="superscript"/>
    </w:rPr>
  </w:style>
  <w:style w:type="paragraph" w:styleId="EndnoteText">
    <w:name w:val="endnote text"/>
    <w:basedOn w:val="Basenotaderodap"/>
    <w:semiHidden/>
    <w:rsid w:val="009E16CB"/>
    <w:pPr>
      <w:spacing w:after="120"/>
    </w:pPr>
  </w:style>
  <w:style w:type="character" w:styleId="Emphasis">
    <w:name w:val="Emphasis"/>
    <w:qFormat/>
    <w:rsid w:val="009E16CB"/>
    <w:rPr>
      <w:i/>
    </w:rPr>
  </w:style>
  <w:style w:type="character" w:styleId="CommentReference">
    <w:name w:val="annotation reference"/>
    <w:semiHidden/>
    <w:rsid w:val="009E16CB"/>
    <w:rPr>
      <w:sz w:val="16"/>
    </w:rPr>
  </w:style>
  <w:style w:type="paragraph" w:styleId="Subtitle">
    <w:name w:val="Subtitle"/>
    <w:basedOn w:val="Title"/>
    <w:next w:val="BodyText"/>
    <w:qFormat/>
    <w:rsid w:val="009E16CB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9E16CB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9E16CB"/>
    <w:pPr>
      <w:ind w:left="1080"/>
    </w:pPr>
  </w:style>
  <w:style w:type="paragraph" w:styleId="ListContinue3">
    <w:name w:val="List Continue 3"/>
    <w:basedOn w:val="ListContinue"/>
    <w:semiHidden/>
    <w:rsid w:val="009E16CB"/>
    <w:pPr>
      <w:ind w:left="1440"/>
    </w:pPr>
  </w:style>
  <w:style w:type="paragraph" w:styleId="ListContinue4">
    <w:name w:val="List Continue 4"/>
    <w:basedOn w:val="ListContinue"/>
    <w:semiHidden/>
    <w:rsid w:val="009E16CB"/>
    <w:pPr>
      <w:ind w:left="1800"/>
    </w:pPr>
  </w:style>
  <w:style w:type="paragraph" w:styleId="ListContinue5">
    <w:name w:val="List Continue 5"/>
    <w:basedOn w:val="ListContinue"/>
    <w:semiHidden/>
    <w:rsid w:val="009E16CB"/>
    <w:pPr>
      <w:ind w:left="2160"/>
    </w:pPr>
  </w:style>
  <w:style w:type="paragraph" w:styleId="BodyTextIndent2">
    <w:name w:val="Body Text Indent 2"/>
    <w:basedOn w:val="Normal"/>
    <w:semiHidden/>
    <w:rsid w:val="009E16CB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9E16CB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57D2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7D2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16763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591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636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4BA0789-EB08-463F-A47A-DC582397B90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27809</TotalTime>
  <Pages>1</Pages>
  <Words>285</Words>
  <Characters>1628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1910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1643</cp:revision>
  <cp:lastPrinted>1998-02-03T19:29:00Z</cp:lastPrinted>
  <dcterms:created xsi:type="dcterms:W3CDTF">2016-03-08T21:48:00Z</dcterms:created>
  <dcterms:modified xsi:type="dcterms:W3CDTF">2024-03-25T19:52:00Z</dcterms:modified>
</cp:coreProperties>
</file>