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51093E" w:rsidRDefault="00550BAA" w:rsidP="0051093E">
      <w:pPr>
        <w:pStyle w:val="Heading1"/>
      </w:pPr>
      <w:r>
        <w:rPr>
          <w:b w:val="0"/>
          <w:noProof/>
          <w:sz w:val="32"/>
        </w:rPr>
        <w:t xml:space="preserve"> </w:t>
      </w:r>
      <w:r w:rsidR="0096075C">
        <w:rPr>
          <w:b w:val="0"/>
          <w:noProof/>
          <w:sz w:val="32"/>
        </w:rPr>
        <w:t xml:space="preserve">  </w:t>
      </w:r>
      <w:r w:rsidR="0051093E">
        <w:rPr>
          <w:b w:val="0"/>
          <w:noProof/>
          <w:sz w:val="32"/>
        </w:rPr>
        <w:t xml:space="preserve">           </w:t>
      </w:r>
      <w:r w:rsidR="0096075C">
        <w:rPr>
          <w:b w:val="0"/>
          <w:noProof/>
          <w:sz w:val="32"/>
        </w:rPr>
        <w:t xml:space="preserve"> </w:t>
      </w:r>
      <w:r>
        <w:rPr>
          <w:b w:val="0"/>
          <w:noProof/>
          <w:sz w:val="32"/>
        </w:rPr>
        <w:t xml:space="preserve">   </w:t>
      </w:r>
      <w:r w:rsidR="0051093E">
        <w:t>POTENCIAL EVOCADO AUDITIVO</w:t>
      </w:r>
      <w:r w:rsidR="00BE1118">
        <w:t xml:space="preserve">   POTENCIAL EVOCADO DE TRONCO CEREBRAL</w:t>
      </w:r>
    </w:p>
    <w:p w:rsidR="00F215EB" w:rsidRDefault="00F215EB" w:rsidP="00F215EB">
      <w:pPr>
        <w:rPr>
          <w:sz w:val="32"/>
        </w:rPr>
      </w:pPr>
    </w:p>
    <w:p w:rsidR="00B92DDA" w:rsidRPr="000C7408" w:rsidRDefault="00B92DDA" w:rsidP="000C7408">
      <w:pPr>
        <w:rPr>
          <w:sz w:val="32"/>
        </w:rPr>
      </w:pPr>
    </w:p>
    <w:p w:rsidR="00192138" w:rsidRPr="00192138" w:rsidRDefault="00192138" w:rsidP="00192138">
      <w:pPr>
        <w:rPr>
          <w:sz w:val="32"/>
        </w:rPr>
      </w:pPr>
      <w:r w:rsidRPr="00192138">
        <w:rPr>
          <w:sz w:val="32"/>
        </w:rPr>
        <w:t xml:space="preserve">PACIENTE: Camilla Gomez Valenzuela Garcia     </w:t>
      </w:r>
    </w:p>
    <w:p w:rsidR="00192138" w:rsidRPr="00192138" w:rsidRDefault="00192138" w:rsidP="00192138">
      <w:pPr>
        <w:rPr>
          <w:sz w:val="32"/>
        </w:rPr>
      </w:pPr>
      <w:r w:rsidRPr="00192138">
        <w:rPr>
          <w:sz w:val="32"/>
        </w:rPr>
        <w:t xml:space="preserve">IDADE:17 anos SEXO: F                     </w:t>
      </w:r>
    </w:p>
    <w:p w:rsidR="00F4668A" w:rsidRDefault="00192138" w:rsidP="00192138">
      <w:pPr>
        <w:rPr>
          <w:sz w:val="32"/>
        </w:rPr>
      </w:pPr>
      <w:r w:rsidRPr="00192138">
        <w:rPr>
          <w:sz w:val="32"/>
        </w:rPr>
        <w:t>DATA DO EXAME:25 mar. 24</w:t>
      </w:r>
      <w:bookmarkStart w:id="0" w:name="_GoBack"/>
      <w:bookmarkEnd w:id="0"/>
    </w:p>
    <w:p w:rsidR="0002729C" w:rsidRDefault="0002729C" w:rsidP="0002729C">
      <w:pPr>
        <w:rPr>
          <w:sz w:val="32"/>
        </w:rPr>
      </w:pPr>
    </w:p>
    <w:p w:rsidR="00F4668A" w:rsidRDefault="00F4668A" w:rsidP="00F4668A">
      <w:pPr>
        <w:rPr>
          <w:sz w:val="32"/>
        </w:rPr>
      </w:pPr>
    </w:p>
    <w:p w:rsidR="0051093E" w:rsidRDefault="0051093E" w:rsidP="0051093E">
      <w:pPr>
        <w:rPr>
          <w:sz w:val="32"/>
        </w:rPr>
      </w:pPr>
      <w:r>
        <w:rPr>
          <w:sz w:val="32"/>
        </w:rPr>
        <w:t>RELATÓRIO:</w:t>
      </w:r>
    </w:p>
    <w:p w:rsidR="0051093E" w:rsidRDefault="0051093E" w:rsidP="0051093E">
      <w:pPr>
        <w:rPr>
          <w:sz w:val="32"/>
        </w:rPr>
      </w:pPr>
    </w:p>
    <w:p w:rsidR="0051093E" w:rsidRDefault="0051093E" w:rsidP="0051093E">
      <w:pPr>
        <w:rPr>
          <w:sz w:val="32"/>
        </w:rPr>
      </w:pPr>
    </w:p>
    <w:p w:rsidR="0051093E" w:rsidRDefault="0051093E" w:rsidP="0051093E">
      <w:pPr>
        <w:jc w:val="both"/>
        <w:rPr>
          <w:sz w:val="32"/>
        </w:rPr>
      </w:pPr>
      <w:r>
        <w:rPr>
          <w:sz w:val="32"/>
        </w:rPr>
        <w:t>N1 com latência e amplitudes normais.</w:t>
      </w:r>
    </w:p>
    <w:p w:rsidR="0051093E" w:rsidRDefault="0051093E" w:rsidP="0051093E">
      <w:pPr>
        <w:jc w:val="both"/>
        <w:rPr>
          <w:sz w:val="32"/>
        </w:rPr>
      </w:pPr>
      <w:r>
        <w:rPr>
          <w:sz w:val="32"/>
        </w:rPr>
        <w:t>P2com latência e amplitudes normais.</w:t>
      </w:r>
    </w:p>
    <w:p w:rsidR="0051093E" w:rsidRDefault="0051093E" w:rsidP="0051093E">
      <w:pPr>
        <w:jc w:val="both"/>
        <w:rPr>
          <w:sz w:val="32"/>
        </w:rPr>
      </w:pPr>
      <w:r>
        <w:rPr>
          <w:sz w:val="32"/>
        </w:rPr>
        <w:t>N1-P2 com latência e amplitudes normais.</w:t>
      </w:r>
    </w:p>
    <w:p w:rsidR="0051093E" w:rsidRDefault="0051093E" w:rsidP="0051093E">
      <w:pPr>
        <w:jc w:val="both"/>
        <w:rPr>
          <w:sz w:val="32"/>
        </w:rPr>
      </w:pPr>
      <w:r>
        <w:rPr>
          <w:sz w:val="32"/>
        </w:rPr>
        <w:t>N2 com latência e amplitudes normais.</w:t>
      </w:r>
    </w:p>
    <w:p w:rsidR="0051093E" w:rsidRDefault="0051093E" w:rsidP="0051093E">
      <w:pPr>
        <w:jc w:val="both"/>
        <w:rPr>
          <w:sz w:val="32"/>
        </w:rPr>
      </w:pPr>
      <w:r>
        <w:rPr>
          <w:sz w:val="32"/>
        </w:rPr>
        <w:t>P2-N2 com latência e amplitudes normais.</w:t>
      </w:r>
    </w:p>
    <w:p w:rsidR="0051093E" w:rsidRDefault="0051093E" w:rsidP="0051093E">
      <w:pPr>
        <w:jc w:val="both"/>
        <w:rPr>
          <w:sz w:val="32"/>
        </w:rPr>
      </w:pPr>
      <w:r>
        <w:rPr>
          <w:sz w:val="32"/>
        </w:rPr>
        <w:t>P3 com latência e amplitudes normais.</w:t>
      </w:r>
    </w:p>
    <w:p w:rsidR="0051093E" w:rsidRDefault="0051093E" w:rsidP="0051093E">
      <w:pPr>
        <w:jc w:val="both"/>
        <w:rPr>
          <w:sz w:val="32"/>
        </w:rPr>
      </w:pPr>
      <w:r>
        <w:rPr>
          <w:sz w:val="32"/>
        </w:rPr>
        <w:t>N2-P3 com latência e amplitudes normais.</w:t>
      </w:r>
    </w:p>
    <w:p w:rsidR="0051093E" w:rsidRDefault="0051093E" w:rsidP="0051093E">
      <w:pPr>
        <w:rPr>
          <w:sz w:val="32"/>
        </w:rPr>
      </w:pPr>
    </w:p>
    <w:p w:rsidR="0051093E" w:rsidRDefault="0051093E" w:rsidP="0051093E">
      <w:pPr>
        <w:rPr>
          <w:sz w:val="32"/>
        </w:rPr>
      </w:pPr>
    </w:p>
    <w:p w:rsidR="0051093E" w:rsidRDefault="0051093E" w:rsidP="0051093E">
      <w:pPr>
        <w:rPr>
          <w:sz w:val="32"/>
        </w:rPr>
      </w:pPr>
    </w:p>
    <w:p w:rsidR="0051093E" w:rsidRDefault="0051093E" w:rsidP="0051093E">
      <w:pPr>
        <w:rPr>
          <w:sz w:val="32"/>
        </w:rPr>
      </w:pPr>
      <w:r>
        <w:rPr>
          <w:sz w:val="32"/>
        </w:rPr>
        <w:t>CONCLUSÃO:</w:t>
      </w:r>
    </w:p>
    <w:p w:rsidR="0051093E" w:rsidRDefault="0051093E" w:rsidP="0051093E">
      <w:pPr>
        <w:rPr>
          <w:sz w:val="32"/>
        </w:rPr>
      </w:pPr>
      <w:r>
        <w:rPr>
          <w:sz w:val="32"/>
        </w:rPr>
        <w:t>Potencial evocado auditivo dentro dos limites normais da variação.</w:t>
      </w:r>
    </w:p>
    <w:p w:rsidR="0051093E" w:rsidRDefault="0051093E" w:rsidP="0051093E">
      <w:pPr>
        <w:rPr>
          <w:sz w:val="32"/>
        </w:rPr>
      </w:pPr>
    </w:p>
    <w:p w:rsidR="0051093E" w:rsidRDefault="0051093E" w:rsidP="0051093E">
      <w:pPr>
        <w:rPr>
          <w:sz w:val="32"/>
        </w:rPr>
      </w:pPr>
    </w:p>
    <w:p w:rsidR="0051093E" w:rsidRDefault="0051093E" w:rsidP="0051093E">
      <w:pPr>
        <w:rPr>
          <w:sz w:val="32"/>
        </w:rPr>
      </w:pPr>
    </w:p>
    <w:p w:rsidR="0051093E" w:rsidRDefault="00F4668A" w:rsidP="0051093E">
      <w:pPr>
        <w:rPr>
          <w:i/>
          <w:sz w:val="32"/>
        </w:rPr>
      </w:pPr>
      <w:r>
        <w:rPr>
          <w:i/>
          <w:sz w:val="32"/>
        </w:rPr>
        <w:t xml:space="preserve">                                                 </w:t>
      </w:r>
      <w:r w:rsidR="0051093E">
        <w:rPr>
          <w:i/>
          <w:sz w:val="32"/>
        </w:rPr>
        <w:t>Dr. Cláudio Oppenheimer</w:t>
      </w:r>
    </w:p>
    <w:p w:rsidR="0051093E" w:rsidRPr="00405400" w:rsidRDefault="00F4668A" w:rsidP="0051093E">
      <w:pPr>
        <w:rPr>
          <w:i/>
          <w:sz w:val="24"/>
          <w:szCs w:val="24"/>
        </w:rPr>
      </w:pPr>
      <w:r>
        <w:rPr>
          <w:i/>
          <w:sz w:val="32"/>
        </w:rPr>
        <w:t xml:space="preserve">                                                 </w:t>
      </w:r>
      <w:r w:rsidR="0051093E">
        <w:rPr>
          <w:i/>
          <w:sz w:val="32"/>
        </w:rPr>
        <w:t xml:space="preserve"> </w:t>
      </w:r>
      <w:r w:rsidR="00405400" w:rsidRPr="00405400">
        <w:rPr>
          <w:i/>
          <w:sz w:val="24"/>
          <w:szCs w:val="24"/>
        </w:rPr>
        <w:t>CRMSP:62357</w:t>
      </w:r>
      <w:r w:rsidR="0051093E" w:rsidRPr="00405400">
        <w:rPr>
          <w:i/>
          <w:sz w:val="24"/>
          <w:szCs w:val="24"/>
        </w:rPr>
        <w:t xml:space="preserve">  CRM</w:t>
      </w:r>
      <w:r w:rsidR="00405400" w:rsidRPr="00405400">
        <w:rPr>
          <w:i/>
          <w:sz w:val="24"/>
          <w:szCs w:val="24"/>
        </w:rPr>
        <w:t>DF</w:t>
      </w:r>
      <w:r w:rsidR="0051093E" w:rsidRPr="00405400">
        <w:rPr>
          <w:i/>
          <w:sz w:val="24"/>
          <w:szCs w:val="24"/>
        </w:rPr>
        <w:t xml:space="preserve">:11095                 </w:t>
      </w:r>
    </w:p>
    <w:p w:rsidR="0052744F" w:rsidRPr="00550BAA" w:rsidRDefault="0051093E" w:rsidP="0051093E">
      <w:pPr>
        <w:pStyle w:val="Heading1"/>
        <w:rPr>
          <w:sz w:val="22"/>
          <w:szCs w:val="22"/>
        </w:rPr>
      </w:pPr>
      <w:r>
        <w:rPr>
          <w:rFonts w:ascii="Times New Roman" w:hAnsi="Times New Roman"/>
          <w:i/>
          <w:sz w:val="32"/>
        </w:rPr>
        <w:t xml:space="preserve">        </w:t>
      </w:r>
    </w:p>
    <w:sectPr w:rsidR="0052744F" w:rsidRPr="00550BAA" w:rsidSect="001147CC">
      <w:headerReference w:type="default" r:id="rId8"/>
      <w:footerReference w:type="default" r:id="rId9"/>
      <w:footnotePr>
        <w:numRestart w:val="eachPage"/>
      </w:footnotePr>
      <w:pgSz w:w="11907" w:h="16840" w:code="9"/>
      <w:pgMar w:top="1843" w:right="1134" w:bottom="1418" w:left="1418" w:header="720" w:footer="1029" w:gutter="0"/>
      <w:cols w:space="72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F466E0" w:rsidRDefault="00F466E0">
      <w:r>
        <w:separator/>
      </w:r>
    </w:p>
  </w:endnote>
  <w:endnote w:type="continuationSeparator" w:id="0">
    <w:p w:rsidR="00F466E0" w:rsidRDefault="00F466E0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52744F" w:rsidRDefault="0052744F">
    <w:pPr>
      <w:pStyle w:val="Footer"/>
      <w:pBdr>
        <w:top w:val="single" w:sz="8" w:space="1" w:color="auto"/>
      </w:pBdr>
      <w:jc w:val="center"/>
      <w:rPr>
        <w:b/>
      </w:rPr>
    </w:pPr>
    <w:r>
      <w:rPr>
        <w:b/>
      </w:rPr>
      <w:t>SCN Quadra 05 Bloco A Salas 913/914</w:t>
    </w:r>
    <w:r w:rsidR="00550BAA">
      <w:rPr>
        <w:b/>
      </w:rPr>
      <w:t>/915</w:t>
    </w:r>
    <w:r>
      <w:rPr>
        <w:b/>
      </w:rPr>
      <w:t xml:space="preserve"> – Brasília Shopping Towers – Brasília – DF</w:t>
    </w:r>
  </w:p>
  <w:p w:rsidR="0052744F" w:rsidRDefault="0052744F">
    <w:pPr>
      <w:pStyle w:val="Footer"/>
      <w:pBdr>
        <w:top w:val="single" w:sz="8" w:space="1" w:color="auto"/>
      </w:pBdr>
      <w:jc w:val="center"/>
      <w:rPr>
        <w:b/>
      </w:rPr>
    </w:pPr>
    <w:r>
      <w:rPr>
        <w:b/>
      </w:rPr>
      <w:sym w:font="Wingdings" w:char="F028"/>
    </w:r>
    <w:r>
      <w:rPr>
        <w:b/>
      </w:rPr>
      <w:t xml:space="preserve"> (61) 3328-7551/3425-2758</w:t>
    </w:r>
    <w:r w:rsidR="00550BAA">
      <w:rPr>
        <w:b/>
      </w:rPr>
      <w:t>/3327-2221</w:t>
    </w:r>
  </w:p>
  <w:p w:rsidR="00D0523B" w:rsidRDefault="00F466E0">
    <w:pPr>
      <w:pStyle w:val="Footer"/>
      <w:pBdr>
        <w:top w:val="single" w:sz="8" w:space="1" w:color="auto"/>
      </w:pBdr>
      <w:jc w:val="center"/>
      <w:rPr>
        <w:b/>
      </w:rPr>
    </w:pPr>
    <w:hyperlink r:id="rId1" w:history="1">
      <w:r w:rsidR="00D0523B" w:rsidRPr="00BC780A">
        <w:rPr>
          <w:rStyle w:val="Hyperlink"/>
          <w:b/>
        </w:rPr>
        <w:t>www.neurofis.com.br</w:t>
      </w:r>
    </w:hyperlink>
    <w:r w:rsidR="00D0523B">
      <w:rPr>
        <w:b/>
      </w:rPr>
      <w:t xml:space="preserve">  contato@neurofis.com.br</w:t>
    </w:r>
  </w:p>
  <w:p w:rsidR="0052744F" w:rsidRDefault="0052744F">
    <w:pPr>
      <w:pStyle w:val="Footer"/>
    </w:pP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F466E0" w:rsidRDefault="00F466E0">
      <w:r>
        <w:separator/>
      </w:r>
    </w:p>
  </w:footnote>
  <w:footnote w:type="continuationSeparator" w:id="0">
    <w:p w:rsidR="00F466E0" w:rsidRDefault="00F466E0"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52744F" w:rsidRDefault="002A1C65">
    <w:pPr>
      <w:pStyle w:val="Header"/>
      <w:pBdr>
        <w:bottom w:val="single" w:sz="8" w:space="1" w:color="auto"/>
      </w:pBdr>
      <w:tabs>
        <w:tab w:val="clear" w:pos="8640"/>
        <w:tab w:val="right" w:pos="9356"/>
      </w:tabs>
    </w:pPr>
    <w:r>
      <w:rPr>
        <w:b/>
        <w:i/>
        <w:noProof/>
        <w:color w:val="FF0000"/>
        <w:sz w:val="56"/>
        <w:lang w:val="en-US" w:eastAsia="en-US"/>
      </w:rPr>
      <w:drawing>
        <wp:inline distT="0" distB="0" distL="0" distR="0">
          <wp:extent cx="1143000" cy="1285875"/>
          <wp:effectExtent l="19050" t="0" r="0" b="0"/>
          <wp:docPr id="1" name="Imagem 1" descr="logo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1" descr="logo"/>
                  <pic:cNvPicPr>
                    <a:picLocks noChangeAspect="1" noChangeArrowheads="1"/>
                  </pic:cNvPicPr>
                </pic:nvPicPr>
                <pic:blipFill>
                  <a:blip r:embed="rId1"/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1143000" cy="1285875"/>
                  </a:xfrm>
                  <a:prstGeom prst="rect">
                    <a:avLst/>
                  </a:prstGeom>
                  <a:noFill/>
                  <a:ln w="9525">
                    <a:noFill/>
                    <a:miter lim="800000"/>
                    <a:headEnd/>
                    <a:tailEnd/>
                  </a:ln>
                </pic:spPr>
              </pic:pic>
            </a:graphicData>
          </a:graphic>
        </wp:inline>
      </w:drawing>
    </w:r>
    <w:r w:rsidR="0052744F">
      <w:rPr>
        <w:b/>
        <w:i/>
        <w:color w:val="FF0000"/>
        <w:sz w:val="56"/>
      </w:rPr>
      <w:tab/>
      <w:t xml:space="preserve"> </w:t>
    </w:r>
  </w:p>
  <w:p w:rsidR="0052744F" w:rsidRDefault="0052744F">
    <w:pPr>
      <w:pStyle w:val="Header"/>
      <w:tabs>
        <w:tab w:val="left" w:pos="5529"/>
      </w:tabs>
    </w:pPr>
  </w:p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0FB50CD"/>
    <w:multiLevelType w:val="singleLevel"/>
    <w:tmpl w:val="EC8C6D88"/>
    <w:lvl w:ilvl="0">
      <w:start w:val="1"/>
      <w:numFmt w:val="decimal"/>
      <w:lvlText w:val="%1-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abstractNum w:abstractNumId="1">
    <w:nsid w:val="40DB4071"/>
    <w:multiLevelType w:val="singleLevel"/>
    <w:tmpl w:val="EC8C6D88"/>
    <w:lvl w:ilvl="0">
      <w:start w:val="1"/>
      <w:numFmt w:val="decimal"/>
      <w:lvlText w:val="%1-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abstractNum w:abstractNumId="2">
    <w:nsid w:val="44680042"/>
    <w:multiLevelType w:val="singleLevel"/>
    <w:tmpl w:val="EC8C6D88"/>
    <w:lvl w:ilvl="0">
      <w:start w:val="1"/>
      <w:numFmt w:val="decimal"/>
      <w:lvlText w:val="%1-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abstractNum w:abstractNumId="3">
    <w:nsid w:val="55E21621"/>
    <w:multiLevelType w:val="singleLevel"/>
    <w:tmpl w:val="EC8C6D88"/>
    <w:lvl w:ilvl="0">
      <w:start w:val="1"/>
      <w:numFmt w:val="decimal"/>
      <w:lvlText w:val="%1-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abstractNum w:abstractNumId="4">
    <w:nsid w:val="5ADB53E8"/>
    <w:multiLevelType w:val="singleLevel"/>
    <w:tmpl w:val="0416000F"/>
    <w:lvl w:ilvl="0">
      <w:start w:val="1"/>
      <w:numFmt w:val="decimal"/>
      <w:lvlText w:val="%1."/>
      <w:lvlJc w:val="left"/>
      <w:pPr>
        <w:tabs>
          <w:tab w:val="num" w:pos="360"/>
        </w:tabs>
        <w:ind w:left="360" w:hanging="360"/>
      </w:pPr>
    </w:lvl>
  </w:abstractNum>
  <w:abstractNum w:abstractNumId="5">
    <w:nsid w:val="6A5E7320"/>
    <w:multiLevelType w:val="singleLevel"/>
    <w:tmpl w:val="EC8C6D88"/>
    <w:lvl w:ilvl="0">
      <w:start w:val="1"/>
      <w:numFmt w:val="decimal"/>
      <w:lvlText w:val="%1-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abstractNum w:abstractNumId="6">
    <w:nsid w:val="701365A0"/>
    <w:multiLevelType w:val="singleLevel"/>
    <w:tmpl w:val="CAE6714C"/>
    <w:lvl w:ilvl="0">
      <w:start w:val="1"/>
      <w:numFmt w:val="decimal"/>
      <w:lvlText w:val="%1-"/>
      <w:lvlJc w:val="left"/>
      <w:pPr>
        <w:tabs>
          <w:tab w:val="num" w:pos="1069"/>
        </w:tabs>
        <w:ind w:left="1069" w:hanging="360"/>
      </w:pPr>
      <w:rPr>
        <w:rFonts w:hint="default"/>
      </w:rPr>
    </w:lvl>
  </w:abstractNum>
  <w:abstractNum w:abstractNumId="7">
    <w:nsid w:val="76E61EA8"/>
    <w:multiLevelType w:val="singleLevel"/>
    <w:tmpl w:val="EC8C6D88"/>
    <w:lvl w:ilvl="0">
      <w:start w:val="1"/>
      <w:numFmt w:val="decimal"/>
      <w:lvlText w:val="%1-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num w:numId="1">
    <w:abstractNumId w:val="4"/>
  </w:num>
  <w:num w:numId="2">
    <w:abstractNumId w:val="2"/>
  </w:num>
  <w:num w:numId="3">
    <w:abstractNumId w:val="7"/>
  </w:num>
  <w:num w:numId="4">
    <w:abstractNumId w:val="3"/>
  </w:num>
  <w:num w:numId="5">
    <w:abstractNumId w:val="1"/>
  </w:num>
  <w:num w:numId="6">
    <w:abstractNumId w:val="0"/>
  </w:num>
  <w:num w:numId="7">
    <w:abstractNumId w:val="5"/>
  </w:num>
  <w:num w:numId="8">
    <w:abstractNumId w:val="6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attachedTemplate r:id="rId1"/>
  <w:defaultTabStop w:val="720"/>
  <w:hyphenationZone w:val="425"/>
  <w:displayHorizontalDrawingGridEvery w:val="0"/>
  <w:displayVerticalDrawingGridEvery w:val="0"/>
  <w:doNotUseMarginsForDrawingGridOrigin/>
  <w:doNotShadeFormData/>
  <w:noPunctuationKerning/>
  <w:characterSpacingControl w:val="doNotCompress"/>
  <w:footnotePr>
    <w:numRestart w:val="eachPage"/>
    <w:footnote w:id="-1"/>
    <w:footnote w:id="0"/>
  </w:footnotePr>
  <w:endnotePr>
    <w:endnote w:id="-1"/>
    <w:endnote w:id="0"/>
  </w:endnotePr>
  <w:compat>
    <w:compatSetting w:name="compatibilityMode" w:uri="http://schemas.microsoft.com/office/word" w:val="12"/>
  </w:compat>
  <w:rsids>
    <w:rsidRoot w:val="00550BAA"/>
    <w:rsid w:val="000002F9"/>
    <w:rsid w:val="0000128D"/>
    <w:rsid w:val="0000138C"/>
    <w:rsid w:val="00001A23"/>
    <w:rsid w:val="00001FC8"/>
    <w:rsid w:val="00002016"/>
    <w:rsid w:val="000027F7"/>
    <w:rsid w:val="00002F46"/>
    <w:rsid w:val="00002FD8"/>
    <w:rsid w:val="00003861"/>
    <w:rsid w:val="000038A6"/>
    <w:rsid w:val="00003975"/>
    <w:rsid w:val="00003A90"/>
    <w:rsid w:val="00004255"/>
    <w:rsid w:val="00004AE4"/>
    <w:rsid w:val="0000509F"/>
    <w:rsid w:val="00005530"/>
    <w:rsid w:val="000055DC"/>
    <w:rsid w:val="00005818"/>
    <w:rsid w:val="00005845"/>
    <w:rsid w:val="00005988"/>
    <w:rsid w:val="00005B06"/>
    <w:rsid w:val="00005E09"/>
    <w:rsid w:val="00006166"/>
    <w:rsid w:val="00006650"/>
    <w:rsid w:val="00006A44"/>
    <w:rsid w:val="00006E08"/>
    <w:rsid w:val="00007462"/>
    <w:rsid w:val="00007C3D"/>
    <w:rsid w:val="00007CF6"/>
    <w:rsid w:val="00010330"/>
    <w:rsid w:val="0001097F"/>
    <w:rsid w:val="00010F49"/>
    <w:rsid w:val="000112BA"/>
    <w:rsid w:val="0001159A"/>
    <w:rsid w:val="00011720"/>
    <w:rsid w:val="00011B7B"/>
    <w:rsid w:val="00011C26"/>
    <w:rsid w:val="000120FD"/>
    <w:rsid w:val="00012299"/>
    <w:rsid w:val="00012534"/>
    <w:rsid w:val="000125B4"/>
    <w:rsid w:val="000125B6"/>
    <w:rsid w:val="0001380C"/>
    <w:rsid w:val="00013851"/>
    <w:rsid w:val="00013DE9"/>
    <w:rsid w:val="00013E29"/>
    <w:rsid w:val="000142CB"/>
    <w:rsid w:val="00014571"/>
    <w:rsid w:val="00015039"/>
    <w:rsid w:val="000156B0"/>
    <w:rsid w:val="00015847"/>
    <w:rsid w:val="00015D73"/>
    <w:rsid w:val="0001621F"/>
    <w:rsid w:val="000172BE"/>
    <w:rsid w:val="00017BB2"/>
    <w:rsid w:val="00020550"/>
    <w:rsid w:val="00020969"/>
    <w:rsid w:val="00020CA5"/>
    <w:rsid w:val="0002161B"/>
    <w:rsid w:val="00021B23"/>
    <w:rsid w:val="00021B40"/>
    <w:rsid w:val="00021C43"/>
    <w:rsid w:val="0002261B"/>
    <w:rsid w:val="00022B04"/>
    <w:rsid w:val="00022F7F"/>
    <w:rsid w:val="00023B7D"/>
    <w:rsid w:val="00023BDA"/>
    <w:rsid w:val="000240D1"/>
    <w:rsid w:val="000243FE"/>
    <w:rsid w:val="00024460"/>
    <w:rsid w:val="00024467"/>
    <w:rsid w:val="0002486F"/>
    <w:rsid w:val="00024871"/>
    <w:rsid w:val="00024C3B"/>
    <w:rsid w:val="00024E3E"/>
    <w:rsid w:val="00025969"/>
    <w:rsid w:val="00025990"/>
    <w:rsid w:val="00025B58"/>
    <w:rsid w:val="00025D63"/>
    <w:rsid w:val="00026440"/>
    <w:rsid w:val="00026C77"/>
    <w:rsid w:val="0002729C"/>
    <w:rsid w:val="000275EF"/>
    <w:rsid w:val="00027AD9"/>
    <w:rsid w:val="00027B3B"/>
    <w:rsid w:val="00027DBF"/>
    <w:rsid w:val="00030051"/>
    <w:rsid w:val="0003020E"/>
    <w:rsid w:val="00030368"/>
    <w:rsid w:val="00030496"/>
    <w:rsid w:val="000307CA"/>
    <w:rsid w:val="0003084A"/>
    <w:rsid w:val="00030A1B"/>
    <w:rsid w:val="00030DED"/>
    <w:rsid w:val="00030E0D"/>
    <w:rsid w:val="00030F50"/>
    <w:rsid w:val="000311B7"/>
    <w:rsid w:val="00031598"/>
    <w:rsid w:val="000316D2"/>
    <w:rsid w:val="00031802"/>
    <w:rsid w:val="00031F2B"/>
    <w:rsid w:val="000321C3"/>
    <w:rsid w:val="00032634"/>
    <w:rsid w:val="00032A28"/>
    <w:rsid w:val="00033F18"/>
    <w:rsid w:val="00034335"/>
    <w:rsid w:val="00034908"/>
    <w:rsid w:val="00034D69"/>
    <w:rsid w:val="000350CF"/>
    <w:rsid w:val="00035232"/>
    <w:rsid w:val="00035CC9"/>
    <w:rsid w:val="00035EF8"/>
    <w:rsid w:val="00036703"/>
    <w:rsid w:val="00036885"/>
    <w:rsid w:val="00037021"/>
    <w:rsid w:val="000370C9"/>
    <w:rsid w:val="000401A0"/>
    <w:rsid w:val="00040705"/>
    <w:rsid w:val="00040998"/>
    <w:rsid w:val="00040C80"/>
    <w:rsid w:val="00040F37"/>
    <w:rsid w:val="000410B3"/>
    <w:rsid w:val="00041547"/>
    <w:rsid w:val="00041B51"/>
    <w:rsid w:val="00041DC4"/>
    <w:rsid w:val="000421FD"/>
    <w:rsid w:val="00042387"/>
    <w:rsid w:val="000426C9"/>
    <w:rsid w:val="000432E9"/>
    <w:rsid w:val="000433FC"/>
    <w:rsid w:val="000434A2"/>
    <w:rsid w:val="0004450E"/>
    <w:rsid w:val="0004472B"/>
    <w:rsid w:val="000457E3"/>
    <w:rsid w:val="00045F36"/>
    <w:rsid w:val="000463B5"/>
    <w:rsid w:val="00046488"/>
    <w:rsid w:val="0004650C"/>
    <w:rsid w:val="00046991"/>
    <w:rsid w:val="00046AE3"/>
    <w:rsid w:val="00046C4C"/>
    <w:rsid w:val="0004755C"/>
    <w:rsid w:val="000476CF"/>
    <w:rsid w:val="00047C0A"/>
    <w:rsid w:val="00047DD4"/>
    <w:rsid w:val="000500C7"/>
    <w:rsid w:val="00050413"/>
    <w:rsid w:val="00050891"/>
    <w:rsid w:val="00050A02"/>
    <w:rsid w:val="00050A84"/>
    <w:rsid w:val="00050AF6"/>
    <w:rsid w:val="00050B85"/>
    <w:rsid w:val="00051A8F"/>
    <w:rsid w:val="000521A0"/>
    <w:rsid w:val="0005240B"/>
    <w:rsid w:val="00052450"/>
    <w:rsid w:val="00052E4B"/>
    <w:rsid w:val="0005307B"/>
    <w:rsid w:val="000532EA"/>
    <w:rsid w:val="000539BD"/>
    <w:rsid w:val="00053C6A"/>
    <w:rsid w:val="00053DD0"/>
    <w:rsid w:val="0005430B"/>
    <w:rsid w:val="00054437"/>
    <w:rsid w:val="0005452C"/>
    <w:rsid w:val="00054989"/>
    <w:rsid w:val="00054CCD"/>
    <w:rsid w:val="00054DCE"/>
    <w:rsid w:val="00055055"/>
    <w:rsid w:val="00055150"/>
    <w:rsid w:val="00055292"/>
    <w:rsid w:val="000552E1"/>
    <w:rsid w:val="00055BD1"/>
    <w:rsid w:val="00055C18"/>
    <w:rsid w:val="00056AC1"/>
    <w:rsid w:val="000572E1"/>
    <w:rsid w:val="000574C1"/>
    <w:rsid w:val="00057611"/>
    <w:rsid w:val="00057679"/>
    <w:rsid w:val="00057964"/>
    <w:rsid w:val="0005798A"/>
    <w:rsid w:val="00057AB8"/>
    <w:rsid w:val="00060095"/>
    <w:rsid w:val="0006012C"/>
    <w:rsid w:val="00060839"/>
    <w:rsid w:val="00060C9F"/>
    <w:rsid w:val="00060D86"/>
    <w:rsid w:val="0006106D"/>
    <w:rsid w:val="000610F7"/>
    <w:rsid w:val="000613B4"/>
    <w:rsid w:val="000613EC"/>
    <w:rsid w:val="0006165C"/>
    <w:rsid w:val="00061CE3"/>
    <w:rsid w:val="0006213F"/>
    <w:rsid w:val="00062803"/>
    <w:rsid w:val="00062F54"/>
    <w:rsid w:val="000631AE"/>
    <w:rsid w:val="00063742"/>
    <w:rsid w:val="000638F6"/>
    <w:rsid w:val="00063954"/>
    <w:rsid w:val="000640A3"/>
    <w:rsid w:val="000642E2"/>
    <w:rsid w:val="0006475B"/>
    <w:rsid w:val="0006562A"/>
    <w:rsid w:val="0006571B"/>
    <w:rsid w:val="00065F75"/>
    <w:rsid w:val="00066BBF"/>
    <w:rsid w:val="00066DD6"/>
    <w:rsid w:val="00066E0C"/>
    <w:rsid w:val="0006784D"/>
    <w:rsid w:val="00067C57"/>
    <w:rsid w:val="00067DCB"/>
    <w:rsid w:val="00067DD2"/>
    <w:rsid w:val="0007077F"/>
    <w:rsid w:val="0007079A"/>
    <w:rsid w:val="00070FD2"/>
    <w:rsid w:val="0007121A"/>
    <w:rsid w:val="0007168A"/>
    <w:rsid w:val="000716BC"/>
    <w:rsid w:val="00072B58"/>
    <w:rsid w:val="0007360F"/>
    <w:rsid w:val="00073A82"/>
    <w:rsid w:val="00073C96"/>
    <w:rsid w:val="00073DF0"/>
    <w:rsid w:val="00075424"/>
    <w:rsid w:val="0007555C"/>
    <w:rsid w:val="0007645D"/>
    <w:rsid w:val="0007664F"/>
    <w:rsid w:val="000769B8"/>
    <w:rsid w:val="00076B71"/>
    <w:rsid w:val="00077480"/>
    <w:rsid w:val="00077B4D"/>
    <w:rsid w:val="00077EE3"/>
    <w:rsid w:val="00080F80"/>
    <w:rsid w:val="0008100F"/>
    <w:rsid w:val="00081147"/>
    <w:rsid w:val="0008123A"/>
    <w:rsid w:val="00081443"/>
    <w:rsid w:val="0008174D"/>
    <w:rsid w:val="00081E5C"/>
    <w:rsid w:val="0008218C"/>
    <w:rsid w:val="000822A6"/>
    <w:rsid w:val="000824C3"/>
    <w:rsid w:val="00082739"/>
    <w:rsid w:val="00082A2C"/>
    <w:rsid w:val="00083104"/>
    <w:rsid w:val="0008326B"/>
    <w:rsid w:val="000834C3"/>
    <w:rsid w:val="00083ABD"/>
    <w:rsid w:val="00083B79"/>
    <w:rsid w:val="000842E8"/>
    <w:rsid w:val="00084720"/>
    <w:rsid w:val="000847A8"/>
    <w:rsid w:val="00084AD5"/>
    <w:rsid w:val="00084D99"/>
    <w:rsid w:val="00084EED"/>
    <w:rsid w:val="0008511B"/>
    <w:rsid w:val="00085C53"/>
    <w:rsid w:val="00085DC9"/>
    <w:rsid w:val="0008624F"/>
    <w:rsid w:val="0008630D"/>
    <w:rsid w:val="00086825"/>
    <w:rsid w:val="000868BF"/>
    <w:rsid w:val="00086E43"/>
    <w:rsid w:val="00087129"/>
    <w:rsid w:val="000874C5"/>
    <w:rsid w:val="0008757A"/>
    <w:rsid w:val="00087783"/>
    <w:rsid w:val="0008782D"/>
    <w:rsid w:val="0008784E"/>
    <w:rsid w:val="0008798D"/>
    <w:rsid w:val="00087CCF"/>
    <w:rsid w:val="0009029B"/>
    <w:rsid w:val="000907FB"/>
    <w:rsid w:val="00090AFA"/>
    <w:rsid w:val="00090FD2"/>
    <w:rsid w:val="00091F35"/>
    <w:rsid w:val="0009262D"/>
    <w:rsid w:val="00092B95"/>
    <w:rsid w:val="000938EC"/>
    <w:rsid w:val="000938F7"/>
    <w:rsid w:val="00093A47"/>
    <w:rsid w:val="00093F8B"/>
    <w:rsid w:val="000946FA"/>
    <w:rsid w:val="000948C7"/>
    <w:rsid w:val="00095312"/>
    <w:rsid w:val="00095C02"/>
    <w:rsid w:val="00095EBD"/>
    <w:rsid w:val="00095F19"/>
    <w:rsid w:val="000971D6"/>
    <w:rsid w:val="0009746A"/>
    <w:rsid w:val="00097775"/>
    <w:rsid w:val="00097F4C"/>
    <w:rsid w:val="00097F7C"/>
    <w:rsid w:val="00097FD1"/>
    <w:rsid w:val="000A03E7"/>
    <w:rsid w:val="000A062D"/>
    <w:rsid w:val="000A0E91"/>
    <w:rsid w:val="000A1543"/>
    <w:rsid w:val="000A19C7"/>
    <w:rsid w:val="000A229B"/>
    <w:rsid w:val="000A229E"/>
    <w:rsid w:val="000A22C5"/>
    <w:rsid w:val="000A2354"/>
    <w:rsid w:val="000A25B4"/>
    <w:rsid w:val="000A2D8C"/>
    <w:rsid w:val="000A31BB"/>
    <w:rsid w:val="000A3B2B"/>
    <w:rsid w:val="000A3EE5"/>
    <w:rsid w:val="000A40AF"/>
    <w:rsid w:val="000A4934"/>
    <w:rsid w:val="000A4FEC"/>
    <w:rsid w:val="000A526F"/>
    <w:rsid w:val="000A56FE"/>
    <w:rsid w:val="000A59D6"/>
    <w:rsid w:val="000A5EA5"/>
    <w:rsid w:val="000A6338"/>
    <w:rsid w:val="000A6D42"/>
    <w:rsid w:val="000A6E7A"/>
    <w:rsid w:val="000A7AD5"/>
    <w:rsid w:val="000A7E65"/>
    <w:rsid w:val="000B03F3"/>
    <w:rsid w:val="000B0AF3"/>
    <w:rsid w:val="000B0B3D"/>
    <w:rsid w:val="000B108A"/>
    <w:rsid w:val="000B1290"/>
    <w:rsid w:val="000B13D0"/>
    <w:rsid w:val="000B1667"/>
    <w:rsid w:val="000B2540"/>
    <w:rsid w:val="000B29D2"/>
    <w:rsid w:val="000B2A2E"/>
    <w:rsid w:val="000B2FA6"/>
    <w:rsid w:val="000B3435"/>
    <w:rsid w:val="000B3965"/>
    <w:rsid w:val="000B3C66"/>
    <w:rsid w:val="000B48B0"/>
    <w:rsid w:val="000B4AD4"/>
    <w:rsid w:val="000B51C2"/>
    <w:rsid w:val="000B51C9"/>
    <w:rsid w:val="000B5456"/>
    <w:rsid w:val="000B547B"/>
    <w:rsid w:val="000B5753"/>
    <w:rsid w:val="000B5F2C"/>
    <w:rsid w:val="000B6641"/>
    <w:rsid w:val="000B6A50"/>
    <w:rsid w:val="000B6AA1"/>
    <w:rsid w:val="000B6CD3"/>
    <w:rsid w:val="000B7DD7"/>
    <w:rsid w:val="000B7E2D"/>
    <w:rsid w:val="000B7F7E"/>
    <w:rsid w:val="000C02A4"/>
    <w:rsid w:val="000C0C80"/>
    <w:rsid w:val="000C0F6B"/>
    <w:rsid w:val="000C1165"/>
    <w:rsid w:val="000C1464"/>
    <w:rsid w:val="000C1591"/>
    <w:rsid w:val="000C1896"/>
    <w:rsid w:val="000C18CF"/>
    <w:rsid w:val="000C1933"/>
    <w:rsid w:val="000C1961"/>
    <w:rsid w:val="000C19AE"/>
    <w:rsid w:val="000C264E"/>
    <w:rsid w:val="000C2750"/>
    <w:rsid w:val="000C3BA1"/>
    <w:rsid w:val="000C4F17"/>
    <w:rsid w:val="000C53EE"/>
    <w:rsid w:val="000C5513"/>
    <w:rsid w:val="000C61D4"/>
    <w:rsid w:val="000C69A4"/>
    <w:rsid w:val="000C6BDA"/>
    <w:rsid w:val="000C6E06"/>
    <w:rsid w:val="000C70CA"/>
    <w:rsid w:val="000C734D"/>
    <w:rsid w:val="000C7408"/>
    <w:rsid w:val="000C7BC1"/>
    <w:rsid w:val="000D0494"/>
    <w:rsid w:val="000D04E6"/>
    <w:rsid w:val="000D0AB5"/>
    <w:rsid w:val="000D19C6"/>
    <w:rsid w:val="000D19DB"/>
    <w:rsid w:val="000D1A1B"/>
    <w:rsid w:val="000D1B7E"/>
    <w:rsid w:val="000D1CC7"/>
    <w:rsid w:val="000D2004"/>
    <w:rsid w:val="000D2157"/>
    <w:rsid w:val="000D266A"/>
    <w:rsid w:val="000D278F"/>
    <w:rsid w:val="000D2995"/>
    <w:rsid w:val="000D2BD2"/>
    <w:rsid w:val="000D2D7E"/>
    <w:rsid w:val="000D30B5"/>
    <w:rsid w:val="000D3E0E"/>
    <w:rsid w:val="000D475A"/>
    <w:rsid w:val="000D484C"/>
    <w:rsid w:val="000D4C12"/>
    <w:rsid w:val="000D4C8F"/>
    <w:rsid w:val="000D4DD9"/>
    <w:rsid w:val="000D4DE0"/>
    <w:rsid w:val="000D5536"/>
    <w:rsid w:val="000D5D6F"/>
    <w:rsid w:val="000D5EF6"/>
    <w:rsid w:val="000D6095"/>
    <w:rsid w:val="000D68F5"/>
    <w:rsid w:val="000D6F48"/>
    <w:rsid w:val="000D7696"/>
    <w:rsid w:val="000D7EF6"/>
    <w:rsid w:val="000E03E1"/>
    <w:rsid w:val="000E0438"/>
    <w:rsid w:val="000E0605"/>
    <w:rsid w:val="000E083D"/>
    <w:rsid w:val="000E09F5"/>
    <w:rsid w:val="000E0D68"/>
    <w:rsid w:val="000E0EFB"/>
    <w:rsid w:val="000E1CD7"/>
    <w:rsid w:val="000E1F08"/>
    <w:rsid w:val="000E21B8"/>
    <w:rsid w:val="000E2214"/>
    <w:rsid w:val="000E2565"/>
    <w:rsid w:val="000E28DF"/>
    <w:rsid w:val="000E290E"/>
    <w:rsid w:val="000E2983"/>
    <w:rsid w:val="000E2BEF"/>
    <w:rsid w:val="000E2CCC"/>
    <w:rsid w:val="000E2E5D"/>
    <w:rsid w:val="000E2E99"/>
    <w:rsid w:val="000E3006"/>
    <w:rsid w:val="000E349F"/>
    <w:rsid w:val="000E37FD"/>
    <w:rsid w:val="000E3A78"/>
    <w:rsid w:val="000E3F64"/>
    <w:rsid w:val="000E4607"/>
    <w:rsid w:val="000E494C"/>
    <w:rsid w:val="000E51F1"/>
    <w:rsid w:val="000E5839"/>
    <w:rsid w:val="000E64BC"/>
    <w:rsid w:val="000E69C6"/>
    <w:rsid w:val="000E7366"/>
    <w:rsid w:val="000E7791"/>
    <w:rsid w:val="000E77DE"/>
    <w:rsid w:val="000F004B"/>
    <w:rsid w:val="000F00DB"/>
    <w:rsid w:val="000F00FE"/>
    <w:rsid w:val="000F06CF"/>
    <w:rsid w:val="000F0925"/>
    <w:rsid w:val="000F0E94"/>
    <w:rsid w:val="000F1489"/>
    <w:rsid w:val="000F18E9"/>
    <w:rsid w:val="000F198A"/>
    <w:rsid w:val="000F19FA"/>
    <w:rsid w:val="000F1B1B"/>
    <w:rsid w:val="000F2D1C"/>
    <w:rsid w:val="000F318E"/>
    <w:rsid w:val="000F34A0"/>
    <w:rsid w:val="000F366D"/>
    <w:rsid w:val="000F37B2"/>
    <w:rsid w:val="000F3E63"/>
    <w:rsid w:val="000F3FC5"/>
    <w:rsid w:val="000F4541"/>
    <w:rsid w:val="000F45EE"/>
    <w:rsid w:val="000F463F"/>
    <w:rsid w:val="000F490E"/>
    <w:rsid w:val="000F50E8"/>
    <w:rsid w:val="000F5A17"/>
    <w:rsid w:val="000F5B5F"/>
    <w:rsid w:val="000F5D72"/>
    <w:rsid w:val="000F5E4B"/>
    <w:rsid w:val="000F67B4"/>
    <w:rsid w:val="000F6E0B"/>
    <w:rsid w:val="000F7C5C"/>
    <w:rsid w:val="000F7C8F"/>
    <w:rsid w:val="001002C5"/>
    <w:rsid w:val="00100743"/>
    <w:rsid w:val="00100829"/>
    <w:rsid w:val="00100848"/>
    <w:rsid w:val="001011B8"/>
    <w:rsid w:val="0010165E"/>
    <w:rsid w:val="00101EB2"/>
    <w:rsid w:val="001028BE"/>
    <w:rsid w:val="00102B8F"/>
    <w:rsid w:val="001030C9"/>
    <w:rsid w:val="001031BE"/>
    <w:rsid w:val="0010350A"/>
    <w:rsid w:val="00103BE5"/>
    <w:rsid w:val="00103D8C"/>
    <w:rsid w:val="00103DE8"/>
    <w:rsid w:val="0010492C"/>
    <w:rsid w:val="00104A9F"/>
    <w:rsid w:val="00104B02"/>
    <w:rsid w:val="001065AC"/>
    <w:rsid w:val="00106B6B"/>
    <w:rsid w:val="00106C2F"/>
    <w:rsid w:val="001070C8"/>
    <w:rsid w:val="0010712C"/>
    <w:rsid w:val="001071C0"/>
    <w:rsid w:val="00107A75"/>
    <w:rsid w:val="00107ECE"/>
    <w:rsid w:val="0011043F"/>
    <w:rsid w:val="00110E20"/>
    <w:rsid w:val="001115C3"/>
    <w:rsid w:val="001116BB"/>
    <w:rsid w:val="001116D0"/>
    <w:rsid w:val="0011173A"/>
    <w:rsid w:val="00112387"/>
    <w:rsid w:val="001124CE"/>
    <w:rsid w:val="00112E84"/>
    <w:rsid w:val="00112F45"/>
    <w:rsid w:val="001133AE"/>
    <w:rsid w:val="00113729"/>
    <w:rsid w:val="001138D2"/>
    <w:rsid w:val="001138E5"/>
    <w:rsid w:val="00113C12"/>
    <w:rsid w:val="00113CA9"/>
    <w:rsid w:val="0011400F"/>
    <w:rsid w:val="001147CC"/>
    <w:rsid w:val="00115087"/>
    <w:rsid w:val="00115746"/>
    <w:rsid w:val="00116127"/>
    <w:rsid w:val="00116656"/>
    <w:rsid w:val="00116811"/>
    <w:rsid w:val="001168BB"/>
    <w:rsid w:val="00116CA7"/>
    <w:rsid w:val="0011727B"/>
    <w:rsid w:val="00117AEB"/>
    <w:rsid w:val="00117F2E"/>
    <w:rsid w:val="001200EB"/>
    <w:rsid w:val="0012049E"/>
    <w:rsid w:val="00120E9A"/>
    <w:rsid w:val="00122275"/>
    <w:rsid w:val="0012253F"/>
    <w:rsid w:val="00122778"/>
    <w:rsid w:val="001234E2"/>
    <w:rsid w:val="00123821"/>
    <w:rsid w:val="00123D1A"/>
    <w:rsid w:val="00124029"/>
    <w:rsid w:val="00124892"/>
    <w:rsid w:val="00124E01"/>
    <w:rsid w:val="00125A31"/>
    <w:rsid w:val="00125BB1"/>
    <w:rsid w:val="00125C35"/>
    <w:rsid w:val="0012622F"/>
    <w:rsid w:val="0012654C"/>
    <w:rsid w:val="001267A7"/>
    <w:rsid w:val="00126DD4"/>
    <w:rsid w:val="00126F15"/>
    <w:rsid w:val="0012755A"/>
    <w:rsid w:val="00127CF2"/>
    <w:rsid w:val="001309B0"/>
    <w:rsid w:val="00130B0D"/>
    <w:rsid w:val="001312C2"/>
    <w:rsid w:val="00131327"/>
    <w:rsid w:val="001314E7"/>
    <w:rsid w:val="00131978"/>
    <w:rsid w:val="00131DE0"/>
    <w:rsid w:val="00133C27"/>
    <w:rsid w:val="00134FF5"/>
    <w:rsid w:val="00135676"/>
    <w:rsid w:val="0013569A"/>
    <w:rsid w:val="00135750"/>
    <w:rsid w:val="00135BEC"/>
    <w:rsid w:val="00135E89"/>
    <w:rsid w:val="0013623C"/>
    <w:rsid w:val="00136271"/>
    <w:rsid w:val="00136464"/>
    <w:rsid w:val="00136C4F"/>
    <w:rsid w:val="00137179"/>
    <w:rsid w:val="00137507"/>
    <w:rsid w:val="0014024B"/>
    <w:rsid w:val="001403C3"/>
    <w:rsid w:val="0014075B"/>
    <w:rsid w:val="001409FE"/>
    <w:rsid w:val="00140E8D"/>
    <w:rsid w:val="0014150B"/>
    <w:rsid w:val="001417F5"/>
    <w:rsid w:val="00141A47"/>
    <w:rsid w:val="00141F21"/>
    <w:rsid w:val="001426EB"/>
    <w:rsid w:val="00142B46"/>
    <w:rsid w:val="001439C4"/>
    <w:rsid w:val="00143CBB"/>
    <w:rsid w:val="00143F8C"/>
    <w:rsid w:val="001442CA"/>
    <w:rsid w:val="001443F7"/>
    <w:rsid w:val="001446C2"/>
    <w:rsid w:val="001447AC"/>
    <w:rsid w:val="0014480B"/>
    <w:rsid w:val="00144C6F"/>
    <w:rsid w:val="00144D5B"/>
    <w:rsid w:val="0014510C"/>
    <w:rsid w:val="001455F6"/>
    <w:rsid w:val="00145789"/>
    <w:rsid w:val="00145D6C"/>
    <w:rsid w:val="001461A0"/>
    <w:rsid w:val="00146623"/>
    <w:rsid w:val="001468A1"/>
    <w:rsid w:val="00146D09"/>
    <w:rsid w:val="00147B9A"/>
    <w:rsid w:val="00147F41"/>
    <w:rsid w:val="00151016"/>
    <w:rsid w:val="00151032"/>
    <w:rsid w:val="001515FE"/>
    <w:rsid w:val="00151938"/>
    <w:rsid w:val="00151A9D"/>
    <w:rsid w:val="00151C4D"/>
    <w:rsid w:val="0015205A"/>
    <w:rsid w:val="001523DE"/>
    <w:rsid w:val="00152866"/>
    <w:rsid w:val="00152CF3"/>
    <w:rsid w:val="00152F2A"/>
    <w:rsid w:val="00154095"/>
    <w:rsid w:val="001541C6"/>
    <w:rsid w:val="00154513"/>
    <w:rsid w:val="00154E7E"/>
    <w:rsid w:val="00154FFA"/>
    <w:rsid w:val="00155CE5"/>
    <w:rsid w:val="0015634D"/>
    <w:rsid w:val="001565BB"/>
    <w:rsid w:val="001572F9"/>
    <w:rsid w:val="00157451"/>
    <w:rsid w:val="00160009"/>
    <w:rsid w:val="0016051C"/>
    <w:rsid w:val="001609CD"/>
    <w:rsid w:val="00160BD6"/>
    <w:rsid w:val="00160C9B"/>
    <w:rsid w:val="0016168B"/>
    <w:rsid w:val="00161830"/>
    <w:rsid w:val="0016187A"/>
    <w:rsid w:val="00161E0E"/>
    <w:rsid w:val="00161E96"/>
    <w:rsid w:val="00161F87"/>
    <w:rsid w:val="00162405"/>
    <w:rsid w:val="00162505"/>
    <w:rsid w:val="00162A78"/>
    <w:rsid w:val="00162E4C"/>
    <w:rsid w:val="00163026"/>
    <w:rsid w:val="00163296"/>
    <w:rsid w:val="0016361A"/>
    <w:rsid w:val="001638D5"/>
    <w:rsid w:val="0016399C"/>
    <w:rsid w:val="00163C3E"/>
    <w:rsid w:val="00164342"/>
    <w:rsid w:val="00164738"/>
    <w:rsid w:val="00164B6F"/>
    <w:rsid w:val="001651B8"/>
    <w:rsid w:val="001654C2"/>
    <w:rsid w:val="001658FF"/>
    <w:rsid w:val="00165E41"/>
    <w:rsid w:val="00166054"/>
    <w:rsid w:val="0016614B"/>
    <w:rsid w:val="001666CF"/>
    <w:rsid w:val="00166800"/>
    <w:rsid w:val="00166809"/>
    <w:rsid w:val="00166A60"/>
    <w:rsid w:val="00167003"/>
    <w:rsid w:val="0016706D"/>
    <w:rsid w:val="00167210"/>
    <w:rsid w:val="0016776C"/>
    <w:rsid w:val="00167C85"/>
    <w:rsid w:val="001700A7"/>
    <w:rsid w:val="001701D7"/>
    <w:rsid w:val="0017041B"/>
    <w:rsid w:val="001704F3"/>
    <w:rsid w:val="0017068A"/>
    <w:rsid w:val="00170723"/>
    <w:rsid w:val="00171069"/>
    <w:rsid w:val="0017113E"/>
    <w:rsid w:val="00171AF3"/>
    <w:rsid w:val="00171F88"/>
    <w:rsid w:val="001721AF"/>
    <w:rsid w:val="001722EB"/>
    <w:rsid w:val="00172D1F"/>
    <w:rsid w:val="001730F6"/>
    <w:rsid w:val="00173BAB"/>
    <w:rsid w:val="00173F84"/>
    <w:rsid w:val="001746B2"/>
    <w:rsid w:val="00174F8D"/>
    <w:rsid w:val="00175171"/>
    <w:rsid w:val="00175554"/>
    <w:rsid w:val="001760DB"/>
    <w:rsid w:val="001760F4"/>
    <w:rsid w:val="00176457"/>
    <w:rsid w:val="00176AA2"/>
    <w:rsid w:val="00176BBB"/>
    <w:rsid w:val="00176C9C"/>
    <w:rsid w:val="00176EF5"/>
    <w:rsid w:val="0017713A"/>
    <w:rsid w:val="00177943"/>
    <w:rsid w:val="00177F19"/>
    <w:rsid w:val="00180605"/>
    <w:rsid w:val="00180A02"/>
    <w:rsid w:val="00180EC4"/>
    <w:rsid w:val="00180FE0"/>
    <w:rsid w:val="00180FF4"/>
    <w:rsid w:val="0018136D"/>
    <w:rsid w:val="001819C1"/>
    <w:rsid w:val="00181DE2"/>
    <w:rsid w:val="001821C2"/>
    <w:rsid w:val="0018227A"/>
    <w:rsid w:val="00182B7D"/>
    <w:rsid w:val="00183C75"/>
    <w:rsid w:val="001841B3"/>
    <w:rsid w:val="001841FB"/>
    <w:rsid w:val="001851B2"/>
    <w:rsid w:val="00185B9A"/>
    <w:rsid w:val="00186306"/>
    <w:rsid w:val="00186561"/>
    <w:rsid w:val="0018701B"/>
    <w:rsid w:val="0018732C"/>
    <w:rsid w:val="00187338"/>
    <w:rsid w:val="00187573"/>
    <w:rsid w:val="00187E82"/>
    <w:rsid w:val="00187FB9"/>
    <w:rsid w:val="0019017E"/>
    <w:rsid w:val="001901BB"/>
    <w:rsid w:val="001901C6"/>
    <w:rsid w:val="00190E9D"/>
    <w:rsid w:val="00191443"/>
    <w:rsid w:val="00191CB5"/>
    <w:rsid w:val="00191F79"/>
    <w:rsid w:val="00192138"/>
    <w:rsid w:val="001923D3"/>
    <w:rsid w:val="00192572"/>
    <w:rsid w:val="0019281C"/>
    <w:rsid w:val="00193734"/>
    <w:rsid w:val="00193E20"/>
    <w:rsid w:val="00193F5F"/>
    <w:rsid w:val="001945E4"/>
    <w:rsid w:val="001946A6"/>
    <w:rsid w:val="00194877"/>
    <w:rsid w:val="00195FDE"/>
    <w:rsid w:val="001961BE"/>
    <w:rsid w:val="00196A1A"/>
    <w:rsid w:val="00196A64"/>
    <w:rsid w:val="00196AA3"/>
    <w:rsid w:val="00196B7F"/>
    <w:rsid w:val="00196E16"/>
    <w:rsid w:val="00197F04"/>
    <w:rsid w:val="001A01C6"/>
    <w:rsid w:val="001A093C"/>
    <w:rsid w:val="001A0A2E"/>
    <w:rsid w:val="001A0B2D"/>
    <w:rsid w:val="001A1706"/>
    <w:rsid w:val="001A19FC"/>
    <w:rsid w:val="001A262F"/>
    <w:rsid w:val="001A289A"/>
    <w:rsid w:val="001A2CC0"/>
    <w:rsid w:val="001A2EC9"/>
    <w:rsid w:val="001A3880"/>
    <w:rsid w:val="001A3CD0"/>
    <w:rsid w:val="001A3CDC"/>
    <w:rsid w:val="001A4022"/>
    <w:rsid w:val="001A41D7"/>
    <w:rsid w:val="001A4CC0"/>
    <w:rsid w:val="001A5061"/>
    <w:rsid w:val="001A551E"/>
    <w:rsid w:val="001A5684"/>
    <w:rsid w:val="001A57E1"/>
    <w:rsid w:val="001A588A"/>
    <w:rsid w:val="001A60DE"/>
    <w:rsid w:val="001A69BD"/>
    <w:rsid w:val="001A6E5D"/>
    <w:rsid w:val="001A7109"/>
    <w:rsid w:val="001A761C"/>
    <w:rsid w:val="001B0E2B"/>
    <w:rsid w:val="001B0F51"/>
    <w:rsid w:val="001B1B31"/>
    <w:rsid w:val="001B2025"/>
    <w:rsid w:val="001B20AC"/>
    <w:rsid w:val="001B2497"/>
    <w:rsid w:val="001B2A9F"/>
    <w:rsid w:val="001B3177"/>
    <w:rsid w:val="001B326C"/>
    <w:rsid w:val="001B3ADD"/>
    <w:rsid w:val="001B3C1F"/>
    <w:rsid w:val="001B46D6"/>
    <w:rsid w:val="001B4901"/>
    <w:rsid w:val="001B4D93"/>
    <w:rsid w:val="001B5108"/>
    <w:rsid w:val="001B5395"/>
    <w:rsid w:val="001B53D0"/>
    <w:rsid w:val="001B5694"/>
    <w:rsid w:val="001B56D2"/>
    <w:rsid w:val="001B580B"/>
    <w:rsid w:val="001B5848"/>
    <w:rsid w:val="001B5E59"/>
    <w:rsid w:val="001B60BE"/>
    <w:rsid w:val="001B67F2"/>
    <w:rsid w:val="001B6822"/>
    <w:rsid w:val="001B6AC5"/>
    <w:rsid w:val="001B7185"/>
    <w:rsid w:val="001B7635"/>
    <w:rsid w:val="001C03AD"/>
    <w:rsid w:val="001C0795"/>
    <w:rsid w:val="001C096C"/>
    <w:rsid w:val="001C1546"/>
    <w:rsid w:val="001C17C1"/>
    <w:rsid w:val="001C1887"/>
    <w:rsid w:val="001C1931"/>
    <w:rsid w:val="001C19BF"/>
    <w:rsid w:val="001C29EF"/>
    <w:rsid w:val="001C2D77"/>
    <w:rsid w:val="001C3069"/>
    <w:rsid w:val="001C30DA"/>
    <w:rsid w:val="001C408B"/>
    <w:rsid w:val="001C4321"/>
    <w:rsid w:val="001C49BE"/>
    <w:rsid w:val="001C5088"/>
    <w:rsid w:val="001C5B58"/>
    <w:rsid w:val="001C5C46"/>
    <w:rsid w:val="001C601D"/>
    <w:rsid w:val="001C6228"/>
    <w:rsid w:val="001C64D2"/>
    <w:rsid w:val="001C6567"/>
    <w:rsid w:val="001C66AD"/>
    <w:rsid w:val="001C6D43"/>
    <w:rsid w:val="001C715F"/>
    <w:rsid w:val="001C7AC2"/>
    <w:rsid w:val="001D02A1"/>
    <w:rsid w:val="001D09A5"/>
    <w:rsid w:val="001D1136"/>
    <w:rsid w:val="001D16CF"/>
    <w:rsid w:val="001D1934"/>
    <w:rsid w:val="001D19C4"/>
    <w:rsid w:val="001D1E97"/>
    <w:rsid w:val="001D2C80"/>
    <w:rsid w:val="001D2F5F"/>
    <w:rsid w:val="001D46AF"/>
    <w:rsid w:val="001D4F93"/>
    <w:rsid w:val="001D4FD7"/>
    <w:rsid w:val="001D57C2"/>
    <w:rsid w:val="001D5801"/>
    <w:rsid w:val="001D58EC"/>
    <w:rsid w:val="001D5DB8"/>
    <w:rsid w:val="001D6140"/>
    <w:rsid w:val="001D6A10"/>
    <w:rsid w:val="001D7785"/>
    <w:rsid w:val="001D783B"/>
    <w:rsid w:val="001E0D6C"/>
    <w:rsid w:val="001E0DF5"/>
    <w:rsid w:val="001E0F25"/>
    <w:rsid w:val="001E1100"/>
    <w:rsid w:val="001E17F6"/>
    <w:rsid w:val="001E1884"/>
    <w:rsid w:val="001E1E16"/>
    <w:rsid w:val="001E1FE4"/>
    <w:rsid w:val="001E26C5"/>
    <w:rsid w:val="001E37B9"/>
    <w:rsid w:val="001E385C"/>
    <w:rsid w:val="001E44F8"/>
    <w:rsid w:val="001E5765"/>
    <w:rsid w:val="001E602A"/>
    <w:rsid w:val="001E6335"/>
    <w:rsid w:val="001E63C5"/>
    <w:rsid w:val="001E6548"/>
    <w:rsid w:val="001E690F"/>
    <w:rsid w:val="001E69B8"/>
    <w:rsid w:val="001E6B23"/>
    <w:rsid w:val="001E6FCF"/>
    <w:rsid w:val="001E772A"/>
    <w:rsid w:val="001E7C23"/>
    <w:rsid w:val="001F02C1"/>
    <w:rsid w:val="001F0996"/>
    <w:rsid w:val="001F0BD7"/>
    <w:rsid w:val="001F10EB"/>
    <w:rsid w:val="001F202A"/>
    <w:rsid w:val="001F20F8"/>
    <w:rsid w:val="001F219D"/>
    <w:rsid w:val="001F2726"/>
    <w:rsid w:val="001F3A99"/>
    <w:rsid w:val="001F41E8"/>
    <w:rsid w:val="001F4844"/>
    <w:rsid w:val="001F5014"/>
    <w:rsid w:val="001F50FF"/>
    <w:rsid w:val="001F53EE"/>
    <w:rsid w:val="001F58D7"/>
    <w:rsid w:val="001F5BD1"/>
    <w:rsid w:val="001F64E3"/>
    <w:rsid w:val="001F6DE8"/>
    <w:rsid w:val="001F700E"/>
    <w:rsid w:val="001F7067"/>
    <w:rsid w:val="001F713F"/>
    <w:rsid w:val="001F71BE"/>
    <w:rsid w:val="001F7470"/>
    <w:rsid w:val="001F7AAA"/>
    <w:rsid w:val="002006EC"/>
    <w:rsid w:val="00200995"/>
    <w:rsid w:val="00200AB3"/>
    <w:rsid w:val="00200FC6"/>
    <w:rsid w:val="00202E05"/>
    <w:rsid w:val="002033D5"/>
    <w:rsid w:val="002034CC"/>
    <w:rsid w:val="0020386E"/>
    <w:rsid w:val="00204263"/>
    <w:rsid w:val="00204BFD"/>
    <w:rsid w:val="00204D1D"/>
    <w:rsid w:val="00204FC1"/>
    <w:rsid w:val="002051AF"/>
    <w:rsid w:val="0020537C"/>
    <w:rsid w:val="00205C50"/>
    <w:rsid w:val="00205F1E"/>
    <w:rsid w:val="00206990"/>
    <w:rsid w:val="0020752E"/>
    <w:rsid w:val="0020780F"/>
    <w:rsid w:val="00207B43"/>
    <w:rsid w:val="00210089"/>
    <w:rsid w:val="0021068B"/>
    <w:rsid w:val="002109D8"/>
    <w:rsid w:val="00211A98"/>
    <w:rsid w:val="00211AC3"/>
    <w:rsid w:val="00211E02"/>
    <w:rsid w:val="00212012"/>
    <w:rsid w:val="00212060"/>
    <w:rsid w:val="00212A2E"/>
    <w:rsid w:val="00212F95"/>
    <w:rsid w:val="00213069"/>
    <w:rsid w:val="0021337B"/>
    <w:rsid w:val="00213AD9"/>
    <w:rsid w:val="002140A6"/>
    <w:rsid w:val="0021527F"/>
    <w:rsid w:val="002156FB"/>
    <w:rsid w:val="002169A2"/>
    <w:rsid w:val="00216C23"/>
    <w:rsid w:val="0021757B"/>
    <w:rsid w:val="00217BA7"/>
    <w:rsid w:val="00220577"/>
    <w:rsid w:val="0022074D"/>
    <w:rsid w:val="0022138F"/>
    <w:rsid w:val="00222010"/>
    <w:rsid w:val="00222B82"/>
    <w:rsid w:val="00222CCE"/>
    <w:rsid w:val="00222F64"/>
    <w:rsid w:val="002235A2"/>
    <w:rsid w:val="00223C35"/>
    <w:rsid w:val="00223C58"/>
    <w:rsid w:val="00223E65"/>
    <w:rsid w:val="00223FD0"/>
    <w:rsid w:val="0022444A"/>
    <w:rsid w:val="002245A9"/>
    <w:rsid w:val="00224804"/>
    <w:rsid w:val="0022526A"/>
    <w:rsid w:val="00225BC3"/>
    <w:rsid w:val="0022606C"/>
    <w:rsid w:val="002265C0"/>
    <w:rsid w:val="002265DA"/>
    <w:rsid w:val="00226756"/>
    <w:rsid w:val="002267ED"/>
    <w:rsid w:val="00226A2F"/>
    <w:rsid w:val="00226C69"/>
    <w:rsid w:val="00227305"/>
    <w:rsid w:val="00227354"/>
    <w:rsid w:val="0022740F"/>
    <w:rsid w:val="00227ED8"/>
    <w:rsid w:val="00227EF8"/>
    <w:rsid w:val="0023079C"/>
    <w:rsid w:val="00230EAF"/>
    <w:rsid w:val="00231287"/>
    <w:rsid w:val="0023173E"/>
    <w:rsid w:val="0023200E"/>
    <w:rsid w:val="0023236B"/>
    <w:rsid w:val="00232634"/>
    <w:rsid w:val="002331F0"/>
    <w:rsid w:val="002334CC"/>
    <w:rsid w:val="00234250"/>
    <w:rsid w:val="00234717"/>
    <w:rsid w:val="00234A11"/>
    <w:rsid w:val="002360E9"/>
    <w:rsid w:val="00236981"/>
    <w:rsid w:val="00236C39"/>
    <w:rsid w:val="00236DC2"/>
    <w:rsid w:val="00237556"/>
    <w:rsid w:val="00237571"/>
    <w:rsid w:val="002375CF"/>
    <w:rsid w:val="00237A3A"/>
    <w:rsid w:val="0024005A"/>
    <w:rsid w:val="00240444"/>
    <w:rsid w:val="0024061E"/>
    <w:rsid w:val="002410DE"/>
    <w:rsid w:val="0024152C"/>
    <w:rsid w:val="002418C2"/>
    <w:rsid w:val="0024251B"/>
    <w:rsid w:val="0024294F"/>
    <w:rsid w:val="002429CF"/>
    <w:rsid w:val="00242BE1"/>
    <w:rsid w:val="002437F2"/>
    <w:rsid w:val="0024464E"/>
    <w:rsid w:val="00244C75"/>
    <w:rsid w:val="00244F2E"/>
    <w:rsid w:val="002450BC"/>
    <w:rsid w:val="00245536"/>
    <w:rsid w:val="002455D6"/>
    <w:rsid w:val="002457A2"/>
    <w:rsid w:val="00245BB3"/>
    <w:rsid w:val="00245CCB"/>
    <w:rsid w:val="00246D40"/>
    <w:rsid w:val="0024730A"/>
    <w:rsid w:val="00247401"/>
    <w:rsid w:val="002474E0"/>
    <w:rsid w:val="0024773E"/>
    <w:rsid w:val="00247AAE"/>
    <w:rsid w:val="00247AF2"/>
    <w:rsid w:val="00247C1D"/>
    <w:rsid w:val="002508A1"/>
    <w:rsid w:val="00250BDC"/>
    <w:rsid w:val="00251315"/>
    <w:rsid w:val="00251343"/>
    <w:rsid w:val="00251410"/>
    <w:rsid w:val="00251433"/>
    <w:rsid w:val="0025223D"/>
    <w:rsid w:val="002528B0"/>
    <w:rsid w:val="002529FF"/>
    <w:rsid w:val="00252A1B"/>
    <w:rsid w:val="00252A37"/>
    <w:rsid w:val="00252D92"/>
    <w:rsid w:val="002532A7"/>
    <w:rsid w:val="00253C5D"/>
    <w:rsid w:val="0025456A"/>
    <w:rsid w:val="00254627"/>
    <w:rsid w:val="00254B4E"/>
    <w:rsid w:val="002551A7"/>
    <w:rsid w:val="0025540A"/>
    <w:rsid w:val="0025579F"/>
    <w:rsid w:val="002561E6"/>
    <w:rsid w:val="002568DE"/>
    <w:rsid w:val="00256BA6"/>
    <w:rsid w:val="00257248"/>
    <w:rsid w:val="002572EF"/>
    <w:rsid w:val="002576B6"/>
    <w:rsid w:val="0025780B"/>
    <w:rsid w:val="00257BF6"/>
    <w:rsid w:val="00260021"/>
    <w:rsid w:val="00260648"/>
    <w:rsid w:val="00260F44"/>
    <w:rsid w:val="00261113"/>
    <w:rsid w:val="00261377"/>
    <w:rsid w:val="002618C0"/>
    <w:rsid w:val="00261F3D"/>
    <w:rsid w:val="00263331"/>
    <w:rsid w:val="00263779"/>
    <w:rsid w:val="0026393F"/>
    <w:rsid w:val="00263C30"/>
    <w:rsid w:val="00263CA2"/>
    <w:rsid w:val="00263E3C"/>
    <w:rsid w:val="00264314"/>
    <w:rsid w:val="00264B64"/>
    <w:rsid w:val="00264CC7"/>
    <w:rsid w:val="00264E40"/>
    <w:rsid w:val="00265366"/>
    <w:rsid w:val="00265A13"/>
    <w:rsid w:val="00266090"/>
    <w:rsid w:val="00266462"/>
    <w:rsid w:val="002666E6"/>
    <w:rsid w:val="00267174"/>
    <w:rsid w:val="00270354"/>
    <w:rsid w:val="002709AD"/>
    <w:rsid w:val="00270B1D"/>
    <w:rsid w:val="00271A69"/>
    <w:rsid w:val="00271AA9"/>
    <w:rsid w:val="00271B04"/>
    <w:rsid w:val="00271C07"/>
    <w:rsid w:val="002722B2"/>
    <w:rsid w:val="002722BE"/>
    <w:rsid w:val="0027249D"/>
    <w:rsid w:val="002733D6"/>
    <w:rsid w:val="002739C3"/>
    <w:rsid w:val="00273B4D"/>
    <w:rsid w:val="00273B6F"/>
    <w:rsid w:val="00273C6F"/>
    <w:rsid w:val="0027442F"/>
    <w:rsid w:val="002749E1"/>
    <w:rsid w:val="00274C70"/>
    <w:rsid w:val="00275223"/>
    <w:rsid w:val="002757B8"/>
    <w:rsid w:val="00275AA7"/>
    <w:rsid w:val="00275B2B"/>
    <w:rsid w:val="0027708D"/>
    <w:rsid w:val="002777C0"/>
    <w:rsid w:val="002803C5"/>
    <w:rsid w:val="002805B4"/>
    <w:rsid w:val="002806EC"/>
    <w:rsid w:val="00280715"/>
    <w:rsid w:val="00281D35"/>
    <w:rsid w:val="00282464"/>
    <w:rsid w:val="002827AE"/>
    <w:rsid w:val="00282F5D"/>
    <w:rsid w:val="00283005"/>
    <w:rsid w:val="00283719"/>
    <w:rsid w:val="00283B94"/>
    <w:rsid w:val="00283BAA"/>
    <w:rsid w:val="00283C41"/>
    <w:rsid w:val="00283FDA"/>
    <w:rsid w:val="002840C8"/>
    <w:rsid w:val="002842B3"/>
    <w:rsid w:val="0028470A"/>
    <w:rsid w:val="002849AD"/>
    <w:rsid w:val="00285252"/>
    <w:rsid w:val="0028535C"/>
    <w:rsid w:val="002854AC"/>
    <w:rsid w:val="002855B1"/>
    <w:rsid w:val="00285DC4"/>
    <w:rsid w:val="00287035"/>
    <w:rsid w:val="0028719A"/>
    <w:rsid w:val="002900A4"/>
    <w:rsid w:val="00290B2D"/>
    <w:rsid w:val="002910E8"/>
    <w:rsid w:val="00291197"/>
    <w:rsid w:val="00291B03"/>
    <w:rsid w:val="00291E52"/>
    <w:rsid w:val="00292215"/>
    <w:rsid w:val="00292F50"/>
    <w:rsid w:val="00293701"/>
    <w:rsid w:val="002939D8"/>
    <w:rsid w:val="00294141"/>
    <w:rsid w:val="002944D7"/>
    <w:rsid w:val="0029480F"/>
    <w:rsid w:val="002956D9"/>
    <w:rsid w:val="00295D11"/>
    <w:rsid w:val="00296796"/>
    <w:rsid w:val="00296A23"/>
    <w:rsid w:val="00296A28"/>
    <w:rsid w:val="00297937"/>
    <w:rsid w:val="002A036B"/>
    <w:rsid w:val="002A0608"/>
    <w:rsid w:val="002A0F9B"/>
    <w:rsid w:val="002A1486"/>
    <w:rsid w:val="002A1C65"/>
    <w:rsid w:val="002A22B5"/>
    <w:rsid w:val="002A2763"/>
    <w:rsid w:val="002A30B0"/>
    <w:rsid w:val="002A3260"/>
    <w:rsid w:val="002A3689"/>
    <w:rsid w:val="002A38F0"/>
    <w:rsid w:val="002A3B3D"/>
    <w:rsid w:val="002A5C39"/>
    <w:rsid w:val="002A629F"/>
    <w:rsid w:val="002A67F0"/>
    <w:rsid w:val="002A6EB7"/>
    <w:rsid w:val="002A742F"/>
    <w:rsid w:val="002A7582"/>
    <w:rsid w:val="002A75C6"/>
    <w:rsid w:val="002A7F71"/>
    <w:rsid w:val="002B03B5"/>
    <w:rsid w:val="002B09FE"/>
    <w:rsid w:val="002B0D11"/>
    <w:rsid w:val="002B1024"/>
    <w:rsid w:val="002B137B"/>
    <w:rsid w:val="002B1A89"/>
    <w:rsid w:val="002B1D9B"/>
    <w:rsid w:val="002B1EFD"/>
    <w:rsid w:val="002B1EFF"/>
    <w:rsid w:val="002B1F04"/>
    <w:rsid w:val="002B23F4"/>
    <w:rsid w:val="002B265E"/>
    <w:rsid w:val="002B2B0A"/>
    <w:rsid w:val="002B2C27"/>
    <w:rsid w:val="002B2D69"/>
    <w:rsid w:val="002B32A4"/>
    <w:rsid w:val="002B341C"/>
    <w:rsid w:val="002B3C1B"/>
    <w:rsid w:val="002B429E"/>
    <w:rsid w:val="002B4535"/>
    <w:rsid w:val="002B47C4"/>
    <w:rsid w:val="002B4899"/>
    <w:rsid w:val="002B489E"/>
    <w:rsid w:val="002B4951"/>
    <w:rsid w:val="002B4F02"/>
    <w:rsid w:val="002B4F06"/>
    <w:rsid w:val="002B4F28"/>
    <w:rsid w:val="002B4FDB"/>
    <w:rsid w:val="002B56F8"/>
    <w:rsid w:val="002B5704"/>
    <w:rsid w:val="002B5C69"/>
    <w:rsid w:val="002B62C7"/>
    <w:rsid w:val="002B653C"/>
    <w:rsid w:val="002B6992"/>
    <w:rsid w:val="002B6C5A"/>
    <w:rsid w:val="002B700D"/>
    <w:rsid w:val="002B7211"/>
    <w:rsid w:val="002B7AA4"/>
    <w:rsid w:val="002B7C68"/>
    <w:rsid w:val="002B7C8C"/>
    <w:rsid w:val="002B7EA8"/>
    <w:rsid w:val="002C0198"/>
    <w:rsid w:val="002C02A7"/>
    <w:rsid w:val="002C0C97"/>
    <w:rsid w:val="002C1208"/>
    <w:rsid w:val="002C1511"/>
    <w:rsid w:val="002C1838"/>
    <w:rsid w:val="002C1E9F"/>
    <w:rsid w:val="002C1F09"/>
    <w:rsid w:val="002C215C"/>
    <w:rsid w:val="002C2D4D"/>
    <w:rsid w:val="002C2FDB"/>
    <w:rsid w:val="002C3304"/>
    <w:rsid w:val="002C339C"/>
    <w:rsid w:val="002C352B"/>
    <w:rsid w:val="002C363F"/>
    <w:rsid w:val="002C3664"/>
    <w:rsid w:val="002C46C1"/>
    <w:rsid w:val="002C492E"/>
    <w:rsid w:val="002C4F59"/>
    <w:rsid w:val="002C4FF0"/>
    <w:rsid w:val="002C5480"/>
    <w:rsid w:val="002C698B"/>
    <w:rsid w:val="002C6DB8"/>
    <w:rsid w:val="002C7CE7"/>
    <w:rsid w:val="002D01E2"/>
    <w:rsid w:val="002D128F"/>
    <w:rsid w:val="002D12A5"/>
    <w:rsid w:val="002D12F3"/>
    <w:rsid w:val="002D15A4"/>
    <w:rsid w:val="002D167B"/>
    <w:rsid w:val="002D1CA8"/>
    <w:rsid w:val="002D3356"/>
    <w:rsid w:val="002D3B07"/>
    <w:rsid w:val="002D460A"/>
    <w:rsid w:val="002D4E53"/>
    <w:rsid w:val="002D53F8"/>
    <w:rsid w:val="002D678E"/>
    <w:rsid w:val="002D6C37"/>
    <w:rsid w:val="002D7604"/>
    <w:rsid w:val="002D7C87"/>
    <w:rsid w:val="002E06E1"/>
    <w:rsid w:val="002E0EEA"/>
    <w:rsid w:val="002E1118"/>
    <w:rsid w:val="002E22EE"/>
    <w:rsid w:val="002E267E"/>
    <w:rsid w:val="002E294D"/>
    <w:rsid w:val="002E2E0A"/>
    <w:rsid w:val="002E2EA6"/>
    <w:rsid w:val="002E30AC"/>
    <w:rsid w:val="002E3C92"/>
    <w:rsid w:val="002E47B1"/>
    <w:rsid w:val="002E54BD"/>
    <w:rsid w:val="002E5C33"/>
    <w:rsid w:val="002E6230"/>
    <w:rsid w:val="002E6549"/>
    <w:rsid w:val="002E6AEB"/>
    <w:rsid w:val="002E6AF4"/>
    <w:rsid w:val="002E6AF6"/>
    <w:rsid w:val="002E721D"/>
    <w:rsid w:val="002E7762"/>
    <w:rsid w:val="002E7991"/>
    <w:rsid w:val="002E7A21"/>
    <w:rsid w:val="002E7C44"/>
    <w:rsid w:val="002F10D0"/>
    <w:rsid w:val="002F10FB"/>
    <w:rsid w:val="002F13A9"/>
    <w:rsid w:val="002F13EA"/>
    <w:rsid w:val="002F156C"/>
    <w:rsid w:val="002F1A15"/>
    <w:rsid w:val="002F1C5A"/>
    <w:rsid w:val="002F2346"/>
    <w:rsid w:val="002F2890"/>
    <w:rsid w:val="002F2EE1"/>
    <w:rsid w:val="002F3330"/>
    <w:rsid w:val="002F3383"/>
    <w:rsid w:val="002F49AA"/>
    <w:rsid w:val="002F54E2"/>
    <w:rsid w:val="002F5E3E"/>
    <w:rsid w:val="002F6258"/>
    <w:rsid w:val="002F63BF"/>
    <w:rsid w:val="002F66C9"/>
    <w:rsid w:val="002F6A49"/>
    <w:rsid w:val="002F709F"/>
    <w:rsid w:val="002F714D"/>
    <w:rsid w:val="002F74D7"/>
    <w:rsid w:val="002F7A29"/>
    <w:rsid w:val="002F7A2C"/>
    <w:rsid w:val="00300723"/>
    <w:rsid w:val="00300A13"/>
    <w:rsid w:val="00301409"/>
    <w:rsid w:val="003019B7"/>
    <w:rsid w:val="0030241A"/>
    <w:rsid w:val="0030257D"/>
    <w:rsid w:val="00302B38"/>
    <w:rsid w:val="00302B6C"/>
    <w:rsid w:val="0030365E"/>
    <w:rsid w:val="00303758"/>
    <w:rsid w:val="0030388D"/>
    <w:rsid w:val="003040B9"/>
    <w:rsid w:val="003043A1"/>
    <w:rsid w:val="003048D6"/>
    <w:rsid w:val="00304BE7"/>
    <w:rsid w:val="00304C34"/>
    <w:rsid w:val="00304FB1"/>
    <w:rsid w:val="003051F7"/>
    <w:rsid w:val="00305301"/>
    <w:rsid w:val="003053C3"/>
    <w:rsid w:val="00305551"/>
    <w:rsid w:val="0030661F"/>
    <w:rsid w:val="0030707D"/>
    <w:rsid w:val="003070E8"/>
    <w:rsid w:val="0030740C"/>
    <w:rsid w:val="003076B7"/>
    <w:rsid w:val="00307C2D"/>
    <w:rsid w:val="00307E25"/>
    <w:rsid w:val="00310021"/>
    <w:rsid w:val="003103FF"/>
    <w:rsid w:val="00310B23"/>
    <w:rsid w:val="0031101E"/>
    <w:rsid w:val="0031105F"/>
    <w:rsid w:val="003112C9"/>
    <w:rsid w:val="003113A9"/>
    <w:rsid w:val="003113EA"/>
    <w:rsid w:val="00311435"/>
    <w:rsid w:val="003117E8"/>
    <w:rsid w:val="00311F9C"/>
    <w:rsid w:val="003123AC"/>
    <w:rsid w:val="00312556"/>
    <w:rsid w:val="00312730"/>
    <w:rsid w:val="00312EEF"/>
    <w:rsid w:val="003145A3"/>
    <w:rsid w:val="00314E7F"/>
    <w:rsid w:val="003155DB"/>
    <w:rsid w:val="00315D3A"/>
    <w:rsid w:val="003160A1"/>
    <w:rsid w:val="003165C9"/>
    <w:rsid w:val="0031677F"/>
    <w:rsid w:val="003174E8"/>
    <w:rsid w:val="003175CE"/>
    <w:rsid w:val="00317D4B"/>
    <w:rsid w:val="00320090"/>
    <w:rsid w:val="0032031F"/>
    <w:rsid w:val="00320994"/>
    <w:rsid w:val="00320A26"/>
    <w:rsid w:val="00320D03"/>
    <w:rsid w:val="003210AB"/>
    <w:rsid w:val="003210E5"/>
    <w:rsid w:val="003213D2"/>
    <w:rsid w:val="0032148F"/>
    <w:rsid w:val="00321C54"/>
    <w:rsid w:val="00321CB5"/>
    <w:rsid w:val="00321CB8"/>
    <w:rsid w:val="00322D8C"/>
    <w:rsid w:val="003231AA"/>
    <w:rsid w:val="0032354A"/>
    <w:rsid w:val="0032377D"/>
    <w:rsid w:val="00323C56"/>
    <w:rsid w:val="00323EB8"/>
    <w:rsid w:val="00324162"/>
    <w:rsid w:val="00324481"/>
    <w:rsid w:val="00324C5D"/>
    <w:rsid w:val="00325554"/>
    <w:rsid w:val="00326648"/>
    <w:rsid w:val="003268BA"/>
    <w:rsid w:val="00326B6B"/>
    <w:rsid w:val="003272F4"/>
    <w:rsid w:val="003274B4"/>
    <w:rsid w:val="00327702"/>
    <w:rsid w:val="003279F2"/>
    <w:rsid w:val="00327B15"/>
    <w:rsid w:val="00327B8F"/>
    <w:rsid w:val="00327E92"/>
    <w:rsid w:val="00330531"/>
    <w:rsid w:val="003306F0"/>
    <w:rsid w:val="00331509"/>
    <w:rsid w:val="00331CB7"/>
    <w:rsid w:val="00331D9B"/>
    <w:rsid w:val="003321D6"/>
    <w:rsid w:val="003321D7"/>
    <w:rsid w:val="003321EC"/>
    <w:rsid w:val="003324C4"/>
    <w:rsid w:val="00332AA6"/>
    <w:rsid w:val="00333095"/>
    <w:rsid w:val="003334A4"/>
    <w:rsid w:val="0033372A"/>
    <w:rsid w:val="00333AC1"/>
    <w:rsid w:val="00333AF6"/>
    <w:rsid w:val="0033411A"/>
    <w:rsid w:val="0033497E"/>
    <w:rsid w:val="00334C5F"/>
    <w:rsid w:val="00334E41"/>
    <w:rsid w:val="00335415"/>
    <w:rsid w:val="00335440"/>
    <w:rsid w:val="003359D8"/>
    <w:rsid w:val="0033667A"/>
    <w:rsid w:val="00336A2E"/>
    <w:rsid w:val="00336E08"/>
    <w:rsid w:val="00336E91"/>
    <w:rsid w:val="003370A6"/>
    <w:rsid w:val="00337769"/>
    <w:rsid w:val="00337DFF"/>
    <w:rsid w:val="00340556"/>
    <w:rsid w:val="003408AB"/>
    <w:rsid w:val="003409CD"/>
    <w:rsid w:val="00340E5F"/>
    <w:rsid w:val="00341271"/>
    <w:rsid w:val="003413B3"/>
    <w:rsid w:val="00341595"/>
    <w:rsid w:val="00341A29"/>
    <w:rsid w:val="00341F4E"/>
    <w:rsid w:val="003425E5"/>
    <w:rsid w:val="0034277A"/>
    <w:rsid w:val="00342A3F"/>
    <w:rsid w:val="00342A80"/>
    <w:rsid w:val="00342A9D"/>
    <w:rsid w:val="00343043"/>
    <w:rsid w:val="00344132"/>
    <w:rsid w:val="003444BA"/>
    <w:rsid w:val="00344665"/>
    <w:rsid w:val="0034483F"/>
    <w:rsid w:val="00344941"/>
    <w:rsid w:val="00345831"/>
    <w:rsid w:val="003458FD"/>
    <w:rsid w:val="00345A37"/>
    <w:rsid w:val="003460AE"/>
    <w:rsid w:val="003460CD"/>
    <w:rsid w:val="003464D4"/>
    <w:rsid w:val="00346F1D"/>
    <w:rsid w:val="0034795E"/>
    <w:rsid w:val="00350C28"/>
    <w:rsid w:val="00350D1C"/>
    <w:rsid w:val="0035123F"/>
    <w:rsid w:val="00351314"/>
    <w:rsid w:val="00352158"/>
    <w:rsid w:val="00352606"/>
    <w:rsid w:val="00352730"/>
    <w:rsid w:val="00353EDF"/>
    <w:rsid w:val="00354281"/>
    <w:rsid w:val="00355CD0"/>
    <w:rsid w:val="00355E48"/>
    <w:rsid w:val="00355FCE"/>
    <w:rsid w:val="00355FE6"/>
    <w:rsid w:val="00356227"/>
    <w:rsid w:val="00356737"/>
    <w:rsid w:val="003568C4"/>
    <w:rsid w:val="003568E6"/>
    <w:rsid w:val="00356A6D"/>
    <w:rsid w:val="00356EC8"/>
    <w:rsid w:val="00356EFB"/>
    <w:rsid w:val="00357526"/>
    <w:rsid w:val="003575A9"/>
    <w:rsid w:val="0035772C"/>
    <w:rsid w:val="00357DF6"/>
    <w:rsid w:val="0036039C"/>
    <w:rsid w:val="0036040A"/>
    <w:rsid w:val="00360906"/>
    <w:rsid w:val="00361218"/>
    <w:rsid w:val="0036136A"/>
    <w:rsid w:val="003622C3"/>
    <w:rsid w:val="003625AE"/>
    <w:rsid w:val="00362805"/>
    <w:rsid w:val="00362988"/>
    <w:rsid w:val="003633E3"/>
    <w:rsid w:val="003636B6"/>
    <w:rsid w:val="00363D22"/>
    <w:rsid w:val="00364065"/>
    <w:rsid w:val="003641F2"/>
    <w:rsid w:val="00364BAE"/>
    <w:rsid w:val="00365114"/>
    <w:rsid w:val="003655F5"/>
    <w:rsid w:val="0036571B"/>
    <w:rsid w:val="00365BFC"/>
    <w:rsid w:val="00365DC9"/>
    <w:rsid w:val="00365F4B"/>
    <w:rsid w:val="0036603C"/>
    <w:rsid w:val="00366892"/>
    <w:rsid w:val="00366A51"/>
    <w:rsid w:val="00366C80"/>
    <w:rsid w:val="00366D3A"/>
    <w:rsid w:val="0036710D"/>
    <w:rsid w:val="00367710"/>
    <w:rsid w:val="00370050"/>
    <w:rsid w:val="0037075B"/>
    <w:rsid w:val="0037100F"/>
    <w:rsid w:val="003710B3"/>
    <w:rsid w:val="00371B4E"/>
    <w:rsid w:val="0037212A"/>
    <w:rsid w:val="0037215D"/>
    <w:rsid w:val="003724B8"/>
    <w:rsid w:val="003725D3"/>
    <w:rsid w:val="00372F61"/>
    <w:rsid w:val="00373150"/>
    <w:rsid w:val="00373684"/>
    <w:rsid w:val="0037370A"/>
    <w:rsid w:val="0037379E"/>
    <w:rsid w:val="00374020"/>
    <w:rsid w:val="003741EC"/>
    <w:rsid w:val="00374653"/>
    <w:rsid w:val="0037476C"/>
    <w:rsid w:val="0037498C"/>
    <w:rsid w:val="003749CB"/>
    <w:rsid w:val="00374B27"/>
    <w:rsid w:val="00374BD8"/>
    <w:rsid w:val="00374CFE"/>
    <w:rsid w:val="00374E1E"/>
    <w:rsid w:val="00375394"/>
    <w:rsid w:val="003753FC"/>
    <w:rsid w:val="00375A81"/>
    <w:rsid w:val="00375AEF"/>
    <w:rsid w:val="00375B78"/>
    <w:rsid w:val="0037602A"/>
    <w:rsid w:val="00376B34"/>
    <w:rsid w:val="00376D43"/>
    <w:rsid w:val="00377466"/>
    <w:rsid w:val="003775D8"/>
    <w:rsid w:val="00377C35"/>
    <w:rsid w:val="0038063E"/>
    <w:rsid w:val="00380937"/>
    <w:rsid w:val="00380FEA"/>
    <w:rsid w:val="00381548"/>
    <w:rsid w:val="003816BB"/>
    <w:rsid w:val="00381C86"/>
    <w:rsid w:val="0038224D"/>
    <w:rsid w:val="0038236D"/>
    <w:rsid w:val="003829C7"/>
    <w:rsid w:val="00382E18"/>
    <w:rsid w:val="00382EF5"/>
    <w:rsid w:val="003837C1"/>
    <w:rsid w:val="00383A1A"/>
    <w:rsid w:val="003840FB"/>
    <w:rsid w:val="00384401"/>
    <w:rsid w:val="003847F7"/>
    <w:rsid w:val="00384A58"/>
    <w:rsid w:val="00384E17"/>
    <w:rsid w:val="00385264"/>
    <w:rsid w:val="003855DC"/>
    <w:rsid w:val="00385E18"/>
    <w:rsid w:val="00385ECB"/>
    <w:rsid w:val="00386639"/>
    <w:rsid w:val="00386A47"/>
    <w:rsid w:val="00386B4E"/>
    <w:rsid w:val="003904D1"/>
    <w:rsid w:val="003906B0"/>
    <w:rsid w:val="00390861"/>
    <w:rsid w:val="00391127"/>
    <w:rsid w:val="00391961"/>
    <w:rsid w:val="00391D31"/>
    <w:rsid w:val="00391EB4"/>
    <w:rsid w:val="00392377"/>
    <w:rsid w:val="0039278A"/>
    <w:rsid w:val="00392C84"/>
    <w:rsid w:val="0039307F"/>
    <w:rsid w:val="003932DC"/>
    <w:rsid w:val="0039440D"/>
    <w:rsid w:val="00394425"/>
    <w:rsid w:val="00394475"/>
    <w:rsid w:val="00394865"/>
    <w:rsid w:val="00394E06"/>
    <w:rsid w:val="00397706"/>
    <w:rsid w:val="00397D7D"/>
    <w:rsid w:val="00397FCC"/>
    <w:rsid w:val="003A0849"/>
    <w:rsid w:val="003A0D7C"/>
    <w:rsid w:val="003A10B6"/>
    <w:rsid w:val="003A16CB"/>
    <w:rsid w:val="003A1736"/>
    <w:rsid w:val="003A1FA8"/>
    <w:rsid w:val="003A21A5"/>
    <w:rsid w:val="003A2358"/>
    <w:rsid w:val="003A28F9"/>
    <w:rsid w:val="003A3393"/>
    <w:rsid w:val="003A3603"/>
    <w:rsid w:val="003A38EF"/>
    <w:rsid w:val="003A39AA"/>
    <w:rsid w:val="003A3C9E"/>
    <w:rsid w:val="003A3E68"/>
    <w:rsid w:val="003A4516"/>
    <w:rsid w:val="003A46C6"/>
    <w:rsid w:val="003A4B4B"/>
    <w:rsid w:val="003A5467"/>
    <w:rsid w:val="003A5697"/>
    <w:rsid w:val="003A5ABF"/>
    <w:rsid w:val="003A5E84"/>
    <w:rsid w:val="003A5F4D"/>
    <w:rsid w:val="003A6320"/>
    <w:rsid w:val="003A6334"/>
    <w:rsid w:val="003A6A25"/>
    <w:rsid w:val="003A6FA7"/>
    <w:rsid w:val="003A72F4"/>
    <w:rsid w:val="003A784E"/>
    <w:rsid w:val="003A7FC3"/>
    <w:rsid w:val="003B082E"/>
    <w:rsid w:val="003B10F1"/>
    <w:rsid w:val="003B1A9D"/>
    <w:rsid w:val="003B1BAB"/>
    <w:rsid w:val="003B2545"/>
    <w:rsid w:val="003B2707"/>
    <w:rsid w:val="003B29FC"/>
    <w:rsid w:val="003B2B89"/>
    <w:rsid w:val="003B330A"/>
    <w:rsid w:val="003B46D2"/>
    <w:rsid w:val="003B4715"/>
    <w:rsid w:val="003B5195"/>
    <w:rsid w:val="003B5568"/>
    <w:rsid w:val="003B5791"/>
    <w:rsid w:val="003B5AB3"/>
    <w:rsid w:val="003B5E73"/>
    <w:rsid w:val="003B656E"/>
    <w:rsid w:val="003B65A2"/>
    <w:rsid w:val="003B6DDB"/>
    <w:rsid w:val="003B7B2D"/>
    <w:rsid w:val="003B7F2E"/>
    <w:rsid w:val="003C03A9"/>
    <w:rsid w:val="003C17E3"/>
    <w:rsid w:val="003C1924"/>
    <w:rsid w:val="003C1A67"/>
    <w:rsid w:val="003C2386"/>
    <w:rsid w:val="003C23CB"/>
    <w:rsid w:val="003C2462"/>
    <w:rsid w:val="003C2879"/>
    <w:rsid w:val="003C3805"/>
    <w:rsid w:val="003C48DD"/>
    <w:rsid w:val="003C52D7"/>
    <w:rsid w:val="003C562F"/>
    <w:rsid w:val="003C56B9"/>
    <w:rsid w:val="003C5F77"/>
    <w:rsid w:val="003C675B"/>
    <w:rsid w:val="003C69FF"/>
    <w:rsid w:val="003C7826"/>
    <w:rsid w:val="003C7E07"/>
    <w:rsid w:val="003D0257"/>
    <w:rsid w:val="003D0616"/>
    <w:rsid w:val="003D08BD"/>
    <w:rsid w:val="003D10BF"/>
    <w:rsid w:val="003D1A91"/>
    <w:rsid w:val="003D1D2C"/>
    <w:rsid w:val="003D1FD6"/>
    <w:rsid w:val="003D26AD"/>
    <w:rsid w:val="003D2A48"/>
    <w:rsid w:val="003D2B24"/>
    <w:rsid w:val="003D2C63"/>
    <w:rsid w:val="003D2FCA"/>
    <w:rsid w:val="003D36FE"/>
    <w:rsid w:val="003D3787"/>
    <w:rsid w:val="003D3AFC"/>
    <w:rsid w:val="003D3F7C"/>
    <w:rsid w:val="003D564B"/>
    <w:rsid w:val="003D565B"/>
    <w:rsid w:val="003D59F2"/>
    <w:rsid w:val="003D5C53"/>
    <w:rsid w:val="003D5C70"/>
    <w:rsid w:val="003D60EB"/>
    <w:rsid w:val="003D62B5"/>
    <w:rsid w:val="003D6412"/>
    <w:rsid w:val="003D6AA5"/>
    <w:rsid w:val="003E0016"/>
    <w:rsid w:val="003E09B0"/>
    <w:rsid w:val="003E0BE1"/>
    <w:rsid w:val="003E0E86"/>
    <w:rsid w:val="003E0F03"/>
    <w:rsid w:val="003E1151"/>
    <w:rsid w:val="003E186A"/>
    <w:rsid w:val="003E2BDA"/>
    <w:rsid w:val="003E386C"/>
    <w:rsid w:val="003E3A03"/>
    <w:rsid w:val="003E3ED5"/>
    <w:rsid w:val="003E45F0"/>
    <w:rsid w:val="003E5453"/>
    <w:rsid w:val="003E56BB"/>
    <w:rsid w:val="003E5BD6"/>
    <w:rsid w:val="003E5EEF"/>
    <w:rsid w:val="003E609E"/>
    <w:rsid w:val="003E63BF"/>
    <w:rsid w:val="003E7DE3"/>
    <w:rsid w:val="003F0210"/>
    <w:rsid w:val="003F02A5"/>
    <w:rsid w:val="003F02EA"/>
    <w:rsid w:val="003F03AC"/>
    <w:rsid w:val="003F05D7"/>
    <w:rsid w:val="003F09C1"/>
    <w:rsid w:val="003F0C47"/>
    <w:rsid w:val="003F14BD"/>
    <w:rsid w:val="003F1711"/>
    <w:rsid w:val="003F2439"/>
    <w:rsid w:val="003F2788"/>
    <w:rsid w:val="003F326B"/>
    <w:rsid w:val="003F38E1"/>
    <w:rsid w:val="003F3FDA"/>
    <w:rsid w:val="003F44C9"/>
    <w:rsid w:val="003F5064"/>
    <w:rsid w:val="003F5475"/>
    <w:rsid w:val="003F5986"/>
    <w:rsid w:val="003F5C8D"/>
    <w:rsid w:val="003F5FE9"/>
    <w:rsid w:val="003F650E"/>
    <w:rsid w:val="003F6938"/>
    <w:rsid w:val="003F6D56"/>
    <w:rsid w:val="003F6ECA"/>
    <w:rsid w:val="003F7A87"/>
    <w:rsid w:val="003F7B8B"/>
    <w:rsid w:val="00400524"/>
    <w:rsid w:val="004010A8"/>
    <w:rsid w:val="004013AD"/>
    <w:rsid w:val="004019D6"/>
    <w:rsid w:val="00401B07"/>
    <w:rsid w:val="00401C83"/>
    <w:rsid w:val="004026A4"/>
    <w:rsid w:val="004029F2"/>
    <w:rsid w:val="00402D77"/>
    <w:rsid w:val="00403244"/>
    <w:rsid w:val="004038E4"/>
    <w:rsid w:val="00403BBC"/>
    <w:rsid w:val="00403ED4"/>
    <w:rsid w:val="00403F84"/>
    <w:rsid w:val="00404934"/>
    <w:rsid w:val="00404E7F"/>
    <w:rsid w:val="00404EDF"/>
    <w:rsid w:val="00405400"/>
    <w:rsid w:val="004057DB"/>
    <w:rsid w:val="00405F6C"/>
    <w:rsid w:val="004062FA"/>
    <w:rsid w:val="00406741"/>
    <w:rsid w:val="00406B11"/>
    <w:rsid w:val="004077B7"/>
    <w:rsid w:val="004077DD"/>
    <w:rsid w:val="004104D8"/>
    <w:rsid w:val="00410563"/>
    <w:rsid w:val="004117DD"/>
    <w:rsid w:val="004119BB"/>
    <w:rsid w:val="00411A36"/>
    <w:rsid w:val="00411E8C"/>
    <w:rsid w:val="004120A3"/>
    <w:rsid w:val="004129B7"/>
    <w:rsid w:val="00412B45"/>
    <w:rsid w:val="00412DC4"/>
    <w:rsid w:val="00412F6A"/>
    <w:rsid w:val="0041343B"/>
    <w:rsid w:val="00413848"/>
    <w:rsid w:val="00413C12"/>
    <w:rsid w:val="004143DD"/>
    <w:rsid w:val="0041453A"/>
    <w:rsid w:val="00414C2F"/>
    <w:rsid w:val="00415A00"/>
    <w:rsid w:val="00415B7C"/>
    <w:rsid w:val="00416ADC"/>
    <w:rsid w:val="00416B48"/>
    <w:rsid w:val="004172D4"/>
    <w:rsid w:val="00417319"/>
    <w:rsid w:val="00417CEA"/>
    <w:rsid w:val="00420267"/>
    <w:rsid w:val="004203B9"/>
    <w:rsid w:val="0042044B"/>
    <w:rsid w:val="00420774"/>
    <w:rsid w:val="004207F3"/>
    <w:rsid w:val="004208D1"/>
    <w:rsid w:val="00420AD8"/>
    <w:rsid w:val="00420F04"/>
    <w:rsid w:val="00421138"/>
    <w:rsid w:val="0042141C"/>
    <w:rsid w:val="00422CC0"/>
    <w:rsid w:val="00422CF8"/>
    <w:rsid w:val="00423A3D"/>
    <w:rsid w:val="004240AD"/>
    <w:rsid w:val="00425928"/>
    <w:rsid w:val="00425B82"/>
    <w:rsid w:val="00425DB7"/>
    <w:rsid w:val="00427078"/>
    <w:rsid w:val="0043080F"/>
    <w:rsid w:val="0043094A"/>
    <w:rsid w:val="00430AB2"/>
    <w:rsid w:val="00430CF1"/>
    <w:rsid w:val="004310B8"/>
    <w:rsid w:val="0043169C"/>
    <w:rsid w:val="004316EB"/>
    <w:rsid w:val="0043181B"/>
    <w:rsid w:val="00431B2B"/>
    <w:rsid w:val="00431BA2"/>
    <w:rsid w:val="00431CD4"/>
    <w:rsid w:val="0043211D"/>
    <w:rsid w:val="004327C2"/>
    <w:rsid w:val="004333C9"/>
    <w:rsid w:val="0043349F"/>
    <w:rsid w:val="0043362A"/>
    <w:rsid w:val="00433E31"/>
    <w:rsid w:val="004344E6"/>
    <w:rsid w:val="004351FD"/>
    <w:rsid w:val="00435223"/>
    <w:rsid w:val="00435277"/>
    <w:rsid w:val="004353A5"/>
    <w:rsid w:val="00435B53"/>
    <w:rsid w:val="00435FCE"/>
    <w:rsid w:val="004362E5"/>
    <w:rsid w:val="004364FA"/>
    <w:rsid w:val="004366AE"/>
    <w:rsid w:val="00436781"/>
    <w:rsid w:val="00436947"/>
    <w:rsid w:val="00436AF2"/>
    <w:rsid w:val="00436C31"/>
    <w:rsid w:val="004375AB"/>
    <w:rsid w:val="00437B2F"/>
    <w:rsid w:val="00437DEE"/>
    <w:rsid w:val="00437E92"/>
    <w:rsid w:val="004401DB"/>
    <w:rsid w:val="00440540"/>
    <w:rsid w:val="00440A48"/>
    <w:rsid w:val="00440E7F"/>
    <w:rsid w:val="00440F49"/>
    <w:rsid w:val="00441313"/>
    <w:rsid w:val="00441C12"/>
    <w:rsid w:val="00441EBD"/>
    <w:rsid w:val="004423B0"/>
    <w:rsid w:val="00442CF3"/>
    <w:rsid w:val="00443C70"/>
    <w:rsid w:val="004442DA"/>
    <w:rsid w:val="0044434D"/>
    <w:rsid w:val="0044438B"/>
    <w:rsid w:val="00444870"/>
    <w:rsid w:val="00444B07"/>
    <w:rsid w:val="00444D17"/>
    <w:rsid w:val="00444F96"/>
    <w:rsid w:val="00445400"/>
    <w:rsid w:val="004457CA"/>
    <w:rsid w:val="00445AC9"/>
    <w:rsid w:val="00445AFD"/>
    <w:rsid w:val="00445BD1"/>
    <w:rsid w:val="00445ECE"/>
    <w:rsid w:val="00446565"/>
    <w:rsid w:val="0044687A"/>
    <w:rsid w:val="00446890"/>
    <w:rsid w:val="00446B9C"/>
    <w:rsid w:val="00446E5D"/>
    <w:rsid w:val="00447B9C"/>
    <w:rsid w:val="0045091B"/>
    <w:rsid w:val="00450DC5"/>
    <w:rsid w:val="00450EEE"/>
    <w:rsid w:val="00450F94"/>
    <w:rsid w:val="00452C99"/>
    <w:rsid w:val="0045305E"/>
    <w:rsid w:val="0045332F"/>
    <w:rsid w:val="00453633"/>
    <w:rsid w:val="0045380D"/>
    <w:rsid w:val="00453930"/>
    <w:rsid w:val="00454719"/>
    <w:rsid w:val="00454A00"/>
    <w:rsid w:val="00454ABE"/>
    <w:rsid w:val="00454B85"/>
    <w:rsid w:val="00455C99"/>
    <w:rsid w:val="00455FD0"/>
    <w:rsid w:val="0045622D"/>
    <w:rsid w:val="00456315"/>
    <w:rsid w:val="00456A0C"/>
    <w:rsid w:val="00456A6D"/>
    <w:rsid w:val="00456AEE"/>
    <w:rsid w:val="00456CC8"/>
    <w:rsid w:val="00456D87"/>
    <w:rsid w:val="00456E30"/>
    <w:rsid w:val="0045701F"/>
    <w:rsid w:val="00457197"/>
    <w:rsid w:val="004571FC"/>
    <w:rsid w:val="00457697"/>
    <w:rsid w:val="0045770B"/>
    <w:rsid w:val="004577A6"/>
    <w:rsid w:val="00457893"/>
    <w:rsid w:val="00457F30"/>
    <w:rsid w:val="00457FE6"/>
    <w:rsid w:val="00460954"/>
    <w:rsid w:val="00460F39"/>
    <w:rsid w:val="0046138D"/>
    <w:rsid w:val="004613E3"/>
    <w:rsid w:val="00461517"/>
    <w:rsid w:val="00461606"/>
    <w:rsid w:val="00461B06"/>
    <w:rsid w:val="00461C8F"/>
    <w:rsid w:val="00461CE2"/>
    <w:rsid w:val="00461D29"/>
    <w:rsid w:val="00461FC7"/>
    <w:rsid w:val="00462D1C"/>
    <w:rsid w:val="004632BF"/>
    <w:rsid w:val="0046368F"/>
    <w:rsid w:val="004636E0"/>
    <w:rsid w:val="004638BD"/>
    <w:rsid w:val="00464DC4"/>
    <w:rsid w:val="00464DE7"/>
    <w:rsid w:val="00464E90"/>
    <w:rsid w:val="00465109"/>
    <w:rsid w:val="00465281"/>
    <w:rsid w:val="00465DB5"/>
    <w:rsid w:val="0046666F"/>
    <w:rsid w:val="004666ED"/>
    <w:rsid w:val="00466907"/>
    <w:rsid w:val="00466E0E"/>
    <w:rsid w:val="00467027"/>
    <w:rsid w:val="0046768E"/>
    <w:rsid w:val="0046774A"/>
    <w:rsid w:val="00467C03"/>
    <w:rsid w:val="00467D34"/>
    <w:rsid w:val="004701C5"/>
    <w:rsid w:val="00470932"/>
    <w:rsid w:val="00470A3D"/>
    <w:rsid w:val="00470B85"/>
    <w:rsid w:val="00470C2F"/>
    <w:rsid w:val="00470D80"/>
    <w:rsid w:val="0047110C"/>
    <w:rsid w:val="00471234"/>
    <w:rsid w:val="00471D2D"/>
    <w:rsid w:val="00472315"/>
    <w:rsid w:val="0047238B"/>
    <w:rsid w:val="0047254B"/>
    <w:rsid w:val="00472963"/>
    <w:rsid w:val="00472BB8"/>
    <w:rsid w:val="00472DEB"/>
    <w:rsid w:val="00473347"/>
    <w:rsid w:val="00473C24"/>
    <w:rsid w:val="00473ED4"/>
    <w:rsid w:val="00473F79"/>
    <w:rsid w:val="00474559"/>
    <w:rsid w:val="00475518"/>
    <w:rsid w:val="00475721"/>
    <w:rsid w:val="00475778"/>
    <w:rsid w:val="00475859"/>
    <w:rsid w:val="004768B4"/>
    <w:rsid w:val="004771FE"/>
    <w:rsid w:val="00477597"/>
    <w:rsid w:val="00477AF5"/>
    <w:rsid w:val="004803D8"/>
    <w:rsid w:val="0048103B"/>
    <w:rsid w:val="004810DC"/>
    <w:rsid w:val="00481B25"/>
    <w:rsid w:val="00481C93"/>
    <w:rsid w:val="00482AFA"/>
    <w:rsid w:val="00482C33"/>
    <w:rsid w:val="00483294"/>
    <w:rsid w:val="00483495"/>
    <w:rsid w:val="00483772"/>
    <w:rsid w:val="0048389A"/>
    <w:rsid w:val="00484921"/>
    <w:rsid w:val="00485259"/>
    <w:rsid w:val="00485260"/>
    <w:rsid w:val="004852A5"/>
    <w:rsid w:val="00485692"/>
    <w:rsid w:val="00485A32"/>
    <w:rsid w:val="00486482"/>
    <w:rsid w:val="0048702F"/>
    <w:rsid w:val="004878C9"/>
    <w:rsid w:val="00487C86"/>
    <w:rsid w:val="00487F91"/>
    <w:rsid w:val="00487F98"/>
    <w:rsid w:val="00490313"/>
    <w:rsid w:val="00490828"/>
    <w:rsid w:val="00490C9B"/>
    <w:rsid w:val="0049117A"/>
    <w:rsid w:val="00491B8F"/>
    <w:rsid w:val="004922AF"/>
    <w:rsid w:val="004924CE"/>
    <w:rsid w:val="004927DA"/>
    <w:rsid w:val="00492E81"/>
    <w:rsid w:val="004936BE"/>
    <w:rsid w:val="004952D0"/>
    <w:rsid w:val="004957A5"/>
    <w:rsid w:val="004958E1"/>
    <w:rsid w:val="00495957"/>
    <w:rsid w:val="0049601E"/>
    <w:rsid w:val="00496111"/>
    <w:rsid w:val="0049629C"/>
    <w:rsid w:val="00496472"/>
    <w:rsid w:val="00496582"/>
    <w:rsid w:val="00496EBD"/>
    <w:rsid w:val="00497037"/>
    <w:rsid w:val="00497258"/>
    <w:rsid w:val="00497718"/>
    <w:rsid w:val="00497B13"/>
    <w:rsid w:val="00497CBA"/>
    <w:rsid w:val="00497CF9"/>
    <w:rsid w:val="00497EC7"/>
    <w:rsid w:val="00497FDB"/>
    <w:rsid w:val="004A0135"/>
    <w:rsid w:val="004A0BC0"/>
    <w:rsid w:val="004A0E37"/>
    <w:rsid w:val="004A10B2"/>
    <w:rsid w:val="004A1179"/>
    <w:rsid w:val="004A12E2"/>
    <w:rsid w:val="004A14A5"/>
    <w:rsid w:val="004A2243"/>
    <w:rsid w:val="004A2599"/>
    <w:rsid w:val="004A33BB"/>
    <w:rsid w:val="004A36EA"/>
    <w:rsid w:val="004A38C8"/>
    <w:rsid w:val="004A38DD"/>
    <w:rsid w:val="004A3C1C"/>
    <w:rsid w:val="004A3E04"/>
    <w:rsid w:val="004A4503"/>
    <w:rsid w:val="004A4949"/>
    <w:rsid w:val="004A4A01"/>
    <w:rsid w:val="004A4B5F"/>
    <w:rsid w:val="004A4BCA"/>
    <w:rsid w:val="004A4DF2"/>
    <w:rsid w:val="004A50A9"/>
    <w:rsid w:val="004A5247"/>
    <w:rsid w:val="004A5A1E"/>
    <w:rsid w:val="004A5CA9"/>
    <w:rsid w:val="004A6D18"/>
    <w:rsid w:val="004A6FEC"/>
    <w:rsid w:val="004A7976"/>
    <w:rsid w:val="004A79C9"/>
    <w:rsid w:val="004B0196"/>
    <w:rsid w:val="004B0518"/>
    <w:rsid w:val="004B0FFA"/>
    <w:rsid w:val="004B1ED9"/>
    <w:rsid w:val="004B2494"/>
    <w:rsid w:val="004B28D3"/>
    <w:rsid w:val="004B2C67"/>
    <w:rsid w:val="004B30F1"/>
    <w:rsid w:val="004B3423"/>
    <w:rsid w:val="004B35BA"/>
    <w:rsid w:val="004B3BEA"/>
    <w:rsid w:val="004B3FAE"/>
    <w:rsid w:val="004B4347"/>
    <w:rsid w:val="004B443F"/>
    <w:rsid w:val="004B4EFD"/>
    <w:rsid w:val="004B503D"/>
    <w:rsid w:val="004B57C2"/>
    <w:rsid w:val="004B67C3"/>
    <w:rsid w:val="004B703D"/>
    <w:rsid w:val="004B7204"/>
    <w:rsid w:val="004B760C"/>
    <w:rsid w:val="004B7BEF"/>
    <w:rsid w:val="004C0206"/>
    <w:rsid w:val="004C034F"/>
    <w:rsid w:val="004C08F6"/>
    <w:rsid w:val="004C0A73"/>
    <w:rsid w:val="004C1295"/>
    <w:rsid w:val="004C1435"/>
    <w:rsid w:val="004C160A"/>
    <w:rsid w:val="004C164F"/>
    <w:rsid w:val="004C1756"/>
    <w:rsid w:val="004C1C33"/>
    <w:rsid w:val="004C1C80"/>
    <w:rsid w:val="004C21E5"/>
    <w:rsid w:val="004C2551"/>
    <w:rsid w:val="004C2685"/>
    <w:rsid w:val="004C2E36"/>
    <w:rsid w:val="004C2F7E"/>
    <w:rsid w:val="004C33FC"/>
    <w:rsid w:val="004C36D2"/>
    <w:rsid w:val="004C39E4"/>
    <w:rsid w:val="004C3EF6"/>
    <w:rsid w:val="004C405A"/>
    <w:rsid w:val="004C4144"/>
    <w:rsid w:val="004C4220"/>
    <w:rsid w:val="004C42C1"/>
    <w:rsid w:val="004C4768"/>
    <w:rsid w:val="004C4832"/>
    <w:rsid w:val="004C591D"/>
    <w:rsid w:val="004C5A53"/>
    <w:rsid w:val="004C5CF8"/>
    <w:rsid w:val="004C5E2C"/>
    <w:rsid w:val="004C5FF5"/>
    <w:rsid w:val="004C67BF"/>
    <w:rsid w:val="004C69FA"/>
    <w:rsid w:val="004C6CB3"/>
    <w:rsid w:val="004C6D52"/>
    <w:rsid w:val="004C6EFA"/>
    <w:rsid w:val="004C71DD"/>
    <w:rsid w:val="004C7B54"/>
    <w:rsid w:val="004C7BC1"/>
    <w:rsid w:val="004D00CA"/>
    <w:rsid w:val="004D0813"/>
    <w:rsid w:val="004D0823"/>
    <w:rsid w:val="004D144A"/>
    <w:rsid w:val="004D17A4"/>
    <w:rsid w:val="004D2A3A"/>
    <w:rsid w:val="004D32A7"/>
    <w:rsid w:val="004D3436"/>
    <w:rsid w:val="004D36D1"/>
    <w:rsid w:val="004D4104"/>
    <w:rsid w:val="004D47AF"/>
    <w:rsid w:val="004D521C"/>
    <w:rsid w:val="004D5D55"/>
    <w:rsid w:val="004D61F1"/>
    <w:rsid w:val="004D62DA"/>
    <w:rsid w:val="004D6649"/>
    <w:rsid w:val="004D6CF2"/>
    <w:rsid w:val="004D7177"/>
    <w:rsid w:val="004D737E"/>
    <w:rsid w:val="004D739F"/>
    <w:rsid w:val="004D7BC8"/>
    <w:rsid w:val="004E07A0"/>
    <w:rsid w:val="004E0ADA"/>
    <w:rsid w:val="004E0DB9"/>
    <w:rsid w:val="004E0F12"/>
    <w:rsid w:val="004E1913"/>
    <w:rsid w:val="004E1928"/>
    <w:rsid w:val="004E1944"/>
    <w:rsid w:val="004E26F7"/>
    <w:rsid w:val="004E2EBB"/>
    <w:rsid w:val="004E3657"/>
    <w:rsid w:val="004E3ADC"/>
    <w:rsid w:val="004E413F"/>
    <w:rsid w:val="004E4492"/>
    <w:rsid w:val="004E499A"/>
    <w:rsid w:val="004E5171"/>
    <w:rsid w:val="004E5588"/>
    <w:rsid w:val="004E56FA"/>
    <w:rsid w:val="004E5BD5"/>
    <w:rsid w:val="004E5FC2"/>
    <w:rsid w:val="004E603A"/>
    <w:rsid w:val="004E6370"/>
    <w:rsid w:val="004E67A8"/>
    <w:rsid w:val="004E6828"/>
    <w:rsid w:val="004E6A29"/>
    <w:rsid w:val="004E70F9"/>
    <w:rsid w:val="004E7185"/>
    <w:rsid w:val="004E7241"/>
    <w:rsid w:val="004E7DA6"/>
    <w:rsid w:val="004E7DF7"/>
    <w:rsid w:val="004E7F97"/>
    <w:rsid w:val="004F008E"/>
    <w:rsid w:val="004F03F5"/>
    <w:rsid w:val="004F0C5F"/>
    <w:rsid w:val="004F1083"/>
    <w:rsid w:val="004F184F"/>
    <w:rsid w:val="004F185E"/>
    <w:rsid w:val="004F1B5A"/>
    <w:rsid w:val="004F1F67"/>
    <w:rsid w:val="004F2022"/>
    <w:rsid w:val="004F2E2B"/>
    <w:rsid w:val="004F3093"/>
    <w:rsid w:val="004F318E"/>
    <w:rsid w:val="004F3A23"/>
    <w:rsid w:val="004F3DD8"/>
    <w:rsid w:val="004F45E6"/>
    <w:rsid w:val="004F4AB8"/>
    <w:rsid w:val="004F5432"/>
    <w:rsid w:val="004F571C"/>
    <w:rsid w:val="004F5828"/>
    <w:rsid w:val="004F5D34"/>
    <w:rsid w:val="004F661B"/>
    <w:rsid w:val="004F6834"/>
    <w:rsid w:val="004F7509"/>
    <w:rsid w:val="004F7AB2"/>
    <w:rsid w:val="004F7DA0"/>
    <w:rsid w:val="004F7FCD"/>
    <w:rsid w:val="00500021"/>
    <w:rsid w:val="00500364"/>
    <w:rsid w:val="0050079A"/>
    <w:rsid w:val="00500D82"/>
    <w:rsid w:val="00501529"/>
    <w:rsid w:val="0050193B"/>
    <w:rsid w:val="00501B85"/>
    <w:rsid w:val="00501BB8"/>
    <w:rsid w:val="00501E9E"/>
    <w:rsid w:val="00501F2F"/>
    <w:rsid w:val="005022FA"/>
    <w:rsid w:val="00502A53"/>
    <w:rsid w:val="00503A4B"/>
    <w:rsid w:val="00503C9B"/>
    <w:rsid w:val="00503E6A"/>
    <w:rsid w:val="005049FE"/>
    <w:rsid w:val="00504F3A"/>
    <w:rsid w:val="005052FB"/>
    <w:rsid w:val="00505C73"/>
    <w:rsid w:val="00505F86"/>
    <w:rsid w:val="00506600"/>
    <w:rsid w:val="005067A6"/>
    <w:rsid w:val="005069FC"/>
    <w:rsid w:val="0050700E"/>
    <w:rsid w:val="0050726B"/>
    <w:rsid w:val="005073C5"/>
    <w:rsid w:val="005074B4"/>
    <w:rsid w:val="005103F1"/>
    <w:rsid w:val="0051093E"/>
    <w:rsid w:val="00510D1F"/>
    <w:rsid w:val="00510FFE"/>
    <w:rsid w:val="0051153E"/>
    <w:rsid w:val="00511F63"/>
    <w:rsid w:val="005121D9"/>
    <w:rsid w:val="0051270F"/>
    <w:rsid w:val="005129D4"/>
    <w:rsid w:val="00513B3F"/>
    <w:rsid w:val="00513BDF"/>
    <w:rsid w:val="005141CF"/>
    <w:rsid w:val="00514AB3"/>
    <w:rsid w:val="00514F1E"/>
    <w:rsid w:val="005155CE"/>
    <w:rsid w:val="005157AF"/>
    <w:rsid w:val="00515876"/>
    <w:rsid w:val="005161FA"/>
    <w:rsid w:val="00516328"/>
    <w:rsid w:val="00516845"/>
    <w:rsid w:val="00516BCB"/>
    <w:rsid w:val="0051723F"/>
    <w:rsid w:val="00517356"/>
    <w:rsid w:val="005174C7"/>
    <w:rsid w:val="00517AB6"/>
    <w:rsid w:val="00517B25"/>
    <w:rsid w:val="00517B67"/>
    <w:rsid w:val="00517F66"/>
    <w:rsid w:val="005204F0"/>
    <w:rsid w:val="00520521"/>
    <w:rsid w:val="00521045"/>
    <w:rsid w:val="00521442"/>
    <w:rsid w:val="005226BD"/>
    <w:rsid w:val="00522E8C"/>
    <w:rsid w:val="00523003"/>
    <w:rsid w:val="00523162"/>
    <w:rsid w:val="00524754"/>
    <w:rsid w:val="00524C98"/>
    <w:rsid w:val="00524D61"/>
    <w:rsid w:val="00524F1A"/>
    <w:rsid w:val="00525CCB"/>
    <w:rsid w:val="0052626A"/>
    <w:rsid w:val="00526354"/>
    <w:rsid w:val="00526CEC"/>
    <w:rsid w:val="0052744F"/>
    <w:rsid w:val="00527555"/>
    <w:rsid w:val="0052784B"/>
    <w:rsid w:val="00527A4F"/>
    <w:rsid w:val="00527B41"/>
    <w:rsid w:val="00527DF7"/>
    <w:rsid w:val="00530166"/>
    <w:rsid w:val="00530394"/>
    <w:rsid w:val="005309EC"/>
    <w:rsid w:val="00530A1F"/>
    <w:rsid w:val="00530ECE"/>
    <w:rsid w:val="00531181"/>
    <w:rsid w:val="00531628"/>
    <w:rsid w:val="005322B9"/>
    <w:rsid w:val="00532501"/>
    <w:rsid w:val="0053272F"/>
    <w:rsid w:val="00532D50"/>
    <w:rsid w:val="00532FC3"/>
    <w:rsid w:val="0053308B"/>
    <w:rsid w:val="00533165"/>
    <w:rsid w:val="0053340F"/>
    <w:rsid w:val="005337C5"/>
    <w:rsid w:val="00533884"/>
    <w:rsid w:val="00533B87"/>
    <w:rsid w:val="0053400C"/>
    <w:rsid w:val="00534346"/>
    <w:rsid w:val="00534FD5"/>
    <w:rsid w:val="00535468"/>
    <w:rsid w:val="005356F5"/>
    <w:rsid w:val="0053585D"/>
    <w:rsid w:val="00535DA2"/>
    <w:rsid w:val="005361FE"/>
    <w:rsid w:val="0053623F"/>
    <w:rsid w:val="005363D4"/>
    <w:rsid w:val="0053657C"/>
    <w:rsid w:val="00536BC7"/>
    <w:rsid w:val="00536FC9"/>
    <w:rsid w:val="005376E4"/>
    <w:rsid w:val="00537770"/>
    <w:rsid w:val="00537859"/>
    <w:rsid w:val="00537A13"/>
    <w:rsid w:val="00537B6A"/>
    <w:rsid w:val="00537F25"/>
    <w:rsid w:val="00540C48"/>
    <w:rsid w:val="00540C4A"/>
    <w:rsid w:val="00541378"/>
    <w:rsid w:val="005419FA"/>
    <w:rsid w:val="00541AB2"/>
    <w:rsid w:val="00541BD8"/>
    <w:rsid w:val="00541CE8"/>
    <w:rsid w:val="00542776"/>
    <w:rsid w:val="00542ADE"/>
    <w:rsid w:val="00542B53"/>
    <w:rsid w:val="00542E22"/>
    <w:rsid w:val="00543A0F"/>
    <w:rsid w:val="00543B26"/>
    <w:rsid w:val="005441FC"/>
    <w:rsid w:val="00544E04"/>
    <w:rsid w:val="00545635"/>
    <w:rsid w:val="00546280"/>
    <w:rsid w:val="005467F2"/>
    <w:rsid w:val="005471E9"/>
    <w:rsid w:val="005476FA"/>
    <w:rsid w:val="00547800"/>
    <w:rsid w:val="00547DAA"/>
    <w:rsid w:val="005500A5"/>
    <w:rsid w:val="005500EF"/>
    <w:rsid w:val="00550190"/>
    <w:rsid w:val="005502E5"/>
    <w:rsid w:val="0055055B"/>
    <w:rsid w:val="005507CE"/>
    <w:rsid w:val="00550BAA"/>
    <w:rsid w:val="00551127"/>
    <w:rsid w:val="005512B5"/>
    <w:rsid w:val="00551616"/>
    <w:rsid w:val="005516D0"/>
    <w:rsid w:val="00551812"/>
    <w:rsid w:val="00551F51"/>
    <w:rsid w:val="005522A6"/>
    <w:rsid w:val="00552381"/>
    <w:rsid w:val="00553932"/>
    <w:rsid w:val="00554110"/>
    <w:rsid w:val="00554958"/>
    <w:rsid w:val="00555E16"/>
    <w:rsid w:val="0055665A"/>
    <w:rsid w:val="00556666"/>
    <w:rsid w:val="005573AF"/>
    <w:rsid w:val="00557596"/>
    <w:rsid w:val="0055767F"/>
    <w:rsid w:val="0055778D"/>
    <w:rsid w:val="00557B87"/>
    <w:rsid w:val="0056047A"/>
    <w:rsid w:val="005610E5"/>
    <w:rsid w:val="0056145C"/>
    <w:rsid w:val="00561624"/>
    <w:rsid w:val="0056189D"/>
    <w:rsid w:val="00561A44"/>
    <w:rsid w:val="00561B08"/>
    <w:rsid w:val="00561DAF"/>
    <w:rsid w:val="00561FFC"/>
    <w:rsid w:val="0056264A"/>
    <w:rsid w:val="00562D43"/>
    <w:rsid w:val="005642AA"/>
    <w:rsid w:val="0056431E"/>
    <w:rsid w:val="0056453A"/>
    <w:rsid w:val="00564581"/>
    <w:rsid w:val="00564A0A"/>
    <w:rsid w:val="00564F41"/>
    <w:rsid w:val="00564F57"/>
    <w:rsid w:val="00564FEC"/>
    <w:rsid w:val="00565469"/>
    <w:rsid w:val="005656CA"/>
    <w:rsid w:val="00566139"/>
    <w:rsid w:val="00566393"/>
    <w:rsid w:val="00567153"/>
    <w:rsid w:val="005672B6"/>
    <w:rsid w:val="00567391"/>
    <w:rsid w:val="00567669"/>
    <w:rsid w:val="00567ABC"/>
    <w:rsid w:val="00567D25"/>
    <w:rsid w:val="005705C6"/>
    <w:rsid w:val="00570BC1"/>
    <w:rsid w:val="00570C65"/>
    <w:rsid w:val="00571063"/>
    <w:rsid w:val="005714B4"/>
    <w:rsid w:val="00571805"/>
    <w:rsid w:val="00571D93"/>
    <w:rsid w:val="00572E5A"/>
    <w:rsid w:val="00573B0F"/>
    <w:rsid w:val="00573F6B"/>
    <w:rsid w:val="005742A7"/>
    <w:rsid w:val="00574641"/>
    <w:rsid w:val="00574AF7"/>
    <w:rsid w:val="005758CF"/>
    <w:rsid w:val="00575984"/>
    <w:rsid w:val="00576B03"/>
    <w:rsid w:val="00576B67"/>
    <w:rsid w:val="00576ECE"/>
    <w:rsid w:val="00577831"/>
    <w:rsid w:val="005801FF"/>
    <w:rsid w:val="005802D9"/>
    <w:rsid w:val="00580722"/>
    <w:rsid w:val="00580884"/>
    <w:rsid w:val="00580C46"/>
    <w:rsid w:val="00580CFE"/>
    <w:rsid w:val="0058104C"/>
    <w:rsid w:val="00581B1B"/>
    <w:rsid w:val="00581C8C"/>
    <w:rsid w:val="00582D3B"/>
    <w:rsid w:val="00582E5B"/>
    <w:rsid w:val="005833F8"/>
    <w:rsid w:val="00584921"/>
    <w:rsid w:val="00584CDE"/>
    <w:rsid w:val="00584CE6"/>
    <w:rsid w:val="00584EAB"/>
    <w:rsid w:val="00585209"/>
    <w:rsid w:val="00585AFB"/>
    <w:rsid w:val="00585C81"/>
    <w:rsid w:val="00585E70"/>
    <w:rsid w:val="00586643"/>
    <w:rsid w:val="00586DEE"/>
    <w:rsid w:val="0058715A"/>
    <w:rsid w:val="0059065D"/>
    <w:rsid w:val="00590D18"/>
    <w:rsid w:val="00591BB7"/>
    <w:rsid w:val="00591E8C"/>
    <w:rsid w:val="00592390"/>
    <w:rsid w:val="00592EDA"/>
    <w:rsid w:val="00593066"/>
    <w:rsid w:val="00593CF0"/>
    <w:rsid w:val="0059406E"/>
    <w:rsid w:val="0059418B"/>
    <w:rsid w:val="0059454D"/>
    <w:rsid w:val="00594E34"/>
    <w:rsid w:val="00595E9C"/>
    <w:rsid w:val="005963E9"/>
    <w:rsid w:val="00596405"/>
    <w:rsid w:val="00596409"/>
    <w:rsid w:val="00597B1D"/>
    <w:rsid w:val="00597C32"/>
    <w:rsid w:val="00597CC8"/>
    <w:rsid w:val="00597DD0"/>
    <w:rsid w:val="005A03D0"/>
    <w:rsid w:val="005A13FB"/>
    <w:rsid w:val="005A1610"/>
    <w:rsid w:val="005A1639"/>
    <w:rsid w:val="005A16A1"/>
    <w:rsid w:val="005A1E63"/>
    <w:rsid w:val="005A22F2"/>
    <w:rsid w:val="005A2DF8"/>
    <w:rsid w:val="005A3226"/>
    <w:rsid w:val="005A33A7"/>
    <w:rsid w:val="005A37AA"/>
    <w:rsid w:val="005A3BCF"/>
    <w:rsid w:val="005A3BEC"/>
    <w:rsid w:val="005A3D49"/>
    <w:rsid w:val="005A47DD"/>
    <w:rsid w:val="005A4A1B"/>
    <w:rsid w:val="005A5254"/>
    <w:rsid w:val="005A5B46"/>
    <w:rsid w:val="005A5C58"/>
    <w:rsid w:val="005A5D04"/>
    <w:rsid w:val="005A646A"/>
    <w:rsid w:val="005A6AA5"/>
    <w:rsid w:val="005A70CC"/>
    <w:rsid w:val="005A7605"/>
    <w:rsid w:val="005B0B23"/>
    <w:rsid w:val="005B0BCE"/>
    <w:rsid w:val="005B1B22"/>
    <w:rsid w:val="005B1E42"/>
    <w:rsid w:val="005B1F3E"/>
    <w:rsid w:val="005B21D0"/>
    <w:rsid w:val="005B23BD"/>
    <w:rsid w:val="005B2819"/>
    <w:rsid w:val="005B2A9B"/>
    <w:rsid w:val="005B3239"/>
    <w:rsid w:val="005B3827"/>
    <w:rsid w:val="005B389C"/>
    <w:rsid w:val="005B38DF"/>
    <w:rsid w:val="005B3926"/>
    <w:rsid w:val="005B3A50"/>
    <w:rsid w:val="005B3CF0"/>
    <w:rsid w:val="005B45FD"/>
    <w:rsid w:val="005B5058"/>
    <w:rsid w:val="005B534E"/>
    <w:rsid w:val="005B57D0"/>
    <w:rsid w:val="005B5E8B"/>
    <w:rsid w:val="005B5EEA"/>
    <w:rsid w:val="005B5EEC"/>
    <w:rsid w:val="005B5F87"/>
    <w:rsid w:val="005B6998"/>
    <w:rsid w:val="005B6B43"/>
    <w:rsid w:val="005B7B22"/>
    <w:rsid w:val="005B7D1E"/>
    <w:rsid w:val="005B7EE4"/>
    <w:rsid w:val="005C06C9"/>
    <w:rsid w:val="005C07E1"/>
    <w:rsid w:val="005C15E0"/>
    <w:rsid w:val="005C1712"/>
    <w:rsid w:val="005C18FE"/>
    <w:rsid w:val="005C1979"/>
    <w:rsid w:val="005C1C1D"/>
    <w:rsid w:val="005C29CB"/>
    <w:rsid w:val="005C2D76"/>
    <w:rsid w:val="005C2E5B"/>
    <w:rsid w:val="005C2F81"/>
    <w:rsid w:val="005C38B5"/>
    <w:rsid w:val="005C3AEB"/>
    <w:rsid w:val="005C3B0C"/>
    <w:rsid w:val="005C449B"/>
    <w:rsid w:val="005C4788"/>
    <w:rsid w:val="005C4919"/>
    <w:rsid w:val="005C4A92"/>
    <w:rsid w:val="005C5A0B"/>
    <w:rsid w:val="005C5A7A"/>
    <w:rsid w:val="005C5C49"/>
    <w:rsid w:val="005C5CA3"/>
    <w:rsid w:val="005C7496"/>
    <w:rsid w:val="005C7773"/>
    <w:rsid w:val="005C7B06"/>
    <w:rsid w:val="005C7B16"/>
    <w:rsid w:val="005D07AA"/>
    <w:rsid w:val="005D09DF"/>
    <w:rsid w:val="005D09F2"/>
    <w:rsid w:val="005D0F42"/>
    <w:rsid w:val="005D1367"/>
    <w:rsid w:val="005D181E"/>
    <w:rsid w:val="005D198F"/>
    <w:rsid w:val="005D1B57"/>
    <w:rsid w:val="005D369F"/>
    <w:rsid w:val="005D3703"/>
    <w:rsid w:val="005D37C5"/>
    <w:rsid w:val="005D3FE0"/>
    <w:rsid w:val="005D40CE"/>
    <w:rsid w:val="005D47D2"/>
    <w:rsid w:val="005D4FFC"/>
    <w:rsid w:val="005D6319"/>
    <w:rsid w:val="005D6573"/>
    <w:rsid w:val="005D6A95"/>
    <w:rsid w:val="005D6C68"/>
    <w:rsid w:val="005D6CA5"/>
    <w:rsid w:val="005D7032"/>
    <w:rsid w:val="005D745A"/>
    <w:rsid w:val="005D751C"/>
    <w:rsid w:val="005E013A"/>
    <w:rsid w:val="005E0396"/>
    <w:rsid w:val="005E08F5"/>
    <w:rsid w:val="005E1392"/>
    <w:rsid w:val="005E1672"/>
    <w:rsid w:val="005E1D98"/>
    <w:rsid w:val="005E2722"/>
    <w:rsid w:val="005E278C"/>
    <w:rsid w:val="005E2900"/>
    <w:rsid w:val="005E2A26"/>
    <w:rsid w:val="005E2CFE"/>
    <w:rsid w:val="005E331E"/>
    <w:rsid w:val="005E3B12"/>
    <w:rsid w:val="005E4168"/>
    <w:rsid w:val="005E4585"/>
    <w:rsid w:val="005E46ED"/>
    <w:rsid w:val="005E53AB"/>
    <w:rsid w:val="005E58E4"/>
    <w:rsid w:val="005E5AE8"/>
    <w:rsid w:val="005E5D0B"/>
    <w:rsid w:val="005E5E8C"/>
    <w:rsid w:val="005E6195"/>
    <w:rsid w:val="005E699F"/>
    <w:rsid w:val="005E71BF"/>
    <w:rsid w:val="005E738F"/>
    <w:rsid w:val="005E79AE"/>
    <w:rsid w:val="005E7F4C"/>
    <w:rsid w:val="005F07AF"/>
    <w:rsid w:val="005F1A7E"/>
    <w:rsid w:val="005F1DBA"/>
    <w:rsid w:val="005F2309"/>
    <w:rsid w:val="005F26F3"/>
    <w:rsid w:val="005F29DA"/>
    <w:rsid w:val="005F3107"/>
    <w:rsid w:val="005F3141"/>
    <w:rsid w:val="005F3758"/>
    <w:rsid w:val="005F3796"/>
    <w:rsid w:val="005F3882"/>
    <w:rsid w:val="005F3938"/>
    <w:rsid w:val="005F39E2"/>
    <w:rsid w:val="005F3D1B"/>
    <w:rsid w:val="005F3F0B"/>
    <w:rsid w:val="005F4A8E"/>
    <w:rsid w:val="005F4C6B"/>
    <w:rsid w:val="005F4CC5"/>
    <w:rsid w:val="005F59D7"/>
    <w:rsid w:val="005F5F95"/>
    <w:rsid w:val="005F62AA"/>
    <w:rsid w:val="005F64FE"/>
    <w:rsid w:val="005F69BF"/>
    <w:rsid w:val="005F6CFC"/>
    <w:rsid w:val="005F7045"/>
    <w:rsid w:val="005F74CA"/>
    <w:rsid w:val="005F766A"/>
    <w:rsid w:val="005F7E6F"/>
    <w:rsid w:val="006001F0"/>
    <w:rsid w:val="00600A0E"/>
    <w:rsid w:val="00600CB8"/>
    <w:rsid w:val="00600CE4"/>
    <w:rsid w:val="00601AD6"/>
    <w:rsid w:val="00601FFB"/>
    <w:rsid w:val="00602011"/>
    <w:rsid w:val="006026AA"/>
    <w:rsid w:val="00602865"/>
    <w:rsid w:val="0060322A"/>
    <w:rsid w:val="00603300"/>
    <w:rsid w:val="006038CE"/>
    <w:rsid w:val="00603CBE"/>
    <w:rsid w:val="006041F0"/>
    <w:rsid w:val="006044E6"/>
    <w:rsid w:val="006048C5"/>
    <w:rsid w:val="00604C70"/>
    <w:rsid w:val="00604CDE"/>
    <w:rsid w:val="0060557F"/>
    <w:rsid w:val="00605A69"/>
    <w:rsid w:val="00605A7D"/>
    <w:rsid w:val="00605A80"/>
    <w:rsid w:val="00605C44"/>
    <w:rsid w:val="00605F87"/>
    <w:rsid w:val="00606CCE"/>
    <w:rsid w:val="00607DF7"/>
    <w:rsid w:val="00610170"/>
    <w:rsid w:val="00610735"/>
    <w:rsid w:val="006108C1"/>
    <w:rsid w:val="00610956"/>
    <w:rsid w:val="00610C5F"/>
    <w:rsid w:val="00610DDC"/>
    <w:rsid w:val="00610F35"/>
    <w:rsid w:val="006110CF"/>
    <w:rsid w:val="00611637"/>
    <w:rsid w:val="006116AE"/>
    <w:rsid w:val="00611904"/>
    <w:rsid w:val="00611957"/>
    <w:rsid w:val="00611B14"/>
    <w:rsid w:val="00611E2E"/>
    <w:rsid w:val="00612013"/>
    <w:rsid w:val="00612617"/>
    <w:rsid w:val="00612C39"/>
    <w:rsid w:val="00612F1C"/>
    <w:rsid w:val="00612F96"/>
    <w:rsid w:val="0061346F"/>
    <w:rsid w:val="006138CC"/>
    <w:rsid w:val="00613B98"/>
    <w:rsid w:val="006152DA"/>
    <w:rsid w:val="0061596B"/>
    <w:rsid w:val="00616011"/>
    <w:rsid w:val="00616BFD"/>
    <w:rsid w:val="0061749D"/>
    <w:rsid w:val="006179EA"/>
    <w:rsid w:val="00617E94"/>
    <w:rsid w:val="00620165"/>
    <w:rsid w:val="00620713"/>
    <w:rsid w:val="00620A64"/>
    <w:rsid w:val="00620FA6"/>
    <w:rsid w:val="00621CDF"/>
    <w:rsid w:val="00621FCA"/>
    <w:rsid w:val="006224F3"/>
    <w:rsid w:val="006225D4"/>
    <w:rsid w:val="00622F2F"/>
    <w:rsid w:val="00623CD8"/>
    <w:rsid w:val="00624062"/>
    <w:rsid w:val="006242A7"/>
    <w:rsid w:val="00624734"/>
    <w:rsid w:val="00626523"/>
    <w:rsid w:val="0062661B"/>
    <w:rsid w:val="006269E1"/>
    <w:rsid w:val="00626D84"/>
    <w:rsid w:val="006273B6"/>
    <w:rsid w:val="006274C2"/>
    <w:rsid w:val="00627907"/>
    <w:rsid w:val="00627B3A"/>
    <w:rsid w:val="00627C2C"/>
    <w:rsid w:val="00627E63"/>
    <w:rsid w:val="006300DE"/>
    <w:rsid w:val="006302AF"/>
    <w:rsid w:val="00630322"/>
    <w:rsid w:val="006308B6"/>
    <w:rsid w:val="00630971"/>
    <w:rsid w:val="0063123F"/>
    <w:rsid w:val="006313C5"/>
    <w:rsid w:val="00631DF8"/>
    <w:rsid w:val="00631E6A"/>
    <w:rsid w:val="00632703"/>
    <w:rsid w:val="00632807"/>
    <w:rsid w:val="006329CD"/>
    <w:rsid w:val="006332B1"/>
    <w:rsid w:val="006333E6"/>
    <w:rsid w:val="0063352C"/>
    <w:rsid w:val="0063356D"/>
    <w:rsid w:val="00633D5B"/>
    <w:rsid w:val="00634017"/>
    <w:rsid w:val="006342B3"/>
    <w:rsid w:val="0063477E"/>
    <w:rsid w:val="00634C12"/>
    <w:rsid w:val="00634D13"/>
    <w:rsid w:val="00634F74"/>
    <w:rsid w:val="0063512A"/>
    <w:rsid w:val="0063591B"/>
    <w:rsid w:val="00635BD6"/>
    <w:rsid w:val="00635DB5"/>
    <w:rsid w:val="00635E23"/>
    <w:rsid w:val="00635F88"/>
    <w:rsid w:val="0063683D"/>
    <w:rsid w:val="006369F7"/>
    <w:rsid w:val="00636CBF"/>
    <w:rsid w:val="00636F1A"/>
    <w:rsid w:val="006371B9"/>
    <w:rsid w:val="006376B9"/>
    <w:rsid w:val="00637B36"/>
    <w:rsid w:val="00637D61"/>
    <w:rsid w:val="00637E26"/>
    <w:rsid w:val="00640B4E"/>
    <w:rsid w:val="00640B87"/>
    <w:rsid w:val="00640D22"/>
    <w:rsid w:val="006415A0"/>
    <w:rsid w:val="0064211E"/>
    <w:rsid w:val="00642672"/>
    <w:rsid w:val="006426BA"/>
    <w:rsid w:val="006426C4"/>
    <w:rsid w:val="006429DE"/>
    <w:rsid w:val="0064309D"/>
    <w:rsid w:val="00643203"/>
    <w:rsid w:val="006438FF"/>
    <w:rsid w:val="00643AE1"/>
    <w:rsid w:val="00643CB9"/>
    <w:rsid w:val="00644B00"/>
    <w:rsid w:val="006451E8"/>
    <w:rsid w:val="00645EFE"/>
    <w:rsid w:val="00646640"/>
    <w:rsid w:val="006469D2"/>
    <w:rsid w:val="00646A65"/>
    <w:rsid w:val="00647B61"/>
    <w:rsid w:val="00647D3C"/>
    <w:rsid w:val="00647F27"/>
    <w:rsid w:val="00650268"/>
    <w:rsid w:val="0065057F"/>
    <w:rsid w:val="00650B6F"/>
    <w:rsid w:val="00650BA2"/>
    <w:rsid w:val="0065165D"/>
    <w:rsid w:val="006517B3"/>
    <w:rsid w:val="006519BC"/>
    <w:rsid w:val="00651AB6"/>
    <w:rsid w:val="00651C72"/>
    <w:rsid w:val="006527F2"/>
    <w:rsid w:val="00652DEC"/>
    <w:rsid w:val="00652F6B"/>
    <w:rsid w:val="00654A2D"/>
    <w:rsid w:val="00654CCF"/>
    <w:rsid w:val="00655202"/>
    <w:rsid w:val="00655856"/>
    <w:rsid w:val="00656067"/>
    <w:rsid w:val="00656C0B"/>
    <w:rsid w:val="00656D09"/>
    <w:rsid w:val="00657516"/>
    <w:rsid w:val="00660824"/>
    <w:rsid w:val="00660DD8"/>
    <w:rsid w:val="00660EF5"/>
    <w:rsid w:val="006616A0"/>
    <w:rsid w:val="00661BBD"/>
    <w:rsid w:val="00661CF9"/>
    <w:rsid w:val="00663593"/>
    <w:rsid w:val="00663A11"/>
    <w:rsid w:val="00663A8C"/>
    <w:rsid w:val="00664080"/>
    <w:rsid w:val="00665116"/>
    <w:rsid w:val="0066534A"/>
    <w:rsid w:val="00665404"/>
    <w:rsid w:val="006656B0"/>
    <w:rsid w:val="00665740"/>
    <w:rsid w:val="00665A55"/>
    <w:rsid w:val="00665DFC"/>
    <w:rsid w:val="0066755A"/>
    <w:rsid w:val="00667A5F"/>
    <w:rsid w:val="006704D4"/>
    <w:rsid w:val="00670B21"/>
    <w:rsid w:val="006712D2"/>
    <w:rsid w:val="006714C1"/>
    <w:rsid w:val="00671D19"/>
    <w:rsid w:val="0067218C"/>
    <w:rsid w:val="00672257"/>
    <w:rsid w:val="00672D44"/>
    <w:rsid w:val="00672E6F"/>
    <w:rsid w:val="00673B98"/>
    <w:rsid w:val="006741B4"/>
    <w:rsid w:val="00674210"/>
    <w:rsid w:val="006746F5"/>
    <w:rsid w:val="00674FBA"/>
    <w:rsid w:val="006754CE"/>
    <w:rsid w:val="00675A90"/>
    <w:rsid w:val="00676A9C"/>
    <w:rsid w:val="00677464"/>
    <w:rsid w:val="0067762D"/>
    <w:rsid w:val="0067764A"/>
    <w:rsid w:val="00677709"/>
    <w:rsid w:val="006777FA"/>
    <w:rsid w:val="00677882"/>
    <w:rsid w:val="0067799E"/>
    <w:rsid w:val="0068007F"/>
    <w:rsid w:val="00680180"/>
    <w:rsid w:val="0068088E"/>
    <w:rsid w:val="00680A1E"/>
    <w:rsid w:val="00680AF3"/>
    <w:rsid w:val="00680AFD"/>
    <w:rsid w:val="00681302"/>
    <w:rsid w:val="0068153B"/>
    <w:rsid w:val="006818EB"/>
    <w:rsid w:val="00682EEF"/>
    <w:rsid w:val="0068364D"/>
    <w:rsid w:val="0068385E"/>
    <w:rsid w:val="006838E1"/>
    <w:rsid w:val="00684182"/>
    <w:rsid w:val="00684497"/>
    <w:rsid w:val="0068459F"/>
    <w:rsid w:val="0068521B"/>
    <w:rsid w:val="00685423"/>
    <w:rsid w:val="006865EA"/>
    <w:rsid w:val="006865F2"/>
    <w:rsid w:val="0068680E"/>
    <w:rsid w:val="00686ACD"/>
    <w:rsid w:val="00686CA3"/>
    <w:rsid w:val="00686CCD"/>
    <w:rsid w:val="006878E4"/>
    <w:rsid w:val="0068796C"/>
    <w:rsid w:val="00687978"/>
    <w:rsid w:val="00687E92"/>
    <w:rsid w:val="006900E8"/>
    <w:rsid w:val="006902C2"/>
    <w:rsid w:val="006904A1"/>
    <w:rsid w:val="0069062F"/>
    <w:rsid w:val="00690F15"/>
    <w:rsid w:val="006916EA"/>
    <w:rsid w:val="0069191D"/>
    <w:rsid w:val="00691E4D"/>
    <w:rsid w:val="00692616"/>
    <w:rsid w:val="00692637"/>
    <w:rsid w:val="00692A61"/>
    <w:rsid w:val="00692F1E"/>
    <w:rsid w:val="00693230"/>
    <w:rsid w:val="0069379B"/>
    <w:rsid w:val="0069395C"/>
    <w:rsid w:val="0069404F"/>
    <w:rsid w:val="00694680"/>
    <w:rsid w:val="00695254"/>
    <w:rsid w:val="00695973"/>
    <w:rsid w:val="0069597E"/>
    <w:rsid w:val="00695D5E"/>
    <w:rsid w:val="0069710A"/>
    <w:rsid w:val="0069737C"/>
    <w:rsid w:val="00697D8D"/>
    <w:rsid w:val="00697EE5"/>
    <w:rsid w:val="006A0B3E"/>
    <w:rsid w:val="006A0F02"/>
    <w:rsid w:val="006A117A"/>
    <w:rsid w:val="006A1856"/>
    <w:rsid w:val="006A1BCD"/>
    <w:rsid w:val="006A1E34"/>
    <w:rsid w:val="006A23E9"/>
    <w:rsid w:val="006A2848"/>
    <w:rsid w:val="006A29C5"/>
    <w:rsid w:val="006A2F17"/>
    <w:rsid w:val="006A31D5"/>
    <w:rsid w:val="006A3E69"/>
    <w:rsid w:val="006A3EDD"/>
    <w:rsid w:val="006A4B82"/>
    <w:rsid w:val="006A4BEC"/>
    <w:rsid w:val="006A5120"/>
    <w:rsid w:val="006A525A"/>
    <w:rsid w:val="006A53B1"/>
    <w:rsid w:val="006A5E1C"/>
    <w:rsid w:val="006A6B10"/>
    <w:rsid w:val="006A6CB7"/>
    <w:rsid w:val="006A7B73"/>
    <w:rsid w:val="006B0E43"/>
    <w:rsid w:val="006B2FCC"/>
    <w:rsid w:val="006B385E"/>
    <w:rsid w:val="006B3CB3"/>
    <w:rsid w:val="006B4153"/>
    <w:rsid w:val="006B44DC"/>
    <w:rsid w:val="006B4605"/>
    <w:rsid w:val="006B4A0B"/>
    <w:rsid w:val="006B52BD"/>
    <w:rsid w:val="006B52E4"/>
    <w:rsid w:val="006B5308"/>
    <w:rsid w:val="006B631A"/>
    <w:rsid w:val="006B6BBD"/>
    <w:rsid w:val="006B7831"/>
    <w:rsid w:val="006B78EE"/>
    <w:rsid w:val="006B7D02"/>
    <w:rsid w:val="006C15B7"/>
    <w:rsid w:val="006C17D2"/>
    <w:rsid w:val="006C1A55"/>
    <w:rsid w:val="006C1B12"/>
    <w:rsid w:val="006C1B49"/>
    <w:rsid w:val="006C1F1B"/>
    <w:rsid w:val="006C1F50"/>
    <w:rsid w:val="006C2951"/>
    <w:rsid w:val="006C52C3"/>
    <w:rsid w:val="006C55C3"/>
    <w:rsid w:val="006C573D"/>
    <w:rsid w:val="006C5947"/>
    <w:rsid w:val="006C634D"/>
    <w:rsid w:val="006C70C9"/>
    <w:rsid w:val="006C7304"/>
    <w:rsid w:val="006C777D"/>
    <w:rsid w:val="006C7D56"/>
    <w:rsid w:val="006D011C"/>
    <w:rsid w:val="006D0574"/>
    <w:rsid w:val="006D0A95"/>
    <w:rsid w:val="006D121D"/>
    <w:rsid w:val="006D1431"/>
    <w:rsid w:val="006D14E5"/>
    <w:rsid w:val="006D1865"/>
    <w:rsid w:val="006D1947"/>
    <w:rsid w:val="006D2033"/>
    <w:rsid w:val="006D20CF"/>
    <w:rsid w:val="006D252F"/>
    <w:rsid w:val="006D2558"/>
    <w:rsid w:val="006D2592"/>
    <w:rsid w:val="006D263F"/>
    <w:rsid w:val="006D2BAB"/>
    <w:rsid w:val="006D2BBF"/>
    <w:rsid w:val="006D2C5F"/>
    <w:rsid w:val="006D2C8F"/>
    <w:rsid w:val="006D3CC9"/>
    <w:rsid w:val="006D3FA9"/>
    <w:rsid w:val="006D4465"/>
    <w:rsid w:val="006D51E3"/>
    <w:rsid w:val="006D54D6"/>
    <w:rsid w:val="006D5712"/>
    <w:rsid w:val="006D5DEC"/>
    <w:rsid w:val="006D67DE"/>
    <w:rsid w:val="006D7429"/>
    <w:rsid w:val="006D7DB1"/>
    <w:rsid w:val="006E001C"/>
    <w:rsid w:val="006E0111"/>
    <w:rsid w:val="006E01C7"/>
    <w:rsid w:val="006E0D78"/>
    <w:rsid w:val="006E0F0A"/>
    <w:rsid w:val="006E0F72"/>
    <w:rsid w:val="006E147C"/>
    <w:rsid w:val="006E1731"/>
    <w:rsid w:val="006E1783"/>
    <w:rsid w:val="006E1BAC"/>
    <w:rsid w:val="006E1D5B"/>
    <w:rsid w:val="006E2388"/>
    <w:rsid w:val="006E2E2F"/>
    <w:rsid w:val="006E2F35"/>
    <w:rsid w:val="006E38F8"/>
    <w:rsid w:val="006E40D3"/>
    <w:rsid w:val="006E445C"/>
    <w:rsid w:val="006E603C"/>
    <w:rsid w:val="006E60AD"/>
    <w:rsid w:val="006E6872"/>
    <w:rsid w:val="006E700D"/>
    <w:rsid w:val="006E7916"/>
    <w:rsid w:val="006E7A78"/>
    <w:rsid w:val="006E7B79"/>
    <w:rsid w:val="006F0E4C"/>
    <w:rsid w:val="006F117B"/>
    <w:rsid w:val="006F11E3"/>
    <w:rsid w:val="006F1B58"/>
    <w:rsid w:val="006F2003"/>
    <w:rsid w:val="006F278F"/>
    <w:rsid w:val="006F30E5"/>
    <w:rsid w:val="006F42CE"/>
    <w:rsid w:val="006F4608"/>
    <w:rsid w:val="006F4C62"/>
    <w:rsid w:val="006F4D1F"/>
    <w:rsid w:val="006F5298"/>
    <w:rsid w:val="006F5F82"/>
    <w:rsid w:val="006F6073"/>
    <w:rsid w:val="006F6263"/>
    <w:rsid w:val="006F6D2B"/>
    <w:rsid w:val="006F7000"/>
    <w:rsid w:val="006F7097"/>
    <w:rsid w:val="006F73B4"/>
    <w:rsid w:val="0070009A"/>
    <w:rsid w:val="00700A18"/>
    <w:rsid w:val="00701766"/>
    <w:rsid w:val="0070181A"/>
    <w:rsid w:val="007021D6"/>
    <w:rsid w:val="00702C5F"/>
    <w:rsid w:val="00702D6B"/>
    <w:rsid w:val="00702D86"/>
    <w:rsid w:val="007039B1"/>
    <w:rsid w:val="00703A35"/>
    <w:rsid w:val="00703FF6"/>
    <w:rsid w:val="0070484B"/>
    <w:rsid w:val="00704EAD"/>
    <w:rsid w:val="00704FC8"/>
    <w:rsid w:val="00705160"/>
    <w:rsid w:val="00705A70"/>
    <w:rsid w:val="00705D7C"/>
    <w:rsid w:val="00706167"/>
    <w:rsid w:val="00706178"/>
    <w:rsid w:val="00706279"/>
    <w:rsid w:val="007067B3"/>
    <w:rsid w:val="00706A3A"/>
    <w:rsid w:val="00707361"/>
    <w:rsid w:val="00710080"/>
    <w:rsid w:val="0071081D"/>
    <w:rsid w:val="00711135"/>
    <w:rsid w:val="00712040"/>
    <w:rsid w:val="007124B3"/>
    <w:rsid w:val="00712D43"/>
    <w:rsid w:val="007134DB"/>
    <w:rsid w:val="00713F48"/>
    <w:rsid w:val="0071422E"/>
    <w:rsid w:val="00714680"/>
    <w:rsid w:val="00714B58"/>
    <w:rsid w:val="00714C01"/>
    <w:rsid w:val="00714EC5"/>
    <w:rsid w:val="00715B73"/>
    <w:rsid w:val="00715DAE"/>
    <w:rsid w:val="007209D2"/>
    <w:rsid w:val="00720A36"/>
    <w:rsid w:val="00720A37"/>
    <w:rsid w:val="00720C70"/>
    <w:rsid w:val="0072143F"/>
    <w:rsid w:val="007219B5"/>
    <w:rsid w:val="00721EAC"/>
    <w:rsid w:val="00722074"/>
    <w:rsid w:val="007229A6"/>
    <w:rsid w:val="00723D5F"/>
    <w:rsid w:val="007248C0"/>
    <w:rsid w:val="00724E57"/>
    <w:rsid w:val="00724EBB"/>
    <w:rsid w:val="00724FED"/>
    <w:rsid w:val="007255DE"/>
    <w:rsid w:val="00725DB2"/>
    <w:rsid w:val="00725E2A"/>
    <w:rsid w:val="00726353"/>
    <w:rsid w:val="007263A0"/>
    <w:rsid w:val="007267D7"/>
    <w:rsid w:val="007268DB"/>
    <w:rsid w:val="00726A0E"/>
    <w:rsid w:val="00726CB6"/>
    <w:rsid w:val="00726F25"/>
    <w:rsid w:val="00727009"/>
    <w:rsid w:val="007270B8"/>
    <w:rsid w:val="00727291"/>
    <w:rsid w:val="007272EC"/>
    <w:rsid w:val="00727A55"/>
    <w:rsid w:val="00727CB4"/>
    <w:rsid w:val="00727D96"/>
    <w:rsid w:val="007303AA"/>
    <w:rsid w:val="0073047F"/>
    <w:rsid w:val="00730551"/>
    <w:rsid w:val="00730633"/>
    <w:rsid w:val="00730AB7"/>
    <w:rsid w:val="007317C0"/>
    <w:rsid w:val="00731E74"/>
    <w:rsid w:val="00732689"/>
    <w:rsid w:val="0073292C"/>
    <w:rsid w:val="007329FD"/>
    <w:rsid w:val="00732E6A"/>
    <w:rsid w:val="00733173"/>
    <w:rsid w:val="00733499"/>
    <w:rsid w:val="007337C2"/>
    <w:rsid w:val="00733AEF"/>
    <w:rsid w:val="00733F3D"/>
    <w:rsid w:val="007340D0"/>
    <w:rsid w:val="007344A4"/>
    <w:rsid w:val="00734529"/>
    <w:rsid w:val="00734835"/>
    <w:rsid w:val="00734BE5"/>
    <w:rsid w:val="00735246"/>
    <w:rsid w:val="007355DD"/>
    <w:rsid w:val="00735CDF"/>
    <w:rsid w:val="00736336"/>
    <w:rsid w:val="00736709"/>
    <w:rsid w:val="007368CD"/>
    <w:rsid w:val="00736ACA"/>
    <w:rsid w:val="00736E15"/>
    <w:rsid w:val="00736E24"/>
    <w:rsid w:val="00736FB9"/>
    <w:rsid w:val="007377EA"/>
    <w:rsid w:val="00737ACE"/>
    <w:rsid w:val="00737BEF"/>
    <w:rsid w:val="00740A37"/>
    <w:rsid w:val="00740BC9"/>
    <w:rsid w:val="00740D86"/>
    <w:rsid w:val="00740EE5"/>
    <w:rsid w:val="007413A2"/>
    <w:rsid w:val="00741518"/>
    <w:rsid w:val="0074152D"/>
    <w:rsid w:val="00741660"/>
    <w:rsid w:val="00741BEC"/>
    <w:rsid w:val="00742027"/>
    <w:rsid w:val="007424EC"/>
    <w:rsid w:val="007426D2"/>
    <w:rsid w:val="00742887"/>
    <w:rsid w:val="00742D08"/>
    <w:rsid w:val="007437EE"/>
    <w:rsid w:val="00743E8C"/>
    <w:rsid w:val="00745383"/>
    <w:rsid w:val="00745490"/>
    <w:rsid w:val="007457CA"/>
    <w:rsid w:val="00745BB8"/>
    <w:rsid w:val="00745BF7"/>
    <w:rsid w:val="00745EFD"/>
    <w:rsid w:val="007460DD"/>
    <w:rsid w:val="0074614C"/>
    <w:rsid w:val="00746420"/>
    <w:rsid w:val="00746735"/>
    <w:rsid w:val="007469D8"/>
    <w:rsid w:val="0075004D"/>
    <w:rsid w:val="007504EB"/>
    <w:rsid w:val="007504F6"/>
    <w:rsid w:val="007509F5"/>
    <w:rsid w:val="00750AD7"/>
    <w:rsid w:val="00750FEA"/>
    <w:rsid w:val="007513DE"/>
    <w:rsid w:val="00751CF6"/>
    <w:rsid w:val="007521C7"/>
    <w:rsid w:val="00752447"/>
    <w:rsid w:val="00752578"/>
    <w:rsid w:val="007526E7"/>
    <w:rsid w:val="00752965"/>
    <w:rsid w:val="00753390"/>
    <w:rsid w:val="00753444"/>
    <w:rsid w:val="0075383F"/>
    <w:rsid w:val="00753B69"/>
    <w:rsid w:val="00753ECB"/>
    <w:rsid w:val="00754074"/>
    <w:rsid w:val="007543AD"/>
    <w:rsid w:val="007543B2"/>
    <w:rsid w:val="0075483E"/>
    <w:rsid w:val="007548B4"/>
    <w:rsid w:val="007549D7"/>
    <w:rsid w:val="00754B43"/>
    <w:rsid w:val="00754C16"/>
    <w:rsid w:val="00754F88"/>
    <w:rsid w:val="00755675"/>
    <w:rsid w:val="007558EC"/>
    <w:rsid w:val="00755C13"/>
    <w:rsid w:val="00755E31"/>
    <w:rsid w:val="007564A9"/>
    <w:rsid w:val="0075653B"/>
    <w:rsid w:val="00756A36"/>
    <w:rsid w:val="00756B37"/>
    <w:rsid w:val="00757130"/>
    <w:rsid w:val="007573C8"/>
    <w:rsid w:val="00757681"/>
    <w:rsid w:val="00757A9F"/>
    <w:rsid w:val="007603EE"/>
    <w:rsid w:val="007603F9"/>
    <w:rsid w:val="007610DE"/>
    <w:rsid w:val="0076129E"/>
    <w:rsid w:val="007612BD"/>
    <w:rsid w:val="0076131D"/>
    <w:rsid w:val="00761951"/>
    <w:rsid w:val="00761C5A"/>
    <w:rsid w:val="00762569"/>
    <w:rsid w:val="00762987"/>
    <w:rsid w:val="00763181"/>
    <w:rsid w:val="00763DCE"/>
    <w:rsid w:val="0076472D"/>
    <w:rsid w:val="00764825"/>
    <w:rsid w:val="00765256"/>
    <w:rsid w:val="0076537E"/>
    <w:rsid w:val="007659B7"/>
    <w:rsid w:val="00765A8F"/>
    <w:rsid w:val="00765EC3"/>
    <w:rsid w:val="007661A3"/>
    <w:rsid w:val="00766693"/>
    <w:rsid w:val="00766C39"/>
    <w:rsid w:val="0076712D"/>
    <w:rsid w:val="00767272"/>
    <w:rsid w:val="0076751E"/>
    <w:rsid w:val="007676EA"/>
    <w:rsid w:val="00767CF3"/>
    <w:rsid w:val="00767EBF"/>
    <w:rsid w:val="007706F7"/>
    <w:rsid w:val="007714C7"/>
    <w:rsid w:val="00772272"/>
    <w:rsid w:val="00772B41"/>
    <w:rsid w:val="00772F12"/>
    <w:rsid w:val="00772FC2"/>
    <w:rsid w:val="00773203"/>
    <w:rsid w:val="007732E1"/>
    <w:rsid w:val="00773784"/>
    <w:rsid w:val="0077425F"/>
    <w:rsid w:val="00774687"/>
    <w:rsid w:val="00775CE8"/>
    <w:rsid w:val="00775E8F"/>
    <w:rsid w:val="007761E7"/>
    <w:rsid w:val="0077654F"/>
    <w:rsid w:val="0077685D"/>
    <w:rsid w:val="007768E4"/>
    <w:rsid w:val="007768E6"/>
    <w:rsid w:val="007770F4"/>
    <w:rsid w:val="00777373"/>
    <w:rsid w:val="00777AFE"/>
    <w:rsid w:val="00780171"/>
    <w:rsid w:val="007813EE"/>
    <w:rsid w:val="007815F2"/>
    <w:rsid w:val="00781B0C"/>
    <w:rsid w:val="00781CD2"/>
    <w:rsid w:val="00782673"/>
    <w:rsid w:val="0078269E"/>
    <w:rsid w:val="00782C7F"/>
    <w:rsid w:val="00782CEE"/>
    <w:rsid w:val="0078472E"/>
    <w:rsid w:val="00784F5A"/>
    <w:rsid w:val="0078536F"/>
    <w:rsid w:val="007856DC"/>
    <w:rsid w:val="00786530"/>
    <w:rsid w:val="007866FF"/>
    <w:rsid w:val="00786A5B"/>
    <w:rsid w:val="00786E60"/>
    <w:rsid w:val="007870D2"/>
    <w:rsid w:val="00790BBD"/>
    <w:rsid w:val="00790DC4"/>
    <w:rsid w:val="00791561"/>
    <w:rsid w:val="007915C5"/>
    <w:rsid w:val="00791AC9"/>
    <w:rsid w:val="007921B8"/>
    <w:rsid w:val="00792484"/>
    <w:rsid w:val="00792529"/>
    <w:rsid w:val="00792F44"/>
    <w:rsid w:val="00793551"/>
    <w:rsid w:val="007937D8"/>
    <w:rsid w:val="00793856"/>
    <w:rsid w:val="00793D8B"/>
    <w:rsid w:val="00794080"/>
    <w:rsid w:val="007941A6"/>
    <w:rsid w:val="007946BC"/>
    <w:rsid w:val="00794EF6"/>
    <w:rsid w:val="007952F1"/>
    <w:rsid w:val="00795E62"/>
    <w:rsid w:val="00796948"/>
    <w:rsid w:val="00796ADF"/>
    <w:rsid w:val="00797065"/>
    <w:rsid w:val="00797936"/>
    <w:rsid w:val="007A0956"/>
    <w:rsid w:val="007A0BD3"/>
    <w:rsid w:val="007A153C"/>
    <w:rsid w:val="007A1618"/>
    <w:rsid w:val="007A1AB7"/>
    <w:rsid w:val="007A1C60"/>
    <w:rsid w:val="007A2379"/>
    <w:rsid w:val="007A2863"/>
    <w:rsid w:val="007A293A"/>
    <w:rsid w:val="007A2BDA"/>
    <w:rsid w:val="007A2CF8"/>
    <w:rsid w:val="007A3608"/>
    <w:rsid w:val="007A3705"/>
    <w:rsid w:val="007A3B8E"/>
    <w:rsid w:val="007A457B"/>
    <w:rsid w:val="007A47E4"/>
    <w:rsid w:val="007A4F79"/>
    <w:rsid w:val="007A4FC9"/>
    <w:rsid w:val="007A5229"/>
    <w:rsid w:val="007A5392"/>
    <w:rsid w:val="007A62CC"/>
    <w:rsid w:val="007A63DD"/>
    <w:rsid w:val="007A66A2"/>
    <w:rsid w:val="007A679A"/>
    <w:rsid w:val="007A67CD"/>
    <w:rsid w:val="007A71FA"/>
    <w:rsid w:val="007A7268"/>
    <w:rsid w:val="007A737B"/>
    <w:rsid w:val="007B0718"/>
    <w:rsid w:val="007B0DF8"/>
    <w:rsid w:val="007B0E33"/>
    <w:rsid w:val="007B11FF"/>
    <w:rsid w:val="007B1298"/>
    <w:rsid w:val="007B12A9"/>
    <w:rsid w:val="007B2020"/>
    <w:rsid w:val="007B231C"/>
    <w:rsid w:val="007B247A"/>
    <w:rsid w:val="007B2E73"/>
    <w:rsid w:val="007B332A"/>
    <w:rsid w:val="007B4332"/>
    <w:rsid w:val="007B5076"/>
    <w:rsid w:val="007B5AC7"/>
    <w:rsid w:val="007B5F07"/>
    <w:rsid w:val="007B6A4B"/>
    <w:rsid w:val="007B6D79"/>
    <w:rsid w:val="007B6D9E"/>
    <w:rsid w:val="007B72DB"/>
    <w:rsid w:val="007C0334"/>
    <w:rsid w:val="007C0E45"/>
    <w:rsid w:val="007C11C0"/>
    <w:rsid w:val="007C1A6E"/>
    <w:rsid w:val="007C1DCE"/>
    <w:rsid w:val="007C255C"/>
    <w:rsid w:val="007C25C8"/>
    <w:rsid w:val="007C2BC7"/>
    <w:rsid w:val="007C4A4C"/>
    <w:rsid w:val="007C4E84"/>
    <w:rsid w:val="007C4F93"/>
    <w:rsid w:val="007C5264"/>
    <w:rsid w:val="007C65A1"/>
    <w:rsid w:val="007C6B6E"/>
    <w:rsid w:val="007C6CF8"/>
    <w:rsid w:val="007C71BE"/>
    <w:rsid w:val="007C7A67"/>
    <w:rsid w:val="007C7DD5"/>
    <w:rsid w:val="007D033D"/>
    <w:rsid w:val="007D0898"/>
    <w:rsid w:val="007D1297"/>
    <w:rsid w:val="007D15C7"/>
    <w:rsid w:val="007D192E"/>
    <w:rsid w:val="007D2109"/>
    <w:rsid w:val="007D2FDD"/>
    <w:rsid w:val="007D322B"/>
    <w:rsid w:val="007D38A0"/>
    <w:rsid w:val="007D3E94"/>
    <w:rsid w:val="007D3F39"/>
    <w:rsid w:val="007D420B"/>
    <w:rsid w:val="007D44EE"/>
    <w:rsid w:val="007D4B4E"/>
    <w:rsid w:val="007D4B9B"/>
    <w:rsid w:val="007D4D90"/>
    <w:rsid w:val="007D51C5"/>
    <w:rsid w:val="007D526C"/>
    <w:rsid w:val="007D5511"/>
    <w:rsid w:val="007D57C4"/>
    <w:rsid w:val="007D593E"/>
    <w:rsid w:val="007D598A"/>
    <w:rsid w:val="007D5A10"/>
    <w:rsid w:val="007D5F78"/>
    <w:rsid w:val="007D6180"/>
    <w:rsid w:val="007D61CD"/>
    <w:rsid w:val="007D6A3B"/>
    <w:rsid w:val="007D6F2A"/>
    <w:rsid w:val="007D77F6"/>
    <w:rsid w:val="007D7C4D"/>
    <w:rsid w:val="007D7D26"/>
    <w:rsid w:val="007E1203"/>
    <w:rsid w:val="007E1552"/>
    <w:rsid w:val="007E1BFA"/>
    <w:rsid w:val="007E1E7D"/>
    <w:rsid w:val="007E21CE"/>
    <w:rsid w:val="007E2966"/>
    <w:rsid w:val="007E2B71"/>
    <w:rsid w:val="007E2D21"/>
    <w:rsid w:val="007E2ED3"/>
    <w:rsid w:val="007E3514"/>
    <w:rsid w:val="007E3971"/>
    <w:rsid w:val="007E3A09"/>
    <w:rsid w:val="007E3A4B"/>
    <w:rsid w:val="007E4217"/>
    <w:rsid w:val="007E448C"/>
    <w:rsid w:val="007E47EF"/>
    <w:rsid w:val="007E5260"/>
    <w:rsid w:val="007E5354"/>
    <w:rsid w:val="007E5466"/>
    <w:rsid w:val="007E5721"/>
    <w:rsid w:val="007E578A"/>
    <w:rsid w:val="007E5B1C"/>
    <w:rsid w:val="007E6062"/>
    <w:rsid w:val="007E68A9"/>
    <w:rsid w:val="007E6FD1"/>
    <w:rsid w:val="007E7840"/>
    <w:rsid w:val="007E7A99"/>
    <w:rsid w:val="007F012D"/>
    <w:rsid w:val="007F03FD"/>
    <w:rsid w:val="007F13B8"/>
    <w:rsid w:val="007F21C3"/>
    <w:rsid w:val="007F2577"/>
    <w:rsid w:val="007F2ECF"/>
    <w:rsid w:val="007F301E"/>
    <w:rsid w:val="007F3130"/>
    <w:rsid w:val="007F37C2"/>
    <w:rsid w:val="007F4226"/>
    <w:rsid w:val="007F4863"/>
    <w:rsid w:val="007F4A6C"/>
    <w:rsid w:val="007F5122"/>
    <w:rsid w:val="007F5592"/>
    <w:rsid w:val="007F5886"/>
    <w:rsid w:val="007F6679"/>
    <w:rsid w:val="007F6907"/>
    <w:rsid w:val="007F6B2D"/>
    <w:rsid w:val="007F6CB5"/>
    <w:rsid w:val="007F730B"/>
    <w:rsid w:val="007F750C"/>
    <w:rsid w:val="007F77EF"/>
    <w:rsid w:val="007F7A82"/>
    <w:rsid w:val="007F7CB7"/>
    <w:rsid w:val="007F7E81"/>
    <w:rsid w:val="008001AC"/>
    <w:rsid w:val="00801722"/>
    <w:rsid w:val="00801A52"/>
    <w:rsid w:val="00802188"/>
    <w:rsid w:val="008021BB"/>
    <w:rsid w:val="0080220C"/>
    <w:rsid w:val="0080234A"/>
    <w:rsid w:val="00802B3D"/>
    <w:rsid w:val="00802CEB"/>
    <w:rsid w:val="008030F6"/>
    <w:rsid w:val="0080329B"/>
    <w:rsid w:val="00803612"/>
    <w:rsid w:val="00803B12"/>
    <w:rsid w:val="00803C41"/>
    <w:rsid w:val="0080425A"/>
    <w:rsid w:val="0080425C"/>
    <w:rsid w:val="00804BDF"/>
    <w:rsid w:val="00804C74"/>
    <w:rsid w:val="00804D5C"/>
    <w:rsid w:val="00804E9D"/>
    <w:rsid w:val="00805288"/>
    <w:rsid w:val="008052CE"/>
    <w:rsid w:val="00805478"/>
    <w:rsid w:val="008060BD"/>
    <w:rsid w:val="008062E2"/>
    <w:rsid w:val="008063D9"/>
    <w:rsid w:val="0080642A"/>
    <w:rsid w:val="00806D57"/>
    <w:rsid w:val="00810121"/>
    <w:rsid w:val="00810346"/>
    <w:rsid w:val="00810A9A"/>
    <w:rsid w:val="00810FB4"/>
    <w:rsid w:val="00811293"/>
    <w:rsid w:val="008112C4"/>
    <w:rsid w:val="00811BA6"/>
    <w:rsid w:val="0081222E"/>
    <w:rsid w:val="00812B6C"/>
    <w:rsid w:val="00812BCB"/>
    <w:rsid w:val="0081338E"/>
    <w:rsid w:val="00813F42"/>
    <w:rsid w:val="008140EF"/>
    <w:rsid w:val="0081430F"/>
    <w:rsid w:val="008146AF"/>
    <w:rsid w:val="00814962"/>
    <w:rsid w:val="00814D58"/>
    <w:rsid w:val="00815364"/>
    <w:rsid w:val="00815D59"/>
    <w:rsid w:val="00815EC9"/>
    <w:rsid w:val="00816434"/>
    <w:rsid w:val="00816E39"/>
    <w:rsid w:val="0081729E"/>
    <w:rsid w:val="0081763E"/>
    <w:rsid w:val="00817C2E"/>
    <w:rsid w:val="00820867"/>
    <w:rsid w:val="0082091F"/>
    <w:rsid w:val="0082199F"/>
    <w:rsid w:val="00821BC5"/>
    <w:rsid w:val="00822553"/>
    <w:rsid w:val="008228B7"/>
    <w:rsid w:val="0082298F"/>
    <w:rsid w:val="008233E8"/>
    <w:rsid w:val="008237EC"/>
    <w:rsid w:val="00823F87"/>
    <w:rsid w:val="00824145"/>
    <w:rsid w:val="00824305"/>
    <w:rsid w:val="00824C7A"/>
    <w:rsid w:val="00824E71"/>
    <w:rsid w:val="00825184"/>
    <w:rsid w:val="008253FF"/>
    <w:rsid w:val="008258BC"/>
    <w:rsid w:val="00826903"/>
    <w:rsid w:val="00826C0C"/>
    <w:rsid w:val="00827242"/>
    <w:rsid w:val="008277C3"/>
    <w:rsid w:val="00827845"/>
    <w:rsid w:val="00827B72"/>
    <w:rsid w:val="00827C93"/>
    <w:rsid w:val="00827E52"/>
    <w:rsid w:val="0083023A"/>
    <w:rsid w:val="00830FB6"/>
    <w:rsid w:val="0083143B"/>
    <w:rsid w:val="0083146B"/>
    <w:rsid w:val="0083152E"/>
    <w:rsid w:val="008315CC"/>
    <w:rsid w:val="00831ADA"/>
    <w:rsid w:val="00831AF8"/>
    <w:rsid w:val="00831E73"/>
    <w:rsid w:val="00832495"/>
    <w:rsid w:val="00832E21"/>
    <w:rsid w:val="00832E67"/>
    <w:rsid w:val="00833C63"/>
    <w:rsid w:val="008346D5"/>
    <w:rsid w:val="00834DFD"/>
    <w:rsid w:val="00835562"/>
    <w:rsid w:val="00835824"/>
    <w:rsid w:val="00835838"/>
    <w:rsid w:val="008358E7"/>
    <w:rsid w:val="00836639"/>
    <w:rsid w:val="0083665B"/>
    <w:rsid w:val="00836C0D"/>
    <w:rsid w:val="00837276"/>
    <w:rsid w:val="00837628"/>
    <w:rsid w:val="00837F15"/>
    <w:rsid w:val="00840517"/>
    <w:rsid w:val="00840C55"/>
    <w:rsid w:val="0084121F"/>
    <w:rsid w:val="008415A8"/>
    <w:rsid w:val="0084160C"/>
    <w:rsid w:val="0084188D"/>
    <w:rsid w:val="0084215E"/>
    <w:rsid w:val="008426F4"/>
    <w:rsid w:val="0084280B"/>
    <w:rsid w:val="008428D2"/>
    <w:rsid w:val="00842C39"/>
    <w:rsid w:val="00842DC9"/>
    <w:rsid w:val="0084322D"/>
    <w:rsid w:val="0084357D"/>
    <w:rsid w:val="00843A37"/>
    <w:rsid w:val="00843B39"/>
    <w:rsid w:val="00844497"/>
    <w:rsid w:val="008445FD"/>
    <w:rsid w:val="008453E2"/>
    <w:rsid w:val="0084595F"/>
    <w:rsid w:val="00845C10"/>
    <w:rsid w:val="00845C11"/>
    <w:rsid w:val="00845FD2"/>
    <w:rsid w:val="008465E4"/>
    <w:rsid w:val="00846668"/>
    <w:rsid w:val="00846AC1"/>
    <w:rsid w:val="00846B18"/>
    <w:rsid w:val="0084714C"/>
    <w:rsid w:val="008472D4"/>
    <w:rsid w:val="00847351"/>
    <w:rsid w:val="0084747E"/>
    <w:rsid w:val="008476EF"/>
    <w:rsid w:val="00847A2C"/>
    <w:rsid w:val="00847E0E"/>
    <w:rsid w:val="0085065D"/>
    <w:rsid w:val="00850EC8"/>
    <w:rsid w:val="00851382"/>
    <w:rsid w:val="00851410"/>
    <w:rsid w:val="008514C6"/>
    <w:rsid w:val="00851971"/>
    <w:rsid w:val="0085266A"/>
    <w:rsid w:val="008526FA"/>
    <w:rsid w:val="00853224"/>
    <w:rsid w:val="0085351A"/>
    <w:rsid w:val="008535D6"/>
    <w:rsid w:val="00853A3C"/>
    <w:rsid w:val="008549ED"/>
    <w:rsid w:val="00854BD4"/>
    <w:rsid w:val="00855089"/>
    <w:rsid w:val="00855272"/>
    <w:rsid w:val="008552A8"/>
    <w:rsid w:val="00855D6D"/>
    <w:rsid w:val="00856553"/>
    <w:rsid w:val="00856600"/>
    <w:rsid w:val="00856B20"/>
    <w:rsid w:val="00856C3C"/>
    <w:rsid w:val="00856C8F"/>
    <w:rsid w:val="00856F5D"/>
    <w:rsid w:val="00857189"/>
    <w:rsid w:val="008571A0"/>
    <w:rsid w:val="008578D0"/>
    <w:rsid w:val="00857F9A"/>
    <w:rsid w:val="00857FFA"/>
    <w:rsid w:val="0086027B"/>
    <w:rsid w:val="00860C7F"/>
    <w:rsid w:val="008615DC"/>
    <w:rsid w:val="00861B68"/>
    <w:rsid w:val="00861CCB"/>
    <w:rsid w:val="00861E14"/>
    <w:rsid w:val="00861FE7"/>
    <w:rsid w:val="00862A4A"/>
    <w:rsid w:val="008630D7"/>
    <w:rsid w:val="0086377B"/>
    <w:rsid w:val="0086387A"/>
    <w:rsid w:val="0086388B"/>
    <w:rsid w:val="00863938"/>
    <w:rsid w:val="00863C7C"/>
    <w:rsid w:val="00863F81"/>
    <w:rsid w:val="00864108"/>
    <w:rsid w:val="00864BF8"/>
    <w:rsid w:val="00866723"/>
    <w:rsid w:val="00867032"/>
    <w:rsid w:val="00867398"/>
    <w:rsid w:val="00867767"/>
    <w:rsid w:val="0087007B"/>
    <w:rsid w:val="008706CE"/>
    <w:rsid w:val="008710C2"/>
    <w:rsid w:val="0087119E"/>
    <w:rsid w:val="008711F6"/>
    <w:rsid w:val="008714B3"/>
    <w:rsid w:val="00871CBB"/>
    <w:rsid w:val="00871FE1"/>
    <w:rsid w:val="008720FC"/>
    <w:rsid w:val="00872532"/>
    <w:rsid w:val="008727B5"/>
    <w:rsid w:val="00872980"/>
    <w:rsid w:val="00872ED1"/>
    <w:rsid w:val="008733DF"/>
    <w:rsid w:val="00874C3C"/>
    <w:rsid w:val="00874D24"/>
    <w:rsid w:val="00874D69"/>
    <w:rsid w:val="00874DB7"/>
    <w:rsid w:val="00875698"/>
    <w:rsid w:val="00875942"/>
    <w:rsid w:val="008765DB"/>
    <w:rsid w:val="00876963"/>
    <w:rsid w:val="00876CF6"/>
    <w:rsid w:val="00877765"/>
    <w:rsid w:val="00877EA6"/>
    <w:rsid w:val="00880C0F"/>
    <w:rsid w:val="00880F47"/>
    <w:rsid w:val="008811C7"/>
    <w:rsid w:val="0088131D"/>
    <w:rsid w:val="00881C8E"/>
    <w:rsid w:val="00881CB5"/>
    <w:rsid w:val="0088255C"/>
    <w:rsid w:val="00882DC3"/>
    <w:rsid w:val="008830F4"/>
    <w:rsid w:val="008831E9"/>
    <w:rsid w:val="00883580"/>
    <w:rsid w:val="00883B1C"/>
    <w:rsid w:val="0088437A"/>
    <w:rsid w:val="0088484E"/>
    <w:rsid w:val="00884961"/>
    <w:rsid w:val="008858E3"/>
    <w:rsid w:val="00886026"/>
    <w:rsid w:val="00886243"/>
    <w:rsid w:val="008862F6"/>
    <w:rsid w:val="0088669E"/>
    <w:rsid w:val="00886787"/>
    <w:rsid w:val="00886B87"/>
    <w:rsid w:val="00886CD4"/>
    <w:rsid w:val="00886FAC"/>
    <w:rsid w:val="00887267"/>
    <w:rsid w:val="0088745F"/>
    <w:rsid w:val="00887824"/>
    <w:rsid w:val="008904E5"/>
    <w:rsid w:val="00890D96"/>
    <w:rsid w:val="00890E65"/>
    <w:rsid w:val="00891C08"/>
    <w:rsid w:val="00891CE5"/>
    <w:rsid w:val="0089219E"/>
    <w:rsid w:val="00892473"/>
    <w:rsid w:val="00892DF4"/>
    <w:rsid w:val="0089307D"/>
    <w:rsid w:val="00893145"/>
    <w:rsid w:val="00893185"/>
    <w:rsid w:val="00893729"/>
    <w:rsid w:val="008938C5"/>
    <w:rsid w:val="00893A3F"/>
    <w:rsid w:val="008949F5"/>
    <w:rsid w:val="00894D1E"/>
    <w:rsid w:val="00895033"/>
    <w:rsid w:val="00895376"/>
    <w:rsid w:val="00895711"/>
    <w:rsid w:val="00895B7B"/>
    <w:rsid w:val="00895C76"/>
    <w:rsid w:val="00895EA1"/>
    <w:rsid w:val="00896075"/>
    <w:rsid w:val="00896148"/>
    <w:rsid w:val="0089665C"/>
    <w:rsid w:val="008967BA"/>
    <w:rsid w:val="008969FA"/>
    <w:rsid w:val="008974AD"/>
    <w:rsid w:val="008975E2"/>
    <w:rsid w:val="008975E6"/>
    <w:rsid w:val="008A0658"/>
    <w:rsid w:val="008A0664"/>
    <w:rsid w:val="008A0933"/>
    <w:rsid w:val="008A0B02"/>
    <w:rsid w:val="008A0DEB"/>
    <w:rsid w:val="008A12B8"/>
    <w:rsid w:val="008A1343"/>
    <w:rsid w:val="008A13BA"/>
    <w:rsid w:val="008A1411"/>
    <w:rsid w:val="008A1ADB"/>
    <w:rsid w:val="008A1F0C"/>
    <w:rsid w:val="008A21AA"/>
    <w:rsid w:val="008A3120"/>
    <w:rsid w:val="008A32FE"/>
    <w:rsid w:val="008A3360"/>
    <w:rsid w:val="008A360C"/>
    <w:rsid w:val="008A3C68"/>
    <w:rsid w:val="008A3D06"/>
    <w:rsid w:val="008A3FFA"/>
    <w:rsid w:val="008A4296"/>
    <w:rsid w:val="008A440C"/>
    <w:rsid w:val="008A48E3"/>
    <w:rsid w:val="008A4D9C"/>
    <w:rsid w:val="008A561F"/>
    <w:rsid w:val="008A5B35"/>
    <w:rsid w:val="008A5DE0"/>
    <w:rsid w:val="008A5FDC"/>
    <w:rsid w:val="008A667A"/>
    <w:rsid w:val="008A6DEE"/>
    <w:rsid w:val="008A7511"/>
    <w:rsid w:val="008A75AF"/>
    <w:rsid w:val="008A7845"/>
    <w:rsid w:val="008A79D7"/>
    <w:rsid w:val="008A7BD4"/>
    <w:rsid w:val="008A7E48"/>
    <w:rsid w:val="008B003F"/>
    <w:rsid w:val="008B01FD"/>
    <w:rsid w:val="008B02EF"/>
    <w:rsid w:val="008B1727"/>
    <w:rsid w:val="008B1A63"/>
    <w:rsid w:val="008B205D"/>
    <w:rsid w:val="008B2E46"/>
    <w:rsid w:val="008B3646"/>
    <w:rsid w:val="008B3917"/>
    <w:rsid w:val="008B3995"/>
    <w:rsid w:val="008B3C93"/>
    <w:rsid w:val="008B3DC2"/>
    <w:rsid w:val="008B4284"/>
    <w:rsid w:val="008B4809"/>
    <w:rsid w:val="008B4929"/>
    <w:rsid w:val="008B4BD0"/>
    <w:rsid w:val="008B580B"/>
    <w:rsid w:val="008B61E8"/>
    <w:rsid w:val="008B629A"/>
    <w:rsid w:val="008B6401"/>
    <w:rsid w:val="008B675D"/>
    <w:rsid w:val="008B6865"/>
    <w:rsid w:val="008B6A0F"/>
    <w:rsid w:val="008B6B8F"/>
    <w:rsid w:val="008B7521"/>
    <w:rsid w:val="008B784C"/>
    <w:rsid w:val="008C0123"/>
    <w:rsid w:val="008C0158"/>
    <w:rsid w:val="008C113F"/>
    <w:rsid w:val="008C170E"/>
    <w:rsid w:val="008C18FD"/>
    <w:rsid w:val="008C191A"/>
    <w:rsid w:val="008C1DE8"/>
    <w:rsid w:val="008C2B6F"/>
    <w:rsid w:val="008C3012"/>
    <w:rsid w:val="008C35A1"/>
    <w:rsid w:val="008C44B2"/>
    <w:rsid w:val="008C4726"/>
    <w:rsid w:val="008C48B3"/>
    <w:rsid w:val="008C4DD6"/>
    <w:rsid w:val="008C59D1"/>
    <w:rsid w:val="008C5E2F"/>
    <w:rsid w:val="008C61CB"/>
    <w:rsid w:val="008C679C"/>
    <w:rsid w:val="008C6829"/>
    <w:rsid w:val="008C706B"/>
    <w:rsid w:val="008C76B1"/>
    <w:rsid w:val="008C79F6"/>
    <w:rsid w:val="008C7A44"/>
    <w:rsid w:val="008C7E12"/>
    <w:rsid w:val="008D0404"/>
    <w:rsid w:val="008D0467"/>
    <w:rsid w:val="008D09D0"/>
    <w:rsid w:val="008D0CE7"/>
    <w:rsid w:val="008D0F67"/>
    <w:rsid w:val="008D12AA"/>
    <w:rsid w:val="008D1540"/>
    <w:rsid w:val="008D157B"/>
    <w:rsid w:val="008D1A99"/>
    <w:rsid w:val="008D2070"/>
    <w:rsid w:val="008D28DA"/>
    <w:rsid w:val="008D2952"/>
    <w:rsid w:val="008D2999"/>
    <w:rsid w:val="008D316F"/>
    <w:rsid w:val="008D36CC"/>
    <w:rsid w:val="008D3C36"/>
    <w:rsid w:val="008D441A"/>
    <w:rsid w:val="008D4AC2"/>
    <w:rsid w:val="008D4C39"/>
    <w:rsid w:val="008D4CA6"/>
    <w:rsid w:val="008D4F5E"/>
    <w:rsid w:val="008D5234"/>
    <w:rsid w:val="008D54F0"/>
    <w:rsid w:val="008D55A8"/>
    <w:rsid w:val="008D57B5"/>
    <w:rsid w:val="008D66F0"/>
    <w:rsid w:val="008D6B5E"/>
    <w:rsid w:val="008D6C0D"/>
    <w:rsid w:val="008D6CE2"/>
    <w:rsid w:val="008E02AD"/>
    <w:rsid w:val="008E0A2C"/>
    <w:rsid w:val="008E145E"/>
    <w:rsid w:val="008E15D0"/>
    <w:rsid w:val="008E205A"/>
    <w:rsid w:val="008E25EF"/>
    <w:rsid w:val="008E2969"/>
    <w:rsid w:val="008E2A0F"/>
    <w:rsid w:val="008E31F6"/>
    <w:rsid w:val="008E3918"/>
    <w:rsid w:val="008E3D27"/>
    <w:rsid w:val="008E3F58"/>
    <w:rsid w:val="008E43A1"/>
    <w:rsid w:val="008E452C"/>
    <w:rsid w:val="008E45A5"/>
    <w:rsid w:val="008E4927"/>
    <w:rsid w:val="008E4ACF"/>
    <w:rsid w:val="008E4DC8"/>
    <w:rsid w:val="008E5C54"/>
    <w:rsid w:val="008E5D50"/>
    <w:rsid w:val="008E5E54"/>
    <w:rsid w:val="008E5FE4"/>
    <w:rsid w:val="008E6279"/>
    <w:rsid w:val="008E6430"/>
    <w:rsid w:val="008E6925"/>
    <w:rsid w:val="008E71EC"/>
    <w:rsid w:val="008E7635"/>
    <w:rsid w:val="008E7DAA"/>
    <w:rsid w:val="008F02E3"/>
    <w:rsid w:val="008F0D70"/>
    <w:rsid w:val="008F0E3D"/>
    <w:rsid w:val="008F105C"/>
    <w:rsid w:val="008F111E"/>
    <w:rsid w:val="008F12DD"/>
    <w:rsid w:val="008F1769"/>
    <w:rsid w:val="008F1910"/>
    <w:rsid w:val="008F1CB6"/>
    <w:rsid w:val="008F1CF5"/>
    <w:rsid w:val="008F1E4C"/>
    <w:rsid w:val="008F248A"/>
    <w:rsid w:val="008F26A1"/>
    <w:rsid w:val="008F297D"/>
    <w:rsid w:val="008F32C9"/>
    <w:rsid w:val="008F333B"/>
    <w:rsid w:val="008F374B"/>
    <w:rsid w:val="008F398E"/>
    <w:rsid w:val="008F4186"/>
    <w:rsid w:val="008F435F"/>
    <w:rsid w:val="008F4A91"/>
    <w:rsid w:val="008F4C71"/>
    <w:rsid w:val="008F4F19"/>
    <w:rsid w:val="008F52B5"/>
    <w:rsid w:val="008F5503"/>
    <w:rsid w:val="008F58EC"/>
    <w:rsid w:val="008F614B"/>
    <w:rsid w:val="008F6345"/>
    <w:rsid w:val="008F6BB7"/>
    <w:rsid w:val="008F6CFF"/>
    <w:rsid w:val="008F71A2"/>
    <w:rsid w:val="008F7988"/>
    <w:rsid w:val="008F7B4D"/>
    <w:rsid w:val="008F7DC0"/>
    <w:rsid w:val="00900652"/>
    <w:rsid w:val="00900C9F"/>
    <w:rsid w:val="00901A1F"/>
    <w:rsid w:val="00901DC2"/>
    <w:rsid w:val="00901EB0"/>
    <w:rsid w:val="00902257"/>
    <w:rsid w:val="009024FC"/>
    <w:rsid w:val="0090317E"/>
    <w:rsid w:val="00903B7F"/>
    <w:rsid w:val="00903E0B"/>
    <w:rsid w:val="00903F92"/>
    <w:rsid w:val="0090427B"/>
    <w:rsid w:val="0090519E"/>
    <w:rsid w:val="0090527D"/>
    <w:rsid w:val="00905814"/>
    <w:rsid w:val="00906640"/>
    <w:rsid w:val="00906A6B"/>
    <w:rsid w:val="00907201"/>
    <w:rsid w:val="00907202"/>
    <w:rsid w:val="00907887"/>
    <w:rsid w:val="009100D9"/>
    <w:rsid w:val="0091022B"/>
    <w:rsid w:val="009103AA"/>
    <w:rsid w:val="009103E1"/>
    <w:rsid w:val="00910516"/>
    <w:rsid w:val="00910620"/>
    <w:rsid w:val="009108EB"/>
    <w:rsid w:val="00910FB1"/>
    <w:rsid w:val="009110DE"/>
    <w:rsid w:val="00911276"/>
    <w:rsid w:val="009126B0"/>
    <w:rsid w:val="00912909"/>
    <w:rsid w:val="00913811"/>
    <w:rsid w:val="00913C35"/>
    <w:rsid w:val="00915321"/>
    <w:rsid w:val="0091592B"/>
    <w:rsid w:val="00915A8F"/>
    <w:rsid w:val="0091636E"/>
    <w:rsid w:val="009166F0"/>
    <w:rsid w:val="00916D31"/>
    <w:rsid w:val="00917703"/>
    <w:rsid w:val="00917A52"/>
    <w:rsid w:val="0092058F"/>
    <w:rsid w:val="00920ACB"/>
    <w:rsid w:val="00921525"/>
    <w:rsid w:val="00921613"/>
    <w:rsid w:val="00921651"/>
    <w:rsid w:val="009219FE"/>
    <w:rsid w:val="00921CA0"/>
    <w:rsid w:val="009224DF"/>
    <w:rsid w:val="00922845"/>
    <w:rsid w:val="00922D8E"/>
    <w:rsid w:val="009230B1"/>
    <w:rsid w:val="00923141"/>
    <w:rsid w:val="00923179"/>
    <w:rsid w:val="009232ED"/>
    <w:rsid w:val="009235BA"/>
    <w:rsid w:val="00923AB0"/>
    <w:rsid w:val="00924528"/>
    <w:rsid w:val="00924E7F"/>
    <w:rsid w:val="009253A7"/>
    <w:rsid w:val="00926137"/>
    <w:rsid w:val="00926D0F"/>
    <w:rsid w:val="00926EA4"/>
    <w:rsid w:val="00926F67"/>
    <w:rsid w:val="00927217"/>
    <w:rsid w:val="00927363"/>
    <w:rsid w:val="009274BC"/>
    <w:rsid w:val="009274E4"/>
    <w:rsid w:val="009279EC"/>
    <w:rsid w:val="0093025C"/>
    <w:rsid w:val="0093040A"/>
    <w:rsid w:val="00930618"/>
    <w:rsid w:val="00930657"/>
    <w:rsid w:val="00930DF6"/>
    <w:rsid w:val="00930FCC"/>
    <w:rsid w:val="00931B44"/>
    <w:rsid w:val="00931FA9"/>
    <w:rsid w:val="00932539"/>
    <w:rsid w:val="00932A26"/>
    <w:rsid w:val="00933005"/>
    <w:rsid w:val="0093315B"/>
    <w:rsid w:val="00933367"/>
    <w:rsid w:val="009335A6"/>
    <w:rsid w:val="00933D65"/>
    <w:rsid w:val="00933DD4"/>
    <w:rsid w:val="00933E54"/>
    <w:rsid w:val="00933F5A"/>
    <w:rsid w:val="00934059"/>
    <w:rsid w:val="00934502"/>
    <w:rsid w:val="00934B15"/>
    <w:rsid w:val="0093557B"/>
    <w:rsid w:val="00935D53"/>
    <w:rsid w:val="00935E59"/>
    <w:rsid w:val="009360EA"/>
    <w:rsid w:val="0093686A"/>
    <w:rsid w:val="00936ED0"/>
    <w:rsid w:val="0093717C"/>
    <w:rsid w:val="009401F3"/>
    <w:rsid w:val="00940751"/>
    <w:rsid w:val="009418DC"/>
    <w:rsid w:val="0094192C"/>
    <w:rsid w:val="00941A51"/>
    <w:rsid w:val="00942095"/>
    <w:rsid w:val="009426A0"/>
    <w:rsid w:val="00942F10"/>
    <w:rsid w:val="00943F04"/>
    <w:rsid w:val="0094439E"/>
    <w:rsid w:val="009449B6"/>
    <w:rsid w:val="009449B9"/>
    <w:rsid w:val="00944B02"/>
    <w:rsid w:val="00944D5B"/>
    <w:rsid w:val="009460BF"/>
    <w:rsid w:val="00946109"/>
    <w:rsid w:val="00946FC5"/>
    <w:rsid w:val="0094703D"/>
    <w:rsid w:val="00947466"/>
    <w:rsid w:val="00947593"/>
    <w:rsid w:val="00951047"/>
    <w:rsid w:val="0095124C"/>
    <w:rsid w:val="00951ADE"/>
    <w:rsid w:val="00952029"/>
    <w:rsid w:val="00952C00"/>
    <w:rsid w:val="00954104"/>
    <w:rsid w:val="00954126"/>
    <w:rsid w:val="00954A96"/>
    <w:rsid w:val="00954B3D"/>
    <w:rsid w:val="00956187"/>
    <w:rsid w:val="0095619B"/>
    <w:rsid w:val="009561C3"/>
    <w:rsid w:val="00956D5E"/>
    <w:rsid w:val="00956DC1"/>
    <w:rsid w:val="00957801"/>
    <w:rsid w:val="00957A7C"/>
    <w:rsid w:val="00960152"/>
    <w:rsid w:val="009606E3"/>
    <w:rsid w:val="0096075C"/>
    <w:rsid w:val="00960B13"/>
    <w:rsid w:val="0096121D"/>
    <w:rsid w:val="00961B69"/>
    <w:rsid w:val="00961CE9"/>
    <w:rsid w:val="00961D52"/>
    <w:rsid w:val="00961F3C"/>
    <w:rsid w:val="0096236D"/>
    <w:rsid w:val="00962AC9"/>
    <w:rsid w:val="00963AA6"/>
    <w:rsid w:val="00963B2C"/>
    <w:rsid w:val="0096411F"/>
    <w:rsid w:val="00964496"/>
    <w:rsid w:val="009644FA"/>
    <w:rsid w:val="00964677"/>
    <w:rsid w:val="0096471D"/>
    <w:rsid w:val="0096475A"/>
    <w:rsid w:val="00964962"/>
    <w:rsid w:val="00964E9C"/>
    <w:rsid w:val="00964FA5"/>
    <w:rsid w:val="00965251"/>
    <w:rsid w:val="009667C5"/>
    <w:rsid w:val="00967BB3"/>
    <w:rsid w:val="009701AD"/>
    <w:rsid w:val="00970F25"/>
    <w:rsid w:val="00971597"/>
    <w:rsid w:val="00971BFA"/>
    <w:rsid w:val="00972863"/>
    <w:rsid w:val="00972F0A"/>
    <w:rsid w:val="009730E3"/>
    <w:rsid w:val="0097361F"/>
    <w:rsid w:val="00973FE4"/>
    <w:rsid w:val="0097400A"/>
    <w:rsid w:val="0097407A"/>
    <w:rsid w:val="0097429A"/>
    <w:rsid w:val="0097534B"/>
    <w:rsid w:val="009758AD"/>
    <w:rsid w:val="00976203"/>
    <w:rsid w:val="00976462"/>
    <w:rsid w:val="009775E2"/>
    <w:rsid w:val="00977820"/>
    <w:rsid w:val="00977A7E"/>
    <w:rsid w:val="00980268"/>
    <w:rsid w:val="00980784"/>
    <w:rsid w:val="0098092C"/>
    <w:rsid w:val="009813B3"/>
    <w:rsid w:val="00981724"/>
    <w:rsid w:val="009819A5"/>
    <w:rsid w:val="00981C63"/>
    <w:rsid w:val="00981EA7"/>
    <w:rsid w:val="0098212C"/>
    <w:rsid w:val="00982BBE"/>
    <w:rsid w:val="00983D07"/>
    <w:rsid w:val="009843BA"/>
    <w:rsid w:val="00984639"/>
    <w:rsid w:val="00984848"/>
    <w:rsid w:val="00984B1C"/>
    <w:rsid w:val="00984E4A"/>
    <w:rsid w:val="009850DA"/>
    <w:rsid w:val="00985804"/>
    <w:rsid w:val="00985D8E"/>
    <w:rsid w:val="00985F73"/>
    <w:rsid w:val="00985FFE"/>
    <w:rsid w:val="009860DB"/>
    <w:rsid w:val="009862AA"/>
    <w:rsid w:val="0098654A"/>
    <w:rsid w:val="0098658D"/>
    <w:rsid w:val="0098749B"/>
    <w:rsid w:val="00987AB5"/>
    <w:rsid w:val="00987BC6"/>
    <w:rsid w:val="0099001C"/>
    <w:rsid w:val="009905B2"/>
    <w:rsid w:val="00991267"/>
    <w:rsid w:val="00991606"/>
    <w:rsid w:val="009921BA"/>
    <w:rsid w:val="00992378"/>
    <w:rsid w:val="009923A3"/>
    <w:rsid w:val="00992781"/>
    <w:rsid w:val="00992852"/>
    <w:rsid w:val="00992AD9"/>
    <w:rsid w:val="009935D4"/>
    <w:rsid w:val="009938AA"/>
    <w:rsid w:val="00994007"/>
    <w:rsid w:val="0099409C"/>
    <w:rsid w:val="0099442B"/>
    <w:rsid w:val="009953EC"/>
    <w:rsid w:val="00995458"/>
    <w:rsid w:val="00995D82"/>
    <w:rsid w:val="00996272"/>
    <w:rsid w:val="009962A2"/>
    <w:rsid w:val="00997203"/>
    <w:rsid w:val="00997CB6"/>
    <w:rsid w:val="009A049C"/>
    <w:rsid w:val="009A177C"/>
    <w:rsid w:val="009A1B67"/>
    <w:rsid w:val="009A1CED"/>
    <w:rsid w:val="009A1E5B"/>
    <w:rsid w:val="009A24CA"/>
    <w:rsid w:val="009A2EFE"/>
    <w:rsid w:val="009A3543"/>
    <w:rsid w:val="009A3858"/>
    <w:rsid w:val="009A4219"/>
    <w:rsid w:val="009A4C0C"/>
    <w:rsid w:val="009A50F3"/>
    <w:rsid w:val="009A5300"/>
    <w:rsid w:val="009A5597"/>
    <w:rsid w:val="009A5674"/>
    <w:rsid w:val="009A57B7"/>
    <w:rsid w:val="009A5B84"/>
    <w:rsid w:val="009A5B8D"/>
    <w:rsid w:val="009A5C3C"/>
    <w:rsid w:val="009A5E89"/>
    <w:rsid w:val="009A6114"/>
    <w:rsid w:val="009A6546"/>
    <w:rsid w:val="009A6570"/>
    <w:rsid w:val="009A6CFF"/>
    <w:rsid w:val="009A6E85"/>
    <w:rsid w:val="009A78F9"/>
    <w:rsid w:val="009B0801"/>
    <w:rsid w:val="009B0891"/>
    <w:rsid w:val="009B0A91"/>
    <w:rsid w:val="009B0B09"/>
    <w:rsid w:val="009B107C"/>
    <w:rsid w:val="009B1763"/>
    <w:rsid w:val="009B177B"/>
    <w:rsid w:val="009B1879"/>
    <w:rsid w:val="009B1A53"/>
    <w:rsid w:val="009B2DE8"/>
    <w:rsid w:val="009B3442"/>
    <w:rsid w:val="009B3923"/>
    <w:rsid w:val="009B3B3C"/>
    <w:rsid w:val="009B3D9B"/>
    <w:rsid w:val="009B4570"/>
    <w:rsid w:val="009B471C"/>
    <w:rsid w:val="009B4BA0"/>
    <w:rsid w:val="009B52A7"/>
    <w:rsid w:val="009B56BA"/>
    <w:rsid w:val="009B5AB4"/>
    <w:rsid w:val="009B5B17"/>
    <w:rsid w:val="009B5E13"/>
    <w:rsid w:val="009B6979"/>
    <w:rsid w:val="009B7511"/>
    <w:rsid w:val="009B76C1"/>
    <w:rsid w:val="009B7B3C"/>
    <w:rsid w:val="009C0017"/>
    <w:rsid w:val="009C025C"/>
    <w:rsid w:val="009C06AD"/>
    <w:rsid w:val="009C139C"/>
    <w:rsid w:val="009C16D0"/>
    <w:rsid w:val="009C203B"/>
    <w:rsid w:val="009C215F"/>
    <w:rsid w:val="009C288E"/>
    <w:rsid w:val="009C2B2F"/>
    <w:rsid w:val="009C2E0F"/>
    <w:rsid w:val="009C3170"/>
    <w:rsid w:val="009C3333"/>
    <w:rsid w:val="009C36F6"/>
    <w:rsid w:val="009C467B"/>
    <w:rsid w:val="009C4A1E"/>
    <w:rsid w:val="009C513B"/>
    <w:rsid w:val="009C5345"/>
    <w:rsid w:val="009C54CA"/>
    <w:rsid w:val="009C557A"/>
    <w:rsid w:val="009C58A1"/>
    <w:rsid w:val="009C591C"/>
    <w:rsid w:val="009C5988"/>
    <w:rsid w:val="009C5B77"/>
    <w:rsid w:val="009C5E00"/>
    <w:rsid w:val="009C60DD"/>
    <w:rsid w:val="009C6AB4"/>
    <w:rsid w:val="009C6E24"/>
    <w:rsid w:val="009C72B8"/>
    <w:rsid w:val="009C7641"/>
    <w:rsid w:val="009C78DA"/>
    <w:rsid w:val="009D00AD"/>
    <w:rsid w:val="009D0197"/>
    <w:rsid w:val="009D02E0"/>
    <w:rsid w:val="009D07A8"/>
    <w:rsid w:val="009D0BF3"/>
    <w:rsid w:val="009D1123"/>
    <w:rsid w:val="009D139E"/>
    <w:rsid w:val="009D15A0"/>
    <w:rsid w:val="009D189F"/>
    <w:rsid w:val="009D1B93"/>
    <w:rsid w:val="009D1E89"/>
    <w:rsid w:val="009D2807"/>
    <w:rsid w:val="009D2AD6"/>
    <w:rsid w:val="009D2BBC"/>
    <w:rsid w:val="009D3348"/>
    <w:rsid w:val="009D3836"/>
    <w:rsid w:val="009D39EE"/>
    <w:rsid w:val="009D42B3"/>
    <w:rsid w:val="009D518D"/>
    <w:rsid w:val="009D5200"/>
    <w:rsid w:val="009D53CE"/>
    <w:rsid w:val="009D63C0"/>
    <w:rsid w:val="009D65CF"/>
    <w:rsid w:val="009D6A08"/>
    <w:rsid w:val="009D6E4A"/>
    <w:rsid w:val="009E04CA"/>
    <w:rsid w:val="009E0B46"/>
    <w:rsid w:val="009E0B6A"/>
    <w:rsid w:val="009E12BF"/>
    <w:rsid w:val="009E1862"/>
    <w:rsid w:val="009E18CB"/>
    <w:rsid w:val="009E1A2B"/>
    <w:rsid w:val="009E1EF1"/>
    <w:rsid w:val="009E1EF2"/>
    <w:rsid w:val="009E25D7"/>
    <w:rsid w:val="009E2BA3"/>
    <w:rsid w:val="009E32F3"/>
    <w:rsid w:val="009E38FD"/>
    <w:rsid w:val="009E3B71"/>
    <w:rsid w:val="009E4C9E"/>
    <w:rsid w:val="009E5596"/>
    <w:rsid w:val="009E59AA"/>
    <w:rsid w:val="009E5AE0"/>
    <w:rsid w:val="009E607F"/>
    <w:rsid w:val="009E6531"/>
    <w:rsid w:val="009E686B"/>
    <w:rsid w:val="009E6A09"/>
    <w:rsid w:val="009E6E28"/>
    <w:rsid w:val="009E7A3E"/>
    <w:rsid w:val="009E7E25"/>
    <w:rsid w:val="009E7FA1"/>
    <w:rsid w:val="009F09CC"/>
    <w:rsid w:val="009F14A9"/>
    <w:rsid w:val="009F1E8D"/>
    <w:rsid w:val="009F27E8"/>
    <w:rsid w:val="009F34AE"/>
    <w:rsid w:val="009F3587"/>
    <w:rsid w:val="009F3595"/>
    <w:rsid w:val="009F38B1"/>
    <w:rsid w:val="009F3BB6"/>
    <w:rsid w:val="009F3F54"/>
    <w:rsid w:val="009F468D"/>
    <w:rsid w:val="009F46AD"/>
    <w:rsid w:val="009F4729"/>
    <w:rsid w:val="009F48BD"/>
    <w:rsid w:val="009F4B55"/>
    <w:rsid w:val="009F4EA5"/>
    <w:rsid w:val="009F4FCA"/>
    <w:rsid w:val="009F5585"/>
    <w:rsid w:val="009F5A5F"/>
    <w:rsid w:val="009F6248"/>
    <w:rsid w:val="009F65C5"/>
    <w:rsid w:val="009F710D"/>
    <w:rsid w:val="009F7D92"/>
    <w:rsid w:val="00A00751"/>
    <w:rsid w:val="00A009B3"/>
    <w:rsid w:val="00A00A7B"/>
    <w:rsid w:val="00A00D6D"/>
    <w:rsid w:val="00A01328"/>
    <w:rsid w:val="00A0145C"/>
    <w:rsid w:val="00A01B79"/>
    <w:rsid w:val="00A02168"/>
    <w:rsid w:val="00A022CD"/>
    <w:rsid w:val="00A023D8"/>
    <w:rsid w:val="00A023EA"/>
    <w:rsid w:val="00A0252A"/>
    <w:rsid w:val="00A026E1"/>
    <w:rsid w:val="00A02744"/>
    <w:rsid w:val="00A02C37"/>
    <w:rsid w:val="00A03512"/>
    <w:rsid w:val="00A03CD4"/>
    <w:rsid w:val="00A0414C"/>
    <w:rsid w:val="00A04BBE"/>
    <w:rsid w:val="00A04F51"/>
    <w:rsid w:val="00A052E0"/>
    <w:rsid w:val="00A05C3B"/>
    <w:rsid w:val="00A0609D"/>
    <w:rsid w:val="00A06402"/>
    <w:rsid w:val="00A06A3E"/>
    <w:rsid w:val="00A0747F"/>
    <w:rsid w:val="00A07860"/>
    <w:rsid w:val="00A07911"/>
    <w:rsid w:val="00A07938"/>
    <w:rsid w:val="00A10B33"/>
    <w:rsid w:val="00A11DAB"/>
    <w:rsid w:val="00A11FBF"/>
    <w:rsid w:val="00A12459"/>
    <w:rsid w:val="00A12693"/>
    <w:rsid w:val="00A12ABF"/>
    <w:rsid w:val="00A12AFE"/>
    <w:rsid w:val="00A13D4F"/>
    <w:rsid w:val="00A14071"/>
    <w:rsid w:val="00A14826"/>
    <w:rsid w:val="00A14CF6"/>
    <w:rsid w:val="00A14E98"/>
    <w:rsid w:val="00A155D3"/>
    <w:rsid w:val="00A1576E"/>
    <w:rsid w:val="00A15BB4"/>
    <w:rsid w:val="00A1641C"/>
    <w:rsid w:val="00A16D5F"/>
    <w:rsid w:val="00A176BB"/>
    <w:rsid w:val="00A179E9"/>
    <w:rsid w:val="00A17B13"/>
    <w:rsid w:val="00A17C97"/>
    <w:rsid w:val="00A20A90"/>
    <w:rsid w:val="00A20EE3"/>
    <w:rsid w:val="00A21013"/>
    <w:rsid w:val="00A21358"/>
    <w:rsid w:val="00A21B57"/>
    <w:rsid w:val="00A21E4A"/>
    <w:rsid w:val="00A227A6"/>
    <w:rsid w:val="00A22953"/>
    <w:rsid w:val="00A22B65"/>
    <w:rsid w:val="00A230F1"/>
    <w:rsid w:val="00A2360D"/>
    <w:rsid w:val="00A23AED"/>
    <w:rsid w:val="00A23C6F"/>
    <w:rsid w:val="00A23E0E"/>
    <w:rsid w:val="00A23FCD"/>
    <w:rsid w:val="00A24440"/>
    <w:rsid w:val="00A245F5"/>
    <w:rsid w:val="00A247B3"/>
    <w:rsid w:val="00A25207"/>
    <w:rsid w:val="00A258C2"/>
    <w:rsid w:val="00A25CB5"/>
    <w:rsid w:val="00A25D48"/>
    <w:rsid w:val="00A26511"/>
    <w:rsid w:val="00A27039"/>
    <w:rsid w:val="00A270F7"/>
    <w:rsid w:val="00A273FE"/>
    <w:rsid w:val="00A275EE"/>
    <w:rsid w:val="00A27617"/>
    <w:rsid w:val="00A27BA3"/>
    <w:rsid w:val="00A27D38"/>
    <w:rsid w:val="00A27FCF"/>
    <w:rsid w:val="00A300D6"/>
    <w:rsid w:val="00A30B85"/>
    <w:rsid w:val="00A30BCD"/>
    <w:rsid w:val="00A31221"/>
    <w:rsid w:val="00A3159C"/>
    <w:rsid w:val="00A315E4"/>
    <w:rsid w:val="00A31A32"/>
    <w:rsid w:val="00A31B4C"/>
    <w:rsid w:val="00A32846"/>
    <w:rsid w:val="00A32F5E"/>
    <w:rsid w:val="00A3321B"/>
    <w:rsid w:val="00A33705"/>
    <w:rsid w:val="00A33735"/>
    <w:rsid w:val="00A33871"/>
    <w:rsid w:val="00A33B10"/>
    <w:rsid w:val="00A34105"/>
    <w:rsid w:val="00A344B5"/>
    <w:rsid w:val="00A34C1F"/>
    <w:rsid w:val="00A34D01"/>
    <w:rsid w:val="00A35A42"/>
    <w:rsid w:val="00A36291"/>
    <w:rsid w:val="00A36CD6"/>
    <w:rsid w:val="00A3720C"/>
    <w:rsid w:val="00A372EC"/>
    <w:rsid w:val="00A3759B"/>
    <w:rsid w:val="00A40275"/>
    <w:rsid w:val="00A41221"/>
    <w:rsid w:val="00A412E7"/>
    <w:rsid w:val="00A414ED"/>
    <w:rsid w:val="00A42199"/>
    <w:rsid w:val="00A424E0"/>
    <w:rsid w:val="00A42554"/>
    <w:rsid w:val="00A425A9"/>
    <w:rsid w:val="00A42D0B"/>
    <w:rsid w:val="00A42D47"/>
    <w:rsid w:val="00A42F56"/>
    <w:rsid w:val="00A4314C"/>
    <w:rsid w:val="00A43E68"/>
    <w:rsid w:val="00A44237"/>
    <w:rsid w:val="00A447EA"/>
    <w:rsid w:val="00A4486B"/>
    <w:rsid w:val="00A448CD"/>
    <w:rsid w:val="00A44A2A"/>
    <w:rsid w:val="00A454C3"/>
    <w:rsid w:val="00A4598F"/>
    <w:rsid w:val="00A45B4C"/>
    <w:rsid w:val="00A45DAD"/>
    <w:rsid w:val="00A465A6"/>
    <w:rsid w:val="00A4697A"/>
    <w:rsid w:val="00A47340"/>
    <w:rsid w:val="00A47660"/>
    <w:rsid w:val="00A477DB"/>
    <w:rsid w:val="00A47BC2"/>
    <w:rsid w:val="00A47F7C"/>
    <w:rsid w:val="00A50662"/>
    <w:rsid w:val="00A50722"/>
    <w:rsid w:val="00A51142"/>
    <w:rsid w:val="00A51589"/>
    <w:rsid w:val="00A519BD"/>
    <w:rsid w:val="00A51D7C"/>
    <w:rsid w:val="00A51DC9"/>
    <w:rsid w:val="00A52954"/>
    <w:rsid w:val="00A52D5E"/>
    <w:rsid w:val="00A52EF0"/>
    <w:rsid w:val="00A532D8"/>
    <w:rsid w:val="00A53679"/>
    <w:rsid w:val="00A53810"/>
    <w:rsid w:val="00A53926"/>
    <w:rsid w:val="00A53994"/>
    <w:rsid w:val="00A53997"/>
    <w:rsid w:val="00A539AC"/>
    <w:rsid w:val="00A53C3E"/>
    <w:rsid w:val="00A53C6D"/>
    <w:rsid w:val="00A54560"/>
    <w:rsid w:val="00A54EB3"/>
    <w:rsid w:val="00A54FFB"/>
    <w:rsid w:val="00A550E3"/>
    <w:rsid w:val="00A5532D"/>
    <w:rsid w:val="00A554C7"/>
    <w:rsid w:val="00A55649"/>
    <w:rsid w:val="00A55898"/>
    <w:rsid w:val="00A5595B"/>
    <w:rsid w:val="00A55F01"/>
    <w:rsid w:val="00A55F7B"/>
    <w:rsid w:val="00A5607E"/>
    <w:rsid w:val="00A56442"/>
    <w:rsid w:val="00A568BC"/>
    <w:rsid w:val="00A56AA7"/>
    <w:rsid w:val="00A56D36"/>
    <w:rsid w:val="00A56E32"/>
    <w:rsid w:val="00A56E3E"/>
    <w:rsid w:val="00A57634"/>
    <w:rsid w:val="00A5770A"/>
    <w:rsid w:val="00A57E42"/>
    <w:rsid w:val="00A606BC"/>
    <w:rsid w:val="00A60D07"/>
    <w:rsid w:val="00A60EBD"/>
    <w:rsid w:val="00A61708"/>
    <w:rsid w:val="00A618E9"/>
    <w:rsid w:val="00A62207"/>
    <w:rsid w:val="00A62272"/>
    <w:rsid w:val="00A624E9"/>
    <w:rsid w:val="00A630FA"/>
    <w:rsid w:val="00A6334A"/>
    <w:rsid w:val="00A63CF4"/>
    <w:rsid w:val="00A63D38"/>
    <w:rsid w:val="00A63F9C"/>
    <w:rsid w:val="00A64488"/>
    <w:rsid w:val="00A644D1"/>
    <w:rsid w:val="00A64551"/>
    <w:rsid w:val="00A654F6"/>
    <w:rsid w:val="00A65F96"/>
    <w:rsid w:val="00A6623F"/>
    <w:rsid w:val="00A6650B"/>
    <w:rsid w:val="00A66533"/>
    <w:rsid w:val="00A66541"/>
    <w:rsid w:val="00A67119"/>
    <w:rsid w:val="00A67310"/>
    <w:rsid w:val="00A67B06"/>
    <w:rsid w:val="00A67B36"/>
    <w:rsid w:val="00A67EBC"/>
    <w:rsid w:val="00A702EA"/>
    <w:rsid w:val="00A709B5"/>
    <w:rsid w:val="00A71A5E"/>
    <w:rsid w:val="00A72166"/>
    <w:rsid w:val="00A723EB"/>
    <w:rsid w:val="00A725ED"/>
    <w:rsid w:val="00A72B28"/>
    <w:rsid w:val="00A72F4C"/>
    <w:rsid w:val="00A73640"/>
    <w:rsid w:val="00A73BD2"/>
    <w:rsid w:val="00A73CAA"/>
    <w:rsid w:val="00A73CD3"/>
    <w:rsid w:val="00A73DBC"/>
    <w:rsid w:val="00A73EA4"/>
    <w:rsid w:val="00A74030"/>
    <w:rsid w:val="00A74246"/>
    <w:rsid w:val="00A7474E"/>
    <w:rsid w:val="00A748DE"/>
    <w:rsid w:val="00A749B2"/>
    <w:rsid w:val="00A74C49"/>
    <w:rsid w:val="00A751D4"/>
    <w:rsid w:val="00A75608"/>
    <w:rsid w:val="00A760BC"/>
    <w:rsid w:val="00A76ADD"/>
    <w:rsid w:val="00A7777A"/>
    <w:rsid w:val="00A779CB"/>
    <w:rsid w:val="00A804A4"/>
    <w:rsid w:val="00A807DE"/>
    <w:rsid w:val="00A80F18"/>
    <w:rsid w:val="00A81C05"/>
    <w:rsid w:val="00A82050"/>
    <w:rsid w:val="00A824D5"/>
    <w:rsid w:val="00A82F68"/>
    <w:rsid w:val="00A83366"/>
    <w:rsid w:val="00A833BA"/>
    <w:rsid w:val="00A835B5"/>
    <w:rsid w:val="00A839F7"/>
    <w:rsid w:val="00A84006"/>
    <w:rsid w:val="00A8425F"/>
    <w:rsid w:val="00A84864"/>
    <w:rsid w:val="00A85787"/>
    <w:rsid w:val="00A858FE"/>
    <w:rsid w:val="00A85A60"/>
    <w:rsid w:val="00A85B6A"/>
    <w:rsid w:val="00A85E63"/>
    <w:rsid w:val="00A860AD"/>
    <w:rsid w:val="00A86B64"/>
    <w:rsid w:val="00A87673"/>
    <w:rsid w:val="00A87A5D"/>
    <w:rsid w:val="00A905ED"/>
    <w:rsid w:val="00A90688"/>
    <w:rsid w:val="00A90916"/>
    <w:rsid w:val="00A913D1"/>
    <w:rsid w:val="00A914E0"/>
    <w:rsid w:val="00A91816"/>
    <w:rsid w:val="00A91A97"/>
    <w:rsid w:val="00A9216F"/>
    <w:rsid w:val="00A92311"/>
    <w:rsid w:val="00A923EA"/>
    <w:rsid w:val="00A928BA"/>
    <w:rsid w:val="00A932C6"/>
    <w:rsid w:val="00A93348"/>
    <w:rsid w:val="00A93A60"/>
    <w:rsid w:val="00A93BD9"/>
    <w:rsid w:val="00A942AE"/>
    <w:rsid w:val="00A94327"/>
    <w:rsid w:val="00A9499E"/>
    <w:rsid w:val="00A94DAC"/>
    <w:rsid w:val="00A94DD3"/>
    <w:rsid w:val="00A957E7"/>
    <w:rsid w:val="00A95F6C"/>
    <w:rsid w:val="00A96112"/>
    <w:rsid w:val="00A9627A"/>
    <w:rsid w:val="00A966D2"/>
    <w:rsid w:val="00A96815"/>
    <w:rsid w:val="00A97325"/>
    <w:rsid w:val="00A97487"/>
    <w:rsid w:val="00A97D3B"/>
    <w:rsid w:val="00AA02D5"/>
    <w:rsid w:val="00AA04C9"/>
    <w:rsid w:val="00AA08C0"/>
    <w:rsid w:val="00AA0B50"/>
    <w:rsid w:val="00AA14DA"/>
    <w:rsid w:val="00AA1754"/>
    <w:rsid w:val="00AA1C6A"/>
    <w:rsid w:val="00AA26ED"/>
    <w:rsid w:val="00AA28B5"/>
    <w:rsid w:val="00AA2A3D"/>
    <w:rsid w:val="00AA31A6"/>
    <w:rsid w:val="00AA331C"/>
    <w:rsid w:val="00AA3D98"/>
    <w:rsid w:val="00AA43BF"/>
    <w:rsid w:val="00AA4439"/>
    <w:rsid w:val="00AA4EB5"/>
    <w:rsid w:val="00AA55F2"/>
    <w:rsid w:val="00AA5B6D"/>
    <w:rsid w:val="00AA5EAB"/>
    <w:rsid w:val="00AA740E"/>
    <w:rsid w:val="00AA772A"/>
    <w:rsid w:val="00AA7750"/>
    <w:rsid w:val="00AA7844"/>
    <w:rsid w:val="00AA7CF8"/>
    <w:rsid w:val="00AB0A99"/>
    <w:rsid w:val="00AB0FE3"/>
    <w:rsid w:val="00AB11C5"/>
    <w:rsid w:val="00AB1B3A"/>
    <w:rsid w:val="00AB2705"/>
    <w:rsid w:val="00AB3184"/>
    <w:rsid w:val="00AB35A3"/>
    <w:rsid w:val="00AB3E0D"/>
    <w:rsid w:val="00AB401A"/>
    <w:rsid w:val="00AB42FB"/>
    <w:rsid w:val="00AB4B74"/>
    <w:rsid w:val="00AB4C65"/>
    <w:rsid w:val="00AB53E0"/>
    <w:rsid w:val="00AB55A9"/>
    <w:rsid w:val="00AB5B6E"/>
    <w:rsid w:val="00AB5CD4"/>
    <w:rsid w:val="00AB5D62"/>
    <w:rsid w:val="00AB6F50"/>
    <w:rsid w:val="00AB7002"/>
    <w:rsid w:val="00AB7517"/>
    <w:rsid w:val="00AB7A65"/>
    <w:rsid w:val="00AC07BE"/>
    <w:rsid w:val="00AC117E"/>
    <w:rsid w:val="00AC11F1"/>
    <w:rsid w:val="00AC133C"/>
    <w:rsid w:val="00AC1379"/>
    <w:rsid w:val="00AC1973"/>
    <w:rsid w:val="00AC1AE9"/>
    <w:rsid w:val="00AC1DF7"/>
    <w:rsid w:val="00AC2F2A"/>
    <w:rsid w:val="00AC301C"/>
    <w:rsid w:val="00AC351B"/>
    <w:rsid w:val="00AC38B1"/>
    <w:rsid w:val="00AC3F15"/>
    <w:rsid w:val="00AC44EF"/>
    <w:rsid w:val="00AC455E"/>
    <w:rsid w:val="00AC48AD"/>
    <w:rsid w:val="00AC4AE8"/>
    <w:rsid w:val="00AC4BD0"/>
    <w:rsid w:val="00AC4C46"/>
    <w:rsid w:val="00AC4DD2"/>
    <w:rsid w:val="00AC5754"/>
    <w:rsid w:val="00AC57A7"/>
    <w:rsid w:val="00AC5A73"/>
    <w:rsid w:val="00AC5FF6"/>
    <w:rsid w:val="00AC61FF"/>
    <w:rsid w:val="00AC6739"/>
    <w:rsid w:val="00AC7142"/>
    <w:rsid w:val="00AC7634"/>
    <w:rsid w:val="00AC766F"/>
    <w:rsid w:val="00AC7FAF"/>
    <w:rsid w:val="00AD0667"/>
    <w:rsid w:val="00AD099F"/>
    <w:rsid w:val="00AD0A05"/>
    <w:rsid w:val="00AD0BFC"/>
    <w:rsid w:val="00AD0C87"/>
    <w:rsid w:val="00AD0DEB"/>
    <w:rsid w:val="00AD1712"/>
    <w:rsid w:val="00AD1A82"/>
    <w:rsid w:val="00AD2570"/>
    <w:rsid w:val="00AD2931"/>
    <w:rsid w:val="00AD2A05"/>
    <w:rsid w:val="00AD2A35"/>
    <w:rsid w:val="00AD2EBA"/>
    <w:rsid w:val="00AD37A5"/>
    <w:rsid w:val="00AD3A0D"/>
    <w:rsid w:val="00AD3B1E"/>
    <w:rsid w:val="00AD4025"/>
    <w:rsid w:val="00AD4C29"/>
    <w:rsid w:val="00AD501D"/>
    <w:rsid w:val="00AD5213"/>
    <w:rsid w:val="00AD5314"/>
    <w:rsid w:val="00AD54A6"/>
    <w:rsid w:val="00AD54D1"/>
    <w:rsid w:val="00AD615A"/>
    <w:rsid w:val="00AD65E6"/>
    <w:rsid w:val="00AD75A9"/>
    <w:rsid w:val="00AD78BE"/>
    <w:rsid w:val="00AD7A7E"/>
    <w:rsid w:val="00AD7C91"/>
    <w:rsid w:val="00AD7F17"/>
    <w:rsid w:val="00AE02A0"/>
    <w:rsid w:val="00AE038E"/>
    <w:rsid w:val="00AE0CEE"/>
    <w:rsid w:val="00AE0CF3"/>
    <w:rsid w:val="00AE150A"/>
    <w:rsid w:val="00AE1A36"/>
    <w:rsid w:val="00AE2334"/>
    <w:rsid w:val="00AE2423"/>
    <w:rsid w:val="00AE24BB"/>
    <w:rsid w:val="00AE2645"/>
    <w:rsid w:val="00AE2804"/>
    <w:rsid w:val="00AE2B9A"/>
    <w:rsid w:val="00AE2DC5"/>
    <w:rsid w:val="00AE2E1C"/>
    <w:rsid w:val="00AE3111"/>
    <w:rsid w:val="00AE34AC"/>
    <w:rsid w:val="00AE355F"/>
    <w:rsid w:val="00AE3BE2"/>
    <w:rsid w:val="00AE3FCF"/>
    <w:rsid w:val="00AE51E4"/>
    <w:rsid w:val="00AE582D"/>
    <w:rsid w:val="00AE5A6A"/>
    <w:rsid w:val="00AE5D1C"/>
    <w:rsid w:val="00AE5F09"/>
    <w:rsid w:val="00AE6EA3"/>
    <w:rsid w:val="00AE704A"/>
    <w:rsid w:val="00AE7B38"/>
    <w:rsid w:val="00AF03BF"/>
    <w:rsid w:val="00AF03F9"/>
    <w:rsid w:val="00AF04BB"/>
    <w:rsid w:val="00AF0B89"/>
    <w:rsid w:val="00AF0C6D"/>
    <w:rsid w:val="00AF0D07"/>
    <w:rsid w:val="00AF1088"/>
    <w:rsid w:val="00AF1AD5"/>
    <w:rsid w:val="00AF21F1"/>
    <w:rsid w:val="00AF2920"/>
    <w:rsid w:val="00AF294E"/>
    <w:rsid w:val="00AF37E5"/>
    <w:rsid w:val="00AF38B5"/>
    <w:rsid w:val="00AF3A9A"/>
    <w:rsid w:val="00AF3E07"/>
    <w:rsid w:val="00AF3F6E"/>
    <w:rsid w:val="00AF4D7C"/>
    <w:rsid w:val="00AF5C7B"/>
    <w:rsid w:val="00AF5E2E"/>
    <w:rsid w:val="00AF6182"/>
    <w:rsid w:val="00AF64A9"/>
    <w:rsid w:val="00AF6D73"/>
    <w:rsid w:val="00AF6DD9"/>
    <w:rsid w:val="00AF711E"/>
    <w:rsid w:val="00AF751E"/>
    <w:rsid w:val="00AF7AD0"/>
    <w:rsid w:val="00B000C4"/>
    <w:rsid w:val="00B002EC"/>
    <w:rsid w:val="00B0193C"/>
    <w:rsid w:val="00B0199E"/>
    <w:rsid w:val="00B02159"/>
    <w:rsid w:val="00B031B5"/>
    <w:rsid w:val="00B03257"/>
    <w:rsid w:val="00B0376F"/>
    <w:rsid w:val="00B03D76"/>
    <w:rsid w:val="00B04243"/>
    <w:rsid w:val="00B0495F"/>
    <w:rsid w:val="00B04F68"/>
    <w:rsid w:val="00B05145"/>
    <w:rsid w:val="00B05A4C"/>
    <w:rsid w:val="00B06343"/>
    <w:rsid w:val="00B0654E"/>
    <w:rsid w:val="00B06AA0"/>
    <w:rsid w:val="00B06E56"/>
    <w:rsid w:val="00B06F2D"/>
    <w:rsid w:val="00B0753D"/>
    <w:rsid w:val="00B0778F"/>
    <w:rsid w:val="00B07EF5"/>
    <w:rsid w:val="00B07FED"/>
    <w:rsid w:val="00B10165"/>
    <w:rsid w:val="00B101D2"/>
    <w:rsid w:val="00B101FE"/>
    <w:rsid w:val="00B10BBD"/>
    <w:rsid w:val="00B10F0B"/>
    <w:rsid w:val="00B11378"/>
    <w:rsid w:val="00B11885"/>
    <w:rsid w:val="00B1206F"/>
    <w:rsid w:val="00B12AEB"/>
    <w:rsid w:val="00B12DC2"/>
    <w:rsid w:val="00B12F04"/>
    <w:rsid w:val="00B131BC"/>
    <w:rsid w:val="00B139B8"/>
    <w:rsid w:val="00B13A9E"/>
    <w:rsid w:val="00B13E17"/>
    <w:rsid w:val="00B13F00"/>
    <w:rsid w:val="00B14152"/>
    <w:rsid w:val="00B14598"/>
    <w:rsid w:val="00B14D00"/>
    <w:rsid w:val="00B14EC9"/>
    <w:rsid w:val="00B14F30"/>
    <w:rsid w:val="00B15AC4"/>
    <w:rsid w:val="00B160A8"/>
    <w:rsid w:val="00B174FD"/>
    <w:rsid w:val="00B179D9"/>
    <w:rsid w:val="00B17E34"/>
    <w:rsid w:val="00B20040"/>
    <w:rsid w:val="00B203AE"/>
    <w:rsid w:val="00B204D4"/>
    <w:rsid w:val="00B2145D"/>
    <w:rsid w:val="00B218A6"/>
    <w:rsid w:val="00B220B9"/>
    <w:rsid w:val="00B22629"/>
    <w:rsid w:val="00B22674"/>
    <w:rsid w:val="00B23604"/>
    <w:rsid w:val="00B237CD"/>
    <w:rsid w:val="00B239FB"/>
    <w:rsid w:val="00B23A16"/>
    <w:rsid w:val="00B24552"/>
    <w:rsid w:val="00B24D0B"/>
    <w:rsid w:val="00B256DE"/>
    <w:rsid w:val="00B2645D"/>
    <w:rsid w:val="00B269F5"/>
    <w:rsid w:val="00B26B1A"/>
    <w:rsid w:val="00B26C8D"/>
    <w:rsid w:val="00B2708C"/>
    <w:rsid w:val="00B27444"/>
    <w:rsid w:val="00B27530"/>
    <w:rsid w:val="00B27C85"/>
    <w:rsid w:val="00B306AA"/>
    <w:rsid w:val="00B30C83"/>
    <w:rsid w:val="00B30F1D"/>
    <w:rsid w:val="00B30FD5"/>
    <w:rsid w:val="00B31240"/>
    <w:rsid w:val="00B317CD"/>
    <w:rsid w:val="00B319A0"/>
    <w:rsid w:val="00B319AC"/>
    <w:rsid w:val="00B31D03"/>
    <w:rsid w:val="00B31DDD"/>
    <w:rsid w:val="00B31F9F"/>
    <w:rsid w:val="00B326E5"/>
    <w:rsid w:val="00B327DD"/>
    <w:rsid w:val="00B32963"/>
    <w:rsid w:val="00B33456"/>
    <w:rsid w:val="00B33E3F"/>
    <w:rsid w:val="00B342BD"/>
    <w:rsid w:val="00B34544"/>
    <w:rsid w:val="00B34A0C"/>
    <w:rsid w:val="00B34C3D"/>
    <w:rsid w:val="00B34F48"/>
    <w:rsid w:val="00B35143"/>
    <w:rsid w:val="00B35235"/>
    <w:rsid w:val="00B35835"/>
    <w:rsid w:val="00B35B1F"/>
    <w:rsid w:val="00B3666B"/>
    <w:rsid w:val="00B37C9E"/>
    <w:rsid w:val="00B37D1B"/>
    <w:rsid w:val="00B40856"/>
    <w:rsid w:val="00B40AA9"/>
    <w:rsid w:val="00B40FBC"/>
    <w:rsid w:val="00B41B04"/>
    <w:rsid w:val="00B428BD"/>
    <w:rsid w:val="00B43490"/>
    <w:rsid w:val="00B44198"/>
    <w:rsid w:val="00B44917"/>
    <w:rsid w:val="00B45451"/>
    <w:rsid w:val="00B4553A"/>
    <w:rsid w:val="00B463CB"/>
    <w:rsid w:val="00B465B2"/>
    <w:rsid w:val="00B46707"/>
    <w:rsid w:val="00B474E0"/>
    <w:rsid w:val="00B50D1B"/>
    <w:rsid w:val="00B510AF"/>
    <w:rsid w:val="00B51778"/>
    <w:rsid w:val="00B51FBF"/>
    <w:rsid w:val="00B523D4"/>
    <w:rsid w:val="00B5279D"/>
    <w:rsid w:val="00B52D47"/>
    <w:rsid w:val="00B5305E"/>
    <w:rsid w:val="00B5347B"/>
    <w:rsid w:val="00B5398B"/>
    <w:rsid w:val="00B53BE1"/>
    <w:rsid w:val="00B54400"/>
    <w:rsid w:val="00B54408"/>
    <w:rsid w:val="00B5440A"/>
    <w:rsid w:val="00B545FF"/>
    <w:rsid w:val="00B548EA"/>
    <w:rsid w:val="00B54C70"/>
    <w:rsid w:val="00B550B7"/>
    <w:rsid w:val="00B5512A"/>
    <w:rsid w:val="00B55DA2"/>
    <w:rsid w:val="00B55F5B"/>
    <w:rsid w:val="00B56BEF"/>
    <w:rsid w:val="00B56D8A"/>
    <w:rsid w:val="00B56E88"/>
    <w:rsid w:val="00B57AFE"/>
    <w:rsid w:val="00B57B05"/>
    <w:rsid w:val="00B60555"/>
    <w:rsid w:val="00B60917"/>
    <w:rsid w:val="00B60D22"/>
    <w:rsid w:val="00B61745"/>
    <w:rsid w:val="00B6184E"/>
    <w:rsid w:val="00B61972"/>
    <w:rsid w:val="00B61A0E"/>
    <w:rsid w:val="00B61C57"/>
    <w:rsid w:val="00B61D41"/>
    <w:rsid w:val="00B61FAE"/>
    <w:rsid w:val="00B620A7"/>
    <w:rsid w:val="00B6232C"/>
    <w:rsid w:val="00B62EB0"/>
    <w:rsid w:val="00B636E3"/>
    <w:rsid w:val="00B64D48"/>
    <w:rsid w:val="00B651DA"/>
    <w:rsid w:val="00B66060"/>
    <w:rsid w:val="00B6671E"/>
    <w:rsid w:val="00B66F4F"/>
    <w:rsid w:val="00B6705D"/>
    <w:rsid w:val="00B6733C"/>
    <w:rsid w:val="00B67E22"/>
    <w:rsid w:val="00B67E25"/>
    <w:rsid w:val="00B7050A"/>
    <w:rsid w:val="00B7087F"/>
    <w:rsid w:val="00B70950"/>
    <w:rsid w:val="00B71188"/>
    <w:rsid w:val="00B71F17"/>
    <w:rsid w:val="00B72EDF"/>
    <w:rsid w:val="00B730E2"/>
    <w:rsid w:val="00B731B5"/>
    <w:rsid w:val="00B734F4"/>
    <w:rsid w:val="00B738FC"/>
    <w:rsid w:val="00B742AB"/>
    <w:rsid w:val="00B74812"/>
    <w:rsid w:val="00B752CB"/>
    <w:rsid w:val="00B75D7D"/>
    <w:rsid w:val="00B75F6F"/>
    <w:rsid w:val="00B76390"/>
    <w:rsid w:val="00B76D3A"/>
    <w:rsid w:val="00B76FD0"/>
    <w:rsid w:val="00B7752C"/>
    <w:rsid w:val="00B77929"/>
    <w:rsid w:val="00B80BF6"/>
    <w:rsid w:val="00B80DCA"/>
    <w:rsid w:val="00B80F37"/>
    <w:rsid w:val="00B8158E"/>
    <w:rsid w:val="00B81932"/>
    <w:rsid w:val="00B826D7"/>
    <w:rsid w:val="00B82E43"/>
    <w:rsid w:val="00B82FE7"/>
    <w:rsid w:val="00B8303C"/>
    <w:rsid w:val="00B83289"/>
    <w:rsid w:val="00B84546"/>
    <w:rsid w:val="00B84CC4"/>
    <w:rsid w:val="00B852AC"/>
    <w:rsid w:val="00B85932"/>
    <w:rsid w:val="00B85C87"/>
    <w:rsid w:val="00B85C8E"/>
    <w:rsid w:val="00B85D18"/>
    <w:rsid w:val="00B86015"/>
    <w:rsid w:val="00B86201"/>
    <w:rsid w:val="00B8620F"/>
    <w:rsid w:val="00B862E7"/>
    <w:rsid w:val="00B86B65"/>
    <w:rsid w:val="00B86BD0"/>
    <w:rsid w:val="00B87586"/>
    <w:rsid w:val="00B8758D"/>
    <w:rsid w:val="00B87C62"/>
    <w:rsid w:val="00B9061F"/>
    <w:rsid w:val="00B912D9"/>
    <w:rsid w:val="00B9186F"/>
    <w:rsid w:val="00B91961"/>
    <w:rsid w:val="00B91BF5"/>
    <w:rsid w:val="00B91E50"/>
    <w:rsid w:val="00B92C21"/>
    <w:rsid w:val="00B92DDA"/>
    <w:rsid w:val="00B9341B"/>
    <w:rsid w:val="00B93937"/>
    <w:rsid w:val="00B93AD5"/>
    <w:rsid w:val="00B93DFF"/>
    <w:rsid w:val="00B94AB0"/>
    <w:rsid w:val="00B94C44"/>
    <w:rsid w:val="00B953FE"/>
    <w:rsid w:val="00B95909"/>
    <w:rsid w:val="00B9611A"/>
    <w:rsid w:val="00B96196"/>
    <w:rsid w:val="00B9646B"/>
    <w:rsid w:val="00B964E9"/>
    <w:rsid w:val="00B966D6"/>
    <w:rsid w:val="00B979C4"/>
    <w:rsid w:val="00B97AC2"/>
    <w:rsid w:val="00BA00AA"/>
    <w:rsid w:val="00BA046A"/>
    <w:rsid w:val="00BA0B88"/>
    <w:rsid w:val="00BA122F"/>
    <w:rsid w:val="00BA14C3"/>
    <w:rsid w:val="00BA1635"/>
    <w:rsid w:val="00BA190A"/>
    <w:rsid w:val="00BA1DD1"/>
    <w:rsid w:val="00BA239C"/>
    <w:rsid w:val="00BA2771"/>
    <w:rsid w:val="00BA2DBD"/>
    <w:rsid w:val="00BA2DDF"/>
    <w:rsid w:val="00BA411C"/>
    <w:rsid w:val="00BA4166"/>
    <w:rsid w:val="00BA4287"/>
    <w:rsid w:val="00BA4CD5"/>
    <w:rsid w:val="00BA4FF1"/>
    <w:rsid w:val="00BA50AC"/>
    <w:rsid w:val="00BA5475"/>
    <w:rsid w:val="00BA59D3"/>
    <w:rsid w:val="00BA65CA"/>
    <w:rsid w:val="00BA68DE"/>
    <w:rsid w:val="00BA7013"/>
    <w:rsid w:val="00BA70AC"/>
    <w:rsid w:val="00BA7471"/>
    <w:rsid w:val="00BA764A"/>
    <w:rsid w:val="00BA7E8B"/>
    <w:rsid w:val="00BB0356"/>
    <w:rsid w:val="00BB06F5"/>
    <w:rsid w:val="00BB08E6"/>
    <w:rsid w:val="00BB098F"/>
    <w:rsid w:val="00BB0EC1"/>
    <w:rsid w:val="00BB10F5"/>
    <w:rsid w:val="00BB11B1"/>
    <w:rsid w:val="00BB2176"/>
    <w:rsid w:val="00BB23BC"/>
    <w:rsid w:val="00BB2703"/>
    <w:rsid w:val="00BB2C13"/>
    <w:rsid w:val="00BB332E"/>
    <w:rsid w:val="00BB3758"/>
    <w:rsid w:val="00BB3ADA"/>
    <w:rsid w:val="00BB3E8E"/>
    <w:rsid w:val="00BB4D7D"/>
    <w:rsid w:val="00BB4F81"/>
    <w:rsid w:val="00BB53A3"/>
    <w:rsid w:val="00BB5731"/>
    <w:rsid w:val="00BB5B10"/>
    <w:rsid w:val="00BB5F0C"/>
    <w:rsid w:val="00BB5F5B"/>
    <w:rsid w:val="00BB6478"/>
    <w:rsid w:val="00BB6CE7"/>
    <w:rsid w:val="00BB6D8C"/>
    <w:rsid w:val="00BB6EBA"/>
    <w:rsid w:val="00BB6F10"/>
    <w:rsid w:val="00BB73C5"/>
    <w:rsid w:val="00BB77D3"/>
    <w:rsid w:val="00BC00B8"/>
    <w:rsid w:val="00BC0F29"/>
    <w:rsid w:val="00BC1084"/>
    <w:rsid w:val="00BC1294"/>
    <w:rsid w:val="00BC2275"/>
    <w:rsid w:val="00BC2A6D"/>
    <w:rsid w:val="00BC2AEE"/>
    <w:rsid w:val="00BC315A"/>
    <w:rsid w:val="00BC33BD"/>
    <w:rsid w:val="00BC3676"/>
    <w:rsid w:val="00BC390C"/>
    <w:rsid w:val="00BC39A8"/>
    <w:rsid w:val="00BC55AD"/>
    <w:rsid w:val="00BC56AB"/>
    <w:rsid w:val="00BC5A57"/>
    <w:rsid w:val="00BC5B95"/>
    <w:rsid w:val="00BC6D7C"/>
    <w:rsid w:val="00BC6FAB"/>
    <w:rsid w:val="00BD02A3"/>
    <w:rsid w:val="00BD0304"/>
    <w:rsid w:val="00BD08F3"/>
    <w:rsid w:val="00BD0A05"/>
    <w:rsid w:val="00BD0ED8"/>
    <w:rsid w:val="00BD14FF"/>
    <w:rsid w:val="00BD1B8E"/>
    <w:rsid w:val="00BD278E"/>
    <w:rsid w:val="00BD27EB"/>
    <w:rsid w:val="00BD2FD3"/>
    <w:rsid w:val="00BD3032"/>
    <w:rsid w:val="00BD3ADF"/>
    <w:rsid w:val="00BD453E"/>
    <w:rsid w:val="00BD4647"/>
    <w:rsid w:val="00BD5153"/>
    <w:rsid w:val="00BD539F"/>
    <w:rsid w:val="00BD58B0"/>
    <w:rsid w:val="00BD5E21"/>
    <w:rsid w:val="00BD74D6"/>
    <w:rsid w:val="00BD75A1"/>
    <w:rsid w:val="00BD77BE"/>
    <w:rsid w:val="00BE1118"/>
    <w:rsid w:val="00BE243B"/>
    <w:rsid w:val="00BE2636"/>
    <w:rsid w:val="00BE338C"/>
    <w:rsid w:val="00BE3C59"/>
    <w:rsid w:val="00BE3F7C"/>
    <w:rsid w:val="00BE42CE"/>
    <w:rsid w:val="00BE487F"/>
    <w:rsid w:val="00BE4E8B"/>
    <w:rsid w:val="00BE5310"/>
    <w:rsid w:val="00BE5462"/>
    <w:rsid w:val="00BE559F"/>
    <w:rsid w:val="00BE55C1"/>
    <w:rsid w:val="00BE706E"/>
    <w:rsid w:val="00BE7645"/>
    <w:rsid w:val="00BE7AA3"/>
    <w:rsid w:val="00BE7EBD"/>
    <w:rsid w:val="00BE7FC9"/>
    <w:rsid w:val="00BF00E9"/>
    <w:rsid w:val="00BF01D7"/>
    <w:rsid w:val="00BF08A7"/>
    <w:rsid w:val="00BF0E6D"/>
    <w:rsid w:val="00BF1432"/>
    <w:rsid w:val="00BF1498"/>
    <w:rsid w:val="00BF18E9"/>
    <w:rsid w:val="00BF2216"/>
    <w:rsid w:val="00BF274A"/>
    <w:rsid w:val="00BF2DB3"/>
    <w:rsid w:val="00BF3581"/>
    <w:rsid w:val="00BF3F48"/>
    <w:rsid w:val="00BF3F72"/>
    <w:rsid w:val="00BF46F5"/>
    <w:rsid w:val="00BF47AE"/>
    <w:rsid w:val="00BF4AC5"/>
    <w:rsid w:val="00BF4D2D"/>
    <w:rsid w:val="00BF4E85"/>
    <w:rsid w:val="00BF517E"/>
    <w:rsid w:val="00BF51DF"/>
    <w:rsid w:val="00BF59A4"/>
    <w:rsid w:val="00BF66DA"/>
    <w:rsid w:val="00BF695B"/>
    <w:rsid w:val="00BF709A"/>
    <w:rsid w:val="00BF7875"/>
    <w:rsid w:val="00BF78E3"/>
    <w:rsid w:val="00BF7E5D"/>
    <w:rsid w:val="00BF7F2B"/>
    <w:rsid w:val="00C007B9"/>
    <w:rsid w:val="00C01207"/>
    <w:rsid w:val="00C018D0"/>
    <w:rsid w:val="00C01E4A"/>
    <w:rsid w:val="00C02020"/>
    <w:rsid w:val="00C023DB"/>
    <w:rsid w:val="00C02581"/>
    <w:rsid w:val="00C02AC2"/>
    <w:rsid w:val="00C0321C"/>
    <w:rsid w:val="00C03ABD"/>
    <w:rsid w:val="00C03ACD"/>
    <w:rsid w:val="00C04186"/>
    <w:rsid w:val="00C04295"/>
    <w:rsid w:val="00C0532C"/>
    <w:rsid w:val="00C060AA"/>
    <w:rsid w:val="00C060D0"/>
    <w:rsid w:val="00C066DF"/>
    <w:rsid w:val="00C06ABF"/>
    <w:rsid w:val="00C06C92"/>
    <w:rsid w:val="00C07A32"/>
    <w:rsid w:val="00C07C97"/>
    <w:rsid w:val="00C07EA8"/>
    <w:rsid w:val="00C10693"/>
    <w:rsid w:val="00C10D4E"/>
    <w:rsid w:val="00C10D68"/>
    <w:rsid w:val="00C11CAD"/>
    <w:rsid w:val="00C126D3"/>
    <w:rsid w:val="00C12753"/>
    <w:rsid w:val="00C12782"/>
    <w:rsid w:val="00C1340B"/>
    <w:rsid w:val="00C1367B"/>
    <w:rsid w:val="00C136E4"/>
    <w:rsid w:val="00C13B28"/>
    <w:rsid w:val="00C13C83"/>
    <w:rsid w:val="00C13D98"/>
    <w:rsid w:val="00C13DA3"/>
    <w:rsid w:val="00C141F7"/>
    <w:rsid w:val="00C142AC"/>
    <w:rsid w:val="00C142FF"/>
    <w:rsid w:val="00C1460D"/>
    <w:rsid w:val="00C14DAC"/>
    <w:rsid w:val="00C14EBD"/>
    <w:rsid w:val="00C15195"/>
    <w:rsid w:val="00C153F6"/>
    <w:rsid w:val="00C15A3A"/>
    <w:rsid w:val="00C15C4D"/>
    <w:rsid w:val="00C16F18"/>
    <w:rsid w:val="00C17276"/>
    <w:rsid w:val="00C1728C"/>
    <w:rsid w:val="00C17425"/>
    <w:rsid w:val="00C20068"/>
    <w:rsid w:val="00C20581"/>
    <w:rsid w:val="00C205B3"/>
    <w:rsid w:val="00C20C0E"/>
    <w:rsid w:val="00C20CA5"/>
    <w:rsid w:val="00C20D13"/>
    <w:rsid w:val="00C210D8"/>
    <w:rsid w:val="00C2171E"/>
    <w:rsid w:val="00C217F7"/>
    <w:rsid w:val="00C21854"/>
    <w:rsid w:val="00C2190A"/>
    <w:rsid w:val="00C2198B"/>
    <w:rsid w:val="00C21B53"/>
    <w:rsid w:val="00C21D0E"/>
    <w:rsid w:val="00C2291B"/>
    <w:rsid w:val="00C22AB9"/>
    <w:rsid w:val="00C23215"/>
    <w:rsid w:val="00C23307"/>
    <w:rsid w:val="00C23E1E"/>
    <w:rsid w:val="00C24759"/>
    <w:rsid w:val="00C24E5F"/>
    <w:rsid w:val="00C24EB8"/>
    <w:rsid w:val="00C26525"/>
    <w:rsid w:val="00C26B79"/>
    <w:rsid w:val="00C27254"/>
    <w:rsid w:val="00C2776D"/>
    <w:rsid w:val="00C27E30"/>
    <w:rsid w:val="00C308EE"/>
    <w:rsid w:val="00C30905"/>
    <w:rsid w:val="00C3148C"/>
    <w:rsid w:val="00C315CE"/>
    <w:rsid w:val="00C31DBB"/>
    <w:rsid w:val="00C31F05"/>
    <w:rsid w:val="00C32258"/>
    <w:rsid w:val="00C32436"/>
    <w:rsid w:val="00C32A59"/>
    <w:rsid w:val="00C333FE"/>
    <w:rsid w:val="00C3345B"/>
    <w:rsid w:val="00C33585"/>
    <w:rsid w:val="00C33622"/>
    <w:rsid w:val="00C33F8A"/>
    <w:rsid w:val="00C34126"/>
    <w:rsid w:val="00C341D4"/>
    <w:rsid w:val="00C348AA"/>
    <w:rsid w:val="00C34A26"/>
    <w:rsid w:val="00C34EBD"/>
    <w:rsid w:val="00C350C1"/>
    <w:rsid w:val="00C354CD"/>
    <w:rsid w:val="00C3563E"/>
    <w:rsid w:val="00C379E5"/>
    <w:rsid w:val="00C40048"/>
    <w:rsid w:val="00C408DE"/>
    <w:rsid w:val="00C42775"/>
    <w:rsid w:val="00C429C9"/>
    <w:rsid w:val="00C42C4F"/>
    <w:rsid w:val="00C42CD1"/>
    <w:rsid w:val="00C43CCC"/>
    <w:rsid w:val="00C43F7B"/>
    <w:rsid w:val="00C44091"/>
    <w:rsid w:val="00C442DB"/>
    <w:rsid w:val="00C44553"/>
    <w:rsid w:val="00C45093"/>
    <w:rsid w:val="00C45149"/>
    <w:rsid w:val="00C452C6"/>
    <w:rsid w:val="00C46554"/>
    <w:rsid w:val="00C46876"/>
    <w:rsid w:val="00C46EAB"/>
    <w:rsid w:val="00C47DF5"/>
    <w:rsid w:val="00C5049C"/>
    <w:rsid w:val="00C507D6"/>
    <w:rsid w:val="00C507FF"/>
    <w:rsid w:val="00C50833"/>
    <w:rsid w:val="00C509C8"/>
    <w:rsid w:val="00C50B75"/>
    <w:rsid w:val="00C50B9B"/>
    <w:rsid w:val="00C50F47"/>
    <w:rsid w:val="00C51417"/>
    <w:rsid w:val="00C51436"/>
    <w:rsid w:val="00C51B41"/>
    <w:rsid w:val="00C51CAE"/>
    <w:rsid w:val="00C52331"/>
    <w:rsid w:val="00C52411"/>
    <w:rsid w:val="00C5245F"/>
    <w:rsid w:val="00C535FE"/>
    <w:rsid w:val="00C53A15"/>
    <w:rsid w:val="00C53F5F"/>
    <w:rsid w:val="00C5440C"/>
    <w:rsid w:val="00C54F58"/>
    <w:rsid w:val="00C55BAA"/>
    <w:rsid w:val="00C56238"/>
    <w:rsid w:val="00C56A78"/>
    <w:rsid w:val="00C56A84"/>
    <w:rsid w:val="00C56FC6"/>
    <w:rsid w:val="00C57170"/>
    <w:rsid w:val="00C57339"/>
    <w:rsid w:val="00C60192"/>
    <w:rsid w:val="00C60523"/>
    <w:rsid w:val="00C606D1"/>
    <w:rsid w:val="00C608A1"/>
    <w:rsid w:val="00C609A3"/>
    <w:rsid w:val="00C60ED0"/>
    <w:rsid w:val="00C616C1"/>
    <w:rsid w:val="00C61788"/>
    <w:rsid w:val="00C6179A"/>
    <w:rsid w:val="00C61CC5"/>
    <w:rsid w:val="00C61FFE"/>
    <w:rsid w:val="00C62008"/>
    <w:rsid w:val="00C62E70"/>
    <w:rsid w:val="00C63657"/>
    <w:rsid w:val="00C63A2A"/>
    <w:rsid w:val="00C63B23"/>
    <w:rsid w:val="00C63C7A"/>
    <w:rsid w:val="00C64268"/>
    <w:rsid w:val="00C64AFD"/>
    <w:rsid w:val="00C64B75"/>
    <w:rsid w:val="00C64DEF"/>
    <w:rsid w:val="00C6517A"/>
    <w:rsid w:val="00C6534F"/>
    <w:rsid w:val="00C65F87"/>
    <w:rsid w:val="00C6650E"/>
    <w:rsid w:val="00C668F0"/>
    <w:rsid w:val="00C673A9"/>
    <w:rsid w:val="00C67DF5"/>
    <w:rsid w:val="00C70ACA"/>
    <w:rsid w:val="00C7123B"/>
    <w:rsid w:val="00C715BC"/>
    <w:rsid w:val="00C71804"/>
    <w:rsid w:val="00C71EEC"/>
    <w:rsid w:val="00C72C11"/>
    <w:rsid w:val="00C73132"/>
    <w:rsid w:val="00C733D4"/>
    <w:rsid w:val="00C735D4"/>
    <w:rsid w:val="00C736AE"/>
    <w:rsid w:val="00C74193"/>
    <w:rsid w:val="00C7423D"/>
    <w:rsid w:val="00C74D47"/>
    <w:rsid w:val="00C74DB4"/>
    <w:rsid w:val="00C74F8D"/>
    <w:rsid w:val="00C75232"/>
    <w:rsid w:val="00C75291"/>
    <w:rsid w:val="00C7555F"/>
    <w:rsid w:val="00C755C6"/>
    <w:rsid w:val="00C76087"/>
    <w:rsid w:val="00C764C0"/>
    <w:rsid w:val="00C76C32"/>
    <w:rsid w:val="00C770D8"/>
    <w:rsid w:val="00C7719B"/>
    <w:rsid w:val="00C775F6"/>
    <w:rsid w:val="00C7783A"/>
    <w:rsid w:val="00C7796F"/>
    <w:rsid w:val="00C77985"/>
    <w:rsid w:val="00C779B9"/>
    <w:rsid w:val="00C77F33"/>
    <w:rsid w:val="00C80AE2"/>
    <w:rsid w:val="00C8106E"/>
    <w:rsid w:val="00C81BCA"/>
    <w:rsid w:val="00C82023"/>
    <w:rsid w:val="00C82313"/>
    <w:rsid w:val="00C824FF"/>
    <w:rsid w:val="00C830A5"/>
    <w:rsid w:val="00C83315"/>
    <w:rsid w:val="00C83986"/>
    <w:rsid w:val="00C84379"/>
    <w:rsid w:val="00C846B6"/>
    <w:rsid w:val="00C84987"/>
    <w:rsid w:val="00C84AF3"/>
    <w:rsid w:val="00C84BEA"/>
    <w:rsid w:val="00C84EDD"/>
    <w:rsid w:val="00C85BF6"/>
    <w:rsid w:val="00C85DCE"/>
    <w:rsid w:val="00C85FC2"/>
    <w:rsid w:val="00C86C4F"/>
    <w:rsid w:val="00C86F20"/>
    <w:rsid w:val="00C87018"/>
    <w:rsid w:val="00C872BC"/>
    <w:rsid w:val="00C8799B"/>
    <w:rsid w:val="00C87A1F"/>
    <w:rsid w:val="00C87B0F"/>
    <w:rsid w:val="00C9113E"/>
    <w:rsid w:val="00C911E3"/>
    <w:rsid w:val="00C913C0"/>
    <w:rsid w:val="00C919A7"/>
    <w:rsid w:val="00C919C0"/>
    <w:rsid w:val="00C921F1"/>
    <w:rsid w:val="00C928C0"/>
    <w:rsid w:val="00C92B2F"/>
    <w:rsid w:val="00C93D90"/>
    <w:rsid w:val="00C943D8"/>
    <w:rsid w:val="00C9492B"/>
    <w:rsid w:val="00C952C7"/>
    <w:rsid w:val="00C9579A"/>
    <w:rsid w:val="00C95B40"/>
    <w:rsid w:val="00C95CDC"/>
    <w:rsid w:val="00C961E3"/>
    <w:rsid w:val="00C967C7"/>
    <w:rsid w:val="00CA0561"/>
    <w:rsid w:val="00CA05DE"/>
    <w:rsid w:val="00CA068F"/>
    <w:rsid w:val="00CA0921"/>
    <w:rsid w:val="00CA107D"/>
    <w:rsid w:val="00CA1086"/>
    <w:rsid w:val="00CA10E3"/>
    <w:rsid w:val="00CA1C9A"/>
    <w:rsid w:val="00CA1F06"/>
    <w:rsid w:val="00CA24FA"/>
    <w:rsid w:val="00CA2BCD"/>
    <w:rsid w:val="00CA3139"/>
    <w:rsid w:val="00CA33D2"/>
    <w:rsid w:val="00CA3B55"/>
    <w:rsid w:val="00CA3B85"/>
    <w:rsid w:val="00CA4035"/>
    <w:rsid w:val="00CA406F"/>
    <w:rsid w:val="00CA4083"/>
    <w:rsid w:val="00CA4297"/>
    <w:rsid w:val="00CA42AC"/>
    <w:rsid w:val="00CA4EBC"/>
    <w:rsid w:val="00CA50A9"/>
    <w:rsid w:val="00CA5621"/>
    <w:rsid w:val="00CA57D2"/>
    <w:rsid w:val="00CA58F1"/>
    <w:rsid w:val="00CA5B4A"/>
    <w:rsid w:val="00CA6773"/>
    <w:rsid w:val="00CA6F52"/>
    <w:rsid w:val="00CA703E"/>
    <w:rsid w:val="00CA70DC"/>
    <w:rsid w:val="00CA762C"/>
    <w:rsid w:val="00CA763C"/>
    <w:rsid w:val="00CA766A"/>
    <w:rsid w:val="00CA770D"/>
    <w:rsid w:val="00CA7B9D"/>
    <w:rsid w:val="00CA7ECE"/>
    <w:rsid w:val="00CB0A5C"/>
    <w:rsid w:val="00CB0C90"/>
    <w:rsid w:val="00CB0D4F"/>
    <w:rsid w:val="00CB0EF7"/>
    <w:rsid w:val="00CB169F"/>
    <w:rsid w:val="00CB1CEF"/>
    <w:rsid w:val="00CB1F68"/>
    <w:rsid w:val="00CB2913"/>
    <w:rsid w:val="00CB2AE6"/>
    <w:rsid w:val="00CB36D0"/>
    <w:rsid w:val="00CB37CF"/>
    <w:rsid w:val="00CB3800"/>
    <w:rsid w:val="00CB42FE"/>
    <w:rsid w:val="00CB4861"/>
    <w:rsid w:val="00CB4A41"/>
    <w:rsid w:val="00CB5AA0"/>
    <w:rsid w:val="00CB61F1"/>
    <w:rsid w:val="00CB6504"/>
    <w:rsid w:val="00CB71D2"/>
    <w:rsid w:val="00CB796E"/>
    <w:rsid w:val="00CB7DC5"/>
    <w:rsid w:val="00CC02C7"/>
    <w:rsid w:val="00CC0F9E"/>
    <w:rsid w:val="00CC0FFA"/>
    <w:rsid w:val="00CC12FE"/>
    <w:rsid w:val="00CC1D8F"/>
    <w:rsid w:val="00CC23E9"/>
    <w:rsid w:val="00CC26F3"/>
    <w:rsid w:val="00CC28F5"/>
    <w:rsid w:val="00CC3229"/>
    <w:rsid w:val="00CC3830"/>
    <w:rsid w:val="00CC40D9"/>
    <w:rsid w:val="00CC4131"/>
    <w:rsid w:val="00CC4245"/>
    <w:rsid w:val="00CC440D"/>
    <w:rsid w:val="00CC4C77"/>
    <w:rsid w:val="00CC4D83"/>
    <w:rsid w:val="00CC4D9C"/>
    <w:rsid w:val="00CC4DBC"/>
    <w:rsid w:val="00CC555B"/>
    <w:rsid w:val="00CC590B"/>
    <w:rsid w:val="00CC6519"/>
    <w:rsid w:val="00CC6E67"/>
    <w:rsid w:val="00CC71ED"/>
    <w:rsid w:val="00CD01CA"/>
    <w:rsid w:val="00CD061E"/>
    <w:rsid w:val="00CD0645"/>
    <w:rsid w:val="00CD09F9"/>
    <w:rsid w:val="00CD0EA6"/>
    <w:rsid w:val="00CD1690"/>
    <w:rsid w:val="00CD1B76"/>
    <w:rsid w:val="00CD2171"/>
    <w:rsid w:val="00CD24DB"/>
    <w:rsid w:val="00CD2663"/>
    <w:rsid w:val="00CD26E0"/>
    <w:rsid w:val="00CD34BD"/>
    <w:rsid w:val="00CD3E4C"/>
    <w:rsid w:val="00CD41F6"/>
    <w:rsid w:val="00CD4C5E"/>
    <w:rsid w:val="00CD5107"/>
    <w:rsid w:val="00CD56EA"/>
    <w:rsid w:val="00CD5EC4"/>
    <w:rsid w:val="00CD694A"/>
    <w:rsid w:val="00CD721E"/>
    <w:rsid w:val="00CD75AD"/>
    <w:rsid w:val="00CD787D"/>
    <w:rsid w:val="00CE02F2"/>
    <w:rsid w:val="00CE03C7"/>
    <w:rsid w:val="00CE0598"/>
    <w:rsid w:val="00CE06F7"/>
    <w:rsid w:val="00CE0775"/>
    <w:rsid w:val="00CE0A9A"/>
    <w:rsid w:val="00CE1BA7"/>
    <w:rsid w:val="00CE1CEF"/>
    <w:rsid w:val="00CE25CF"/>
    <w:rsid w:val="00CE312A"/>
    <w:rsid w:val="00CE3956"/>
    <w:rsid w:val="00CE3EDE"/>
    <w:rsid w:val="00CE4424"/>
    <w:rsid w:val="00CE46BC"/>
    <w:rsid w:val="00CE4C8F"/>
    <w:rsid w:val="00CE4E85"/>
    <w:rsid w:val="00CE56F5"/>
    <w:rsid w:val="00CE5AC1"/>
    <w:rsid w:val="00CE64E1"/>
    <w:rsid w:val="00CE6A3B"/>
    <w:rsid w:val="00CE6E73"/>
    <w:rsid w:val="00CE71F6"/>
    <w:rsid w:val="00CE7E92"/>
    <w:rsid w:val="00CE7F6B"/>
    <w:rsid w:val="00CF007A"/>
    <w:rsid w:val="00CF03C4"/>
    <w:rsid w:val="00CF1D21"/>
    <w:rsid w:val="00CF1F6E"/>
    <w:rsid w:val="00CF2460"/>
    <w:rsid w:val="00CF275F"/>
    <w:rsid w:val="00CF2808"/>
    <w:rsid w:val="00CF2D33"/>
    <w:rsid w:val="00CF35CF"/>
    <w:rsid w:val="00CF36CD"/>
    <w:rsid w:val="00CF3FD5"/>
    <w:rsid w:val="00CF4A7D"/>
    <w:rsid w:val="00CF4EB5"/>
    <w:rsid w:val="00CF4FA5"/>
    <w:rsid w:val="00CF6EC8"/>
    <w:rsid w:val="00CF71FA"/>
    <w:rsid w:val="00CF76E1"/>
    <w:rsid w:val="00CF7CBF"/>
    <w:rsid w:val="00D0021F"/>
    <w:rsid w:val="00D00459"/>
    <w:rsid w:val="00D00483"/>
    <w:rsid w:val="00D00B24"/>
    <w:rsid w:val="00D00FF9"/>
    <w:rsid w:val="00D01062"/>
    <w:rsid w:val="00D010BC"/>
    <w:rsid w:val="00D024C4"/>
    <w:rsid w:val="00D02DFA"/>
    <w:rsid w:val="00D02FE9"/>
    <w:rsid w:val="00D03497"/>
    <w:rsid w:val="00D03980"/>
    <w:rsid w:val="00D04404"/>
    <w:rsid w:val="00D0468E"/>
    <w:rsid w:val="00D046EC"/>
    <w:rsid w:val="00D046F4"/>
    <w:rsid w:val="00D0523B"/>
    <w:rsid w:val="00D056D7"/>
    <w:rsid w:val="00D06971"/>
    <w:rsid w:val="00D06A58"/>
    <w:rsid w:val="00D06BCA"/>
    <w:rsid w:val="00D075E0"/>
    <w:rsid w:val="00D07792"/>
    <w:rsid w:val="00D079AA"/>
    <w:rsid w:val="00D07AB3"/>
    <w:rsid w:val="00D104E6"/>
    <w:rsid w:val="00D10733"/>
    <w:rsid w:val="00D10776"/>
    <w:rsid w:val="00D1077E"/>
    <w:rsid w:val="00D10BB4"/>
    <w:rsid w:val="00D10CF4"/>
    <w:rsid w:val="00D11248"/>
    <w:rsid w:val="00D1158C"/>
    <w:rsid w:val="00D11648"/>
    <w:rsid w:val="00D12029"/>
    <w:rsid w:val="00D1233F"/>
    <w:rsid w:val="00D12429"/>
    <w:rsid w:val="00D12D08"/>
    <w:rsid w:val="00D13176"/>
    <w:rsid w:val="00D13296"/>
    <w:rsid w:val="00D133A9"/>
    <w:rsid w:val="00D134C0"/>
    <w:rsid w:val="00D13583"/>
    <w:rsid w:val="00D13B39"/>
    <w:rsid w:val="00D144F6"/>
    <w:rsid w:val="00D14C83"/>
    <w:rsid w:val="00D14F3F"/>
    <w:rsid w:val="00D15174"/>
    <w:rsid w:val="00D153CF"/>
    <w:rsid w:val="00D154B5"/>
    <w:rsid w:val="00D159BF"/>
    <w:rsid w:val="00D1623C"/>
    <w:rsid w:val="00D16908"/>
    <w:rsid w:val="00D16A2F"/>
    <w:rsid w:val="00D17027"/>
    <w:rsid w:val="00D17169"/>
    <w:rsid w:val="00D178AF"/>
    <w:rsid w:val="00D204F1"/>
    <w:rsid w:val="00D20B9B"/>
    <w:rsid w:val="00D212AD"/>
    <w:rsid w:val="00D212E3"/>
    <w:rsid w:val="00D21819"/>
    <w:rsid w:val="00D22B6A"/>
    <w:rsid w:val="00D22DAF"/>
    <w:rsid w:val="00D22DE3"/>
    <w:rsid w:val="00D23889"/>
    <w:rsid w:val="00D23C88"/>
    <w:rsid w:val="00D23DE9"/>
    <w:rsid w:val="00D2419A"/>
    <w:rsid w:val="00D241B9"/>
    <w:rsid w:val="00D242C7"/>
    <w:rsid w:val="00D248F0"/>
    <w:rsid w:val="00D24D42"/>
    <w:rsid w:val="00D2516A"/>
    <w:rsid w:val="00D2544D"/>
    <w:rsid w:val="00D25534"/>
    <w:rsid w:val="00D25999"/>
    <w:rsid w:val="00D25CCF"/>
    <w:rsid w:val="00D25D46"/>
    <w:rsid w:val="00D261DA"/>
    <w:rsid w:val="00D26911"/>
    <w:rsid w:val="00D26AEC"/>
    <w:rsid w:val="00D26C3A"/>
    <w:rsid w:val="00D26CE5"/>
    <w:rsid w:val="00D26D83"/>
    <w:rsid w:val="00D27019"/>
    <w:rsid w:val="00D270E8"/>
    <w:rsid w:val="00D27175"/>
    <w:rsid w:val="00D2718A"/>
    <w:rsid w:val="00D27852"/>
    <w:rsid w:val="00D3022F"/>
    <w:rsid w:val="00D3033E"/>
    <w:rsid w:val="00D306CC"/>
    <w:rsid w:val="00D30BCF"/>
    <w:rsid w:val="00D31021"/>
    <w:rsid w:val="00D312EC"/>
    <w:rsid w:val="00D317BE"/>
    <w:rsid w:val="00D317E2"/>
    <w:rsid w:val="00D31E60"/>
    <w:rsid w:val="00D32426"/>
    <w:rsid w:val="00D33299"/>
    <w:rsid w:val="00D33C65"/>
    <w:rsid w:val="00D34118"/>
    <w:rsid w:val="00D343CD"/>
    <w:rsid w:val="00D34431"/>
    <w:rsid w:val="00D34773"/>
    <w:rsid w:val="00D3513B"/>
    <w:rsid w:val="00D3657F"/>
    <w:rsid w:val="00D36AF2"/>
    <w:rsid w:val="00D37717"/>
    <w:rsid w:val="00D37DFF"/>
    <w:rsid w:val="00D4185F"/>
    <w:rsid w:val="00D425DC"/>
    <w:rsid w:val="00D4276A"/>
    <w:rsid w:val="00D42D7B"/>
    <w:rsid w:val="00D43070"/>
    <w:rsid w:val="00D432A0"/>
    <w:rsid w:val="00D433C4"/>
    <w:rsid w:val="00D440DD"/>
    <w:rsid w:val="00D44176"/>
    <w:rsid w:val="00D44930"/>
    <w:rsid w:val="00D459DF"/>
    <w:rsid w:val="00D465D1"/>
    <w:rsid w:val="00D46759"/>
    <w:rsid w:val="00D46921"/>
    <w:rsid w:val="00D4696A"/>
    <w:rsid w:val="00D4699E"/>
    <w:rsid w:val="00D46CAA"/>
    <w:rsid w:val="00D4732C"/>
    <w:rsid w:val="00D47AF9"/>
    <w:rsid w:val="00D47C80"/>
    <w:rsid w:val="00D501C6"/>
    <w:rsid w:val="00D5027E"/>
    <w:rsid w:val="00D50AFA"/>
    <w:rsid w:val="00D50B9C"/>
    <w:rsid w:val="00D50BB8"/>
    <w:rsid w:val="00D51189"/>
    <w:rsid w:val="00D514A5"/>
    <w:rsid w:val="00D51615"/>
    <w:rsid w:val="00D51F75"/>
    <w:rsid w:val="00D5231A"/>
    <w:rsid w:val="00D526C2"/>
    <w:rsid w:val="00D52A5A"/>
    <w:rsid w:val="00D52D3A"/>
    <w:rsid w:val="00D52E22"/>
    <w:rsid w:val="00D52E72"/>
    <w:rsid w:val="00D532AD"/>
    <w:rsid w:val="00D534ED"/>
    <w:rsid w:val="00D53514"/>
    <w:rsid w:val="00D53659"/>
    <w:rsid w:val="00D53C74"/>
    <w:rsid w:val="00D53F10"/>
    <w:rsid w:val="00D53F30"/>
    <w:rsid w:val="00D54328"/>
    <w:rsid w:val="00D54557"/>
    <w:rsid w:val="00D5481B"/>
    <w:rsid w:val="00D5491B"/>
    <w:rsid w:val="00D5563C"/>
    <w:rsid w:val="00D56143"/>
    <w:rsid w:val="00D56CC4"/>
    <w:rsid w:val="00D57A9D"/>
    <w:rsid w:val="00D57C3B"/>
    <w:rsid w:val="00D60590"/>
    <w:rsid w:val="00D60890"/>
    <w:rsid w:val="00D60B2A"/>
    <w:rsid w:val="00D61210"/>
    <w:rsid w:val="00D61706"/>
    <w:rsid w:val="00D61AB2"/>
    <w:rsid w:val="00D6220F"/>
    <w:rsid w:val="00D6238B"/>
    <w:rsid w:val="00D6243A"/>
    <w:rsid w:val="00D624A8"/>
    <w:rsid w:val="00D63424"/>
    <w:rsid w:val="00D63D6D"/>
    <w:rsid w:val="00D646F7"/>
    <w:rsid w:val="00D64741"/>
    <w:rsid w:val="00D64766"/>
    <w:rsid w:val="00D64B12"/>
    <w:rsid w:val="00D64BDA"/>
    <w:rsid w:val="00D64C51"/>
    <w:rsid w:val="00D654C7"/>
    <w:rsid w:val="00D662C3"/>
    <w:rsid w:val="00D6692B"/>
    <w:rsid w:val="00D66B61"/>
    <w:rsid w:val="00D67E8E"/>
    <w:rsid w:val="00D70A71"/>
    <w:rsid w:val="00D70B76"/>
    <w:rsid w:val="00D70DFE"/>
    <w:rsid w:val="00D71265"/>
    <w:rsid w:val="00D72271"/>
    <w:rsid w:val="00D72368"/>
    <w:rsid w:val="00D73934"/>
    <w:rsid w:val="00D7439E"/>
    <w:rsid w:val="00D74480"/>
    <w:rsid w:val="00D745FE"/>
    <w:rsid w:val="00D74987"/>
    <w:rsid w:val="00D74C3D"/>
    <w:rsid w:val="00D74D79"/>
    <w:rsid w:val="00D752C1"/>
    <w:rsid w:val="00D75388"/>
    <w:rsid w:val="00D75F76"/>
    <w:rsid w:val="00D7603C"/>
    <w:rsid w:val="00D76684"/>
    <w:rsid w:val="00D766BB"/>
    <w:rsid w:val="00D76D5D"/>
    <w:rsid w:val="00D76E69"/>
    <w:rsid w:val="00D77099"/>
    <w:rsid w:val="00D77B7B"/>
    <w:rsid w:val="00D8059B"/>
    <w:rsid w:val="00D80835"/>
    <w:rsid w:val="00D80E06"/>
    <w:rsid w:val="00D812D0"/>
    <w:rsid w:val="00D818F8"/>
    <w:rsid w:val="00D81BFF"/>
    <w:rsid w:val="00D82734"/>
    <w:rsid w:val="00D827FA"/>
    <w:rsid w:val="00D82F48"/>
    <w:rsid w:val="00D83540"/>
    <w:rsid w:val="00D83543"/>
    <w:rsid w:val="00D83807"/>
    <w:rsid w:val="00D83A15"/>
    <w:rsid w:val="00D8464D"/>
    <w:rsid w:val="00D84C93"/>
    <w:rsid w:val="00D84E9D"/>
    <w:rsid w:val="00D85D68"/>
    <w:rsid w:val="00D8661A"/>
    <w:rsid w:val="00D87071"/>
    <w:rsid w:val="00D8756B"/>
    <w:rsid w:val="00D875DB"/>
    <w:rsid w:val="00D87B93"/>
    <w:rsid w:val="00D87EEC"/>
    <w:rsid w:val="00D900AF"/>
    <w:rsid w:val="00D90521"/>
    <w:rsid w:val="00D91D22"/>
    <w:rsid w:val="00D925C0"/>
    <w:rsid w:val="00D928F2"/>
    <w:rsid w:val="00D92952"/>
    <w:rsid w:val="00D930D8"/>
    <w:rsid w:val="00D932EC"/>
    <w:rsid w:val="00D936C0"/>
    <w:rsid w:val="00D93E39"/>
    <w:rsid w:val="00D93E6E"/>
    <w:rsid w:val="00D93FE8"/>
    <w:rsid w:val="00D94683"/>
    <w:rsid w:val="00D95237"/>
    <w:rsid w:val="00D952B2"/>
    <w:rsid w:val="00D95ECF"/>
    <w:rsid w:val="00D964D3"/>
    <w:rsid w:val="00D965A8"/>
    <w:rsid w:val="00D96740"/>
    <w:rsid w:val="00D972CE"/>
    <w:rsid w:val="00D9741F"/>
    <w:rsid w:val="00D97564"/>
    <w:rsid w:val="00D9795E"/>
    <w:rsid w:val="00DA16BD"/>
    <w:rsid w:val="00DA19EF"/>
    <w:rsid w:val="00DA1B7B"/>
    <w:rsid w:val="00DA2C02"/>
    <w:rsid w:val="00DA375A"/>
    <w:rsid w:val="00DA3C16"/>
    <w:rsid w:val="00DA3D99"/>
    <w:rsid w:val="00DA3ECC"/>
    <w:rsid w:val="00DA4232"/>
    <w:rsid w:val="00DA4438"/>
    <w:rsid w:val="00DA4660"/>
    <w:rsid w:val="00DA4909"/>
    <w:rsid w:val="00DA4A3C"/>
    <w:rsid w:val="00DA4A55"/>
    <w:rsid w:val="00DA521A"/>
    <w:rsid w:val="00DA58E6"/>
    <w:rsid w:val="00DA5A13"/>
    <w:rsid w:val="00DA5D30"/>
    <w:rsid w:val="00DA66D6"/>
    <w:rsid w:val="00DA6785"/>
    <w:rsid w:val="00DA756F"/>
    <w:rsid w:val="00DB0363"/>
    <w:rsid w:val="00DB03F8"/>
    <w:rsid w:val="00DB0546"/>
    <w:rsid w:val="00DB06A1"/>
    <w:rsid w:val="00DB096F"/>
    <w:rsid w:val="00DB12FA"/>
    <w:rsid w:val="00DB14AD"/>
    <w:rsid w:val="00DB1692"/>
    <w:rsid w:val="00DB19BE"/>
    <w:rsid w:val="00DB1CA8"/>
    <w:rsid w:val="00DB20C5"/>
    <w:rsid w:val="00DB260E"/>
    <w:rsid w:val="00DB2A70"/>
    <w:rsid w:val="00DB2D5E"/>
    <w:rsid w:val="00DB30FE"/>
    <w:rsid w:val="00DB3173"/>
    <w:rsid w:val="00DB383D"/>
    <w:rsid w:val="00DB3E58"/>
    <w:rsid w:val="00DB406C"/>
    <w:rsid w:val="00DB454A"/>
    <w:rsid w:val="00DB4B62"/>
    <w:rsid w:val="00DB592D"/>
    <w:rsid w:val="00DB5BBC"/>
    <w:rsid w:val="00DB6594"/>
    <w:rsid w:val="00DB6C6C"/>
    <w:rsid w:val="00DB6F51"/>
    <w:rsid w:val="00DB6FD1"/>
    <w:rsid w:val="00DB74B3"/>
    <w:rsid w:val="00DB77FB"/>
    <w:rsid w:val="00DB7FC6"/>
    <w:rsid w:val="00DC00AD"/>
    <w:rsid w:val="00DC05F2"/>
    <w:rsid w:val="00DC07D7"/>
    <w:rsid w:val="00DC1B50"/>
    <w:rsid w:val="00DC1BDB"/>
    <w:rsid w:val="00DC2205"/>
    <w:rsid w:val="00DC229A"/>
    <w:rsid w:val="00DC2B6C"/>
    <w:rsid w:val="00DC322A"/>
    <w:rsid w:val="00DC357E"/>
    <w:rsid w:val="00DC3D8C"/>
    <w:rsid w:val="00DC477F"/>
    <w:rsid w:val="00DC4B51"/>
    <w:rsid w:val="00DC4F76"/>
    <w:rsid w:val="00DC528A"/>
    <w:rsid w:val="00DC58BC"/>
    <w:rsid w:val="00DC697C"/>
    <w:rsid w:val="00DC6B03"/>
    <w:rsid w:val="00DC6BBB"/>
    <w:rsid w:val="00DC7243"/>
    <w:rsid w:val="00DC7C4E"/>
    <w:rsid w:val="00DD0679"/>
    <w:rsid w:val="00DD0F11"/>
    <w:rsid w:val="00DD109B"/>
    <w:rsid w:val="00DD11DA"/>
    <w:rsid w:val="00DD1605"/>
    <w:rsid w:val="00DD17F4"/>
    <w:rsid w:val="00DD19AD"/>
    <w:rsid w:val="00DD272E"/>
    <w:rsid w:val="00DD27E1"/>
    <w:rsid w:val="00DD2909"/>
    <w:rsid w:val="00DD2C6E"/>
    <w:rsid w:val="00DD2FCF"/>
    <w:rsid w:val="00DD33BA"/>
    <w:rsid w:val="00DD3A1B"/>
    <w:rsid w:val="00DD3A91"/>
    <w:rsid w:val="00DD3B80"/>
    <w:rsid w:val="00DD3E1F"/>
    <w:rsid w:val="00DD4280"/>
    <w:rsid w:val="00DD485D"/>
    <w:rsid w:val="00DD487B"/>
    <w:rsid w:val="00DD4EAE"/>
    <w:rsid w:val="00DD5012"/>
    <w:rsid w:val="00DD51BE"/>
    <w:rsid w:val="00DD5307"/>
    <w:rsid w:val="00DD535E"/>
    <w:rsid w:val="00DD55C6"/>
    <w:rsid w:val="00DD5C96"/>
    <w:rsid w:val="00DD602F"/>
    <w:rsid w:val="00DD6208"/>
    <w:rsid w:val="00DD6582"/>
    <w:rsid w:val="00DD65B1"/>
    <w:rsid w:val="00DD65D2"/>
    <w:rsid w:val="00DD7BED"/>
    <w:rsid w:val="00DE006D"/>
    <w:rsid w:val="00DE00A1"/>
    <w:rsid w:val="00DE02D4"/>
    <w:rsid w:val="00DE05E2"/>
    <w:rsid w:val="00DE0A47"/>
    <w:rsid w:val="00DE1716"/>
    <w:rsid w:val="00DE1784"/>
    <w:rsid w:val="00DE26EE"/>
    <w:rsid w:val="00DE280D"/>
    <w:rsid w:val="00DE2C47"/>
    <w:rsid w:val="00DE2E8E"/>
    <w:rsid w:val="00DE38DC"/>
    <w:rsid w:val="00DE3902"/>
    <w:rsid w:val="00DE4180"/>
    <w:rsid w:val="00DE44AF"/>
    <w:rsid w:val="00DE4617"/>
    <w:rsid w:val="00DE47C6"/>
    <w:rsid w:val="00DE4FCA"/>
    <w:rsid w:val="00DE53D3"/>
    <w:rsid w:val="00DE5651"/>
    <w:rsid w:val="00DE56E5"/>
    <w:rsid w:val="00DE5790"/>
    <w:rsid w:val="00DE6190"/>
    <w:rsid w:val="00DE64FA"/>
    <w:rsid w:val="00DE65CC"/>
    <w:rsid w:val="00DE70F6"/>
    <w:rsid w:val="00DE75AF"/>
    <w:rsid w:val="00DE78C4"/>
    <w:rsid w:val="00DE7EEF"/>
    <w:rsid w:val="00DF08FA"/>
    <w:rsid w:val="00DF0B0C"/>
    <w:rsid w:val="00DF0BFC"/>
    <w:rsid w:val="00DF0C89"/>
    <w:rsid w:val="00DF0CEE"/>
    <w:rsid w:val="00DF1108"/>
    <w:rsid w:val="00DF198A"/>
    <w:rsid w:val="00DF3521"/>
    <w:rsid w:val="00DF3B1A"/>
    <w:rsid w:val="00DF4597"/>
    <w:rsid w:val="00DF4AC8"/>
    <w:rsid w:val="00DF4B2A"/>
    <w:rsid w:val="00DF5006"/>
    <w:rsid w:val="00DF6111"/>
    <w:rsid w:val="00DF6231"/>
    <w:rsid w:val="00DF62DA"/>
    <w:rsid w:val="00DF638D"/>
    <w:rsid w:val="00DF6610"/>
    <w:rsid w:val="00DF6DD1"/>
    <w:rsid w:val="00DF71BF"/>
    <w:rsid w:val="00DF73E7"/>
    <w:rsid w:val="00DF7606"/>
    <w:rsid w:val="00DF762C"/>
    <w:rsid w:val="00DF7868"/>
    <w:rsid w:val="00DF7D5A"/>
    <w:rsid w:val="00E0068C"/>
    <w:rsid w:val="00E00B3C"/>
    <w:rsid w:val="00E00E9B"/>
    <w:rsid w:val="00E01078"/>
    <w:rsid w:val="00E01370"/>
    <w:rsid w:val="00E017E2"/>
    <w:rsid w:val="00E01A9B"/>
    <w:rsid w:val="00E01B24"/>
    <w:rsid w:val="00E01CEB"/>
    <w:rsid w:val="00E01F39"/>
    <w:rsid w:val="00E02615"/>
    <w:rsid w:val="00E03091"/>
    <w:rsid w:val="00E0333C"/>
    <w:rsid w:val="00E044D5"/>
    <w:rsid w:val="00E04985"/>
    <w:rsid w:val="00E04AEB"/>
    <w:rsid w:val="00E04BBB"/>
    <w:rsid w:val="00E04C7A"/>
    <w:rsid w:val="00E05567"/>
    <w:rsid w:val="00E05E3A"/>
    <w:rsid w:val="00E05FE5"/>
    <w:rsid w:val="00E06B55"/>
    <w:rsid w:val="00E06CBC"/>
    <w:rsid w:val="00E0786C"/>
    <w:rsid w:val="00E078C0"/>
    <w:rsid w:val="00E07EC8"/>
    <w:rsid w:val="00E10270"/>
    <w:rsid w:val="00E10D07"/>
    <w:rsid w:val="00E110E8"/>
    <w:rsid w:val="00E115B1"/>
    <w:rsid w:val="00E11876"/>
    <w:rsid w:val="00E128B3"/>
    <w:rsid w:val="00E13043"/>
    <w:rsid w:val="00E133CD"/>
    <w:rsid w:val="00E13857"/>
    <w:rsid w:val="00E13A6A"/>
    <w:rsid w:val="00E13CE1"/>
    <w:rsid w:val="00E13E14"/>
    <w:rsid w:val="00E147B8"/>
    <w:rsid w:val="00E149CC"/>
    <w:rsid w:val="00E14BB8"/>
    <w:rsid w:val="00E14D2A"/>
    <w:rsid w:val="00E15056"/>
    <w:rsid w:val="00E152A8"/>
    <w:rsid w:val="00E15610"/>
    <w:rsid w:val="00E15853"/>
    <w:rsid w:val="00E15CF7"/>
    <w:rsid w:val="00E15D3A"/>
    <w:rsid w:val="00E161F7"/>
    <w:rsid w:val="00E16339"/>
    <w:rsid w:val="00E16CDB"/>
    <w:rsid w:val="00E16D34"/>
    <w:rsid w:val="00E175A3"/>
    <w:rsid w:val="00E17FE9"/>
    <w:rsid w:val="00E2035A"/>
    <w:rsid w:val="00E209A5"/>
    <w:rsid w:val="00E21E97"/>
    <w:rsid w:val="00E22A8F"/>
    <w:rsid w:val="00E22F42"/>
    <w:rsid w:val="00E233C6"/>
    <w:rsid w:val="00E23919"/>
    <w:rsid w:val="00E2424B"/>
    <w:rsid w:val="00E2585D"/>
    <w:rsid w:val="00E259F2"/>
    <w:rsid w:val="00E26F1C"/>
    <w:rsid w:val="00E27E78"/>
    <w:rsid w:val="00E30CBC"/>
    <w:rsid w:val="00E30CC8"/>
    <w:rsid w:val="00E30FEC"/>
    <w:rsid w:val="00E314B2"/>
    <w:rsid w:val="00E314D0"/>
    <w:rsid w:val="00E31C61"/>
    <w:rsid w:val="00E32437"/>
    <w:rsid w:val="00E32743"/>
    <w:rsid w:val="00E32D70"/>
    <w:rsid w:val="00E3394E"/>
    <w:rsid w:val="00E342C5"/>
    <w:rsid w:val="00E345E7"/>
    <w:rsid w:val="00E34A7D"/>
    <w:rsid w:val="00E34D75"/>
    <w:rsid w:val="00E36C87"/>
    <w:rsid w:val="00E36DE3"/>
    <w:rsid w:val="00E37074"/>
    <w:rsid w:val="00E37BC7"/>
    <w:rsid w:val="00E37D64"/>
    <w:rsid w:val="00E400A1"/>
    <w:rsid w:val="00E40179"/>
    <w:rsid w:val="00E4027B"/>
    <w:rsid w:val="00E402DE"/>
    <w:rsid w:val="00E411C2"/>
    <w:rsid w:val="00E419BD"/>
    <w:rsid w:val="00E41BE9"/>
    <w:rsid w:val="00E42FAA"/>
    <w:rsid w:val="00E431D8"/>
    <w:rsid w:val="00E4336E"/>
    <w:rsid w:val="00E4397E"/>
    <w:rsid w:val="00E43EC2"/>
    <w:rsid w:val="00E43F79"/>
    <w:rsid w:val="00E4433A"/>
    <w:rsid w:val="00E44341"/>
    <w:rsid w:val="00E44C93"/>
    <w:rsid w:val="00E44D0C"/>
    <w:rsid w:val="00E44DDF"/>
    <w:rsid w:val="00E4540D"/>
    <w:rsid w:val="00E4542C"/>
    <w:rsid w:val="00E45637"/>
    <w:rsid w:val="00E45E65"/>
    <w:rsid w:val="00E46D2A"/>
    <w:rsid w:val="00E46D53"/>
    <w:rsid w:val="00E47170"/>
    <w:rsid w:val="00E475DE"/>
    <w:rsid w:val="00E47801"/>
    <w:rsid w:val="00E50234"/>
    <w:rsid w:val="00E505AC"/>
    <w:rsid w:val="00E5076A"/>
    <w:rsid w:val="00E50FEB"/>
    <w:rsid w:val="00E513B9"/>
    <w:rsid w:val="00E513CB"/>
    <w:rsid w:val="00E518A7"/>
    <w:rsid w:val="00E51BEE"/>
    <w:rsid w:val="00E520B8"/>
    <w:rsid w:val="00E526AF"/>
    <w:rsid w:val="00E528D9"/>
    <w:rsid w:val="00E532C5"/>
    <w:rsid w:val="00E53515"/>
    <w:rsid w:val="00E537F5"/>
    <w:rsid w:val="00E53EB4"/>
    <w:rsid w:val="00E54131"/>
    <w:rsid w:val="00E54AF4"/>
    <w:rsid w:val="00E54CEA"/>
    <w:rsid w:val="00E54FFA"/>
    <w:rsid w:val="00E55056"/>
    <w:rsid w:val="00E56107"/>
    <w:rsid w:val="00E561F1"/>
    <w:rsid w:val="00E563D8"/>
    <w:rsid w:val="00E568A9"/>
    <w:rsid w:val="00E56B08"/>
    <w:rsid w:val="00E57135"/>
    <w:rsid w:val="00E57557"/>
    <w:rsid w:val="00E57E4A"/>
    <w:rsid w:val="00E57FEF"/>
    <w:rsid w:val="00E60061"/>
    <w:rsid w:val="00E6082F"/>
    <w:rsid w:val="00E60938"/>
    <w:rsid w:val="00E61156"/>
    <w:rsid w:val="00E6122F"/>
    <w:rsid w:val="00E6220E"/>
    <w:rsid w:val="00E62564"/>
    <w:rsid w:val="00E62572"/>
    <w:rsid w:val="00E63049"/>
    <w:rsid w:val="00E636E3"/>
    <w:rsid w:val="00E63844"/>
    <w:rsid w:val="00E6389E"/>
    <w:rsid w:val="00E63F3D"/>
    <w:rsid w:val="00E6408A"/>
    <w:rsid w:val="00E64376"/>
    <w:rsid w:val="00E65444"/>
    <w:rsid w:val="00E655B0"/>
    <w:rsid w:val="00E656B9"/>
    <w:rsid w:val="00E65ACD"/>
    <w:rsid w:val="00E65DCC"/>
    <w:rsid w:val="00E65FD8"/>
    <w:rsid w:val="00E66F3F"/>
    <w:rsid w:val="00E67BFF"/>
    <w:rsid w:val="00E67DC9"/>
    <w:rsid w:val="00E67EB6"/>
    <w:rsid w:val="00E70106"/>
    <w:rsid w:val="00E701C2"/>
    <w:rsid w:val="00E70721"/>
    <w:rsid w:val="00E707EE"/>
    <w:rsid w:val="00E7099D"/>
    <w:rsid w:val="00E70A17"/>
    <w:rsid w:val="00E712B5"/>
    <w:rsid w:val="00E714EB"/>
    <w:rsid w:val="00E71638"/>
    <w:rsid w:val="00E71A4C"/>
    <w:rsid w:val="00E7265A"/>
    <w:rsid w:val="00E733E2"/>
    <w:rsid w:val="00E735DC"/>
    <w:rsid w:val="00E73679"/>
    <w:rsid w:val="00E73915"/>
    <w:rsid w:val="00E73A6F"/>
    <w:rsid w:val="00E73D6E"/>
    <w:rsid w:val="00E7471A"/>
    <w:rsid w:val="00E747C7"/>
    <w:rsid w:val="00E74CB8"/>
    <w:rsid w:val="00E74D36"/>
    <w:rsid w:val="00E7526F"/>
    <w:rsid w:val="00E75EC9"/>
    <w:rsid w:val="00E76FB5"/>
    <w:rsid w:val="00E77098"/>
    <w:rsid w:val="00E775C7"/>
    <w:rsid w:val="00E77D8C"/>
    <w:rsid w:val="00E77ED8"/>
    <w:rsid w:val="00E77F9E"/>
    <w:rsid w:val="00E8130C"/>
    <w:rsid w:val="00E8162B"/>
    <w:rsid w:val="00E81678"/>
    <w:rsid w:val="00E820D5"/>
    <w:rsid w:val="00E82176"/>
    <w:rsid w:val="00E8223D"/>
    <w:rsid w:val="00E82EAF"/>
    <w:rsid w:val="00E8313D"/>
    <w:rsid w:val="00E83958"/>
    <w:rsid w:val="00E8404E"/>
    <w:rsid w:val="00E84733"/>
    <w:rsid w:val="00E848D4"/>
    <w:rsid w:val="00E85068"/>
    <w:rsid w:val="00E86645"/>
    <w:rsid w:val="00E8678B"/>
    <w:rsid w:val="00E86C11"/>
    <w:rsid w:val="00E86D0D"/>
    <w:rsid w:val="00E86D4A"/>
    <w:rsid w:val="00E86F6C"/>
    <w:rsid w:val="00E87348"/>
    <w:rsid w:val="00E87B8B"/>
    <w:rsid w:val="00E87BB5"/>
    <w:rsid w:val="00E87FF4"/>
    <w:rsid w:val="00E90396"/>
    <w:rsid w:val="00E90742"/>
    <w:rsid w:val="00E90809"/>
    <w:rsid w:val="00E90C62"/>
    <w:rsid w:val="00E90E3E"/>
    <w:rsid w:val="00E91911"/>
    <w:rsid w:val="00E91A94"/>
    <w:rsid w:val="00E921E6"/>
    <w:rsid w:val="00E92A77"/>
    <w:rsid w:val="00E9331E"/>
    <w:rsid w:val="00E935F9"/>
    <w:rsid w:val="00E93826"/>
    <w:rsid w:val="00E93A3D"/>
    <w:rsid w:val="00E93F4C"/>
    <w:rsid w:val="00E94514"/>
    <w:rsid w:val="00E95CAD"/>
    <w:rsid w:val="00E96044"/>
    <w:rsid w:val="00E96333"/>
    <w:rsid w:val="00E96341"/>
    <w:rsid w:val="00E963E5"/>
    <w:rsid w:val="00E9657A"/>
    <w:rsid w:val="00E96687"/>
    <w:rsid w:val="00E967D9"/>
    <w:rsid w:val="00E9751D"/>
    <w:rsid w:val="00E975E9"/>
    <w:rsid w:val="00EA09D4"/>
    <w:rsid w:val="00EA0A1F"/>
    <w:rsid w:val="00EA0A26"/>
    <w:rsid w:val="00EA0D4A"/>
    <w:rsid w:val="00EA0EDA"/>
    <w:rsid w:val="00EA11DE"/>
    <w:rsid w:val="00EA1884"/>
    <w:rsid w:val="00EA1DF6"/>
    <w:rsid w:val="00EA1E6B"/>
    <w:rsid w:val="00EA211E"/>
    <w:rsid w:val="00EA23AE"/>
    <w:rsid w:val="00EA26AD"/>
    <w:rsid w:val="00EA2AE5"/>
    <w:rsid w:val="00EA2BD3"/>
    <w:rsid w:val="00EA2C65"/>
    <w:rsid w:val="00EA2FB8"/>
    <w:rsid w:val="00EA34E5"/>
    <w:rsid w:val="00EA4866"/>
    <w:rsid w:val="00EA4992"/>
    <w:rsid w:val="00EA4C20"/>
    <w:rsid w:val="00EA551C"/>
    <w:rsid w:val="00EA5A97"/>
    <w:rsid w:val="00EA5ACE"/>
    <w:rsid w:val="00EA5D7A"/>
    <w:rsid w:val="00EA6A15"/>
    <w:rsid w:val="00EA6D1A"/>
    <w:rsid w:val="00EA783D"/>
    <w:rsid w:val="00EA7A67"/>
    <w:rsid w:val="00EB09B2"/>
    <w:rsid w:val="00EB1022"/>
    <w:rsid w:val="00EB10D0"/>
    <w:rsid w:val="00EB1611"/>
    <w:rsid w:val="00EB1B67"/>
    <w:rsid w:val="00EB1CB4"/>
    <w:rsid w:val="00EB1F41"/>
    <w:rsid w:val="00EB1F4C"/>
    <w:rsid w:val="00EB2567"/>
    <w:rsid w:val="00EB2CFD"/>
    <w:rsid w:val="00EB2E81"/>
    <w:rsid w:val="00EB3438"/>
    <w:rsid w:val="00EB3AF0"/>
    <w:rsid w:val="00EB3B77"/>
    <w:rsid w:val="00EB3F8F"/>
    <w:rsid w:val="00EB423C"/>
    <w:rsid w:val="00EB44EE"/>
    <w:rsid w:val="00EB4F38"/>
    <w:rsid w:val="00EB5727"/>
    <w:rsid w:val="00EB5959"/>
    <w:rsid w:val="00EB6E52"/>
    <w:rsid w:val="00EB7524"/>
    <w:rsid w:val="00EB759F"/>
    <w:rsid w:val="00EB77A0"/>
    <w:rsid w:val="00EB7F2B"/>
    <w:rsid w:val="00EB7F84"/>
    <w:rsid w:val="00EC02A5"/>
    <w:rsid w:val="00EC02B0"/>
    <w:rsid w:val="00EC0356"/>
    <w:rsid w:val="00EC04A0"/>
    <w:rsid w:val="00EC0917"/>
    <w:rsid w:val="00EC0A99"/>
    <w:rsid w:val="00EC0AC4"/>
    <w:rsid w:val="00EC11E8"/>
    <w:rsid w:val="00EC1AC1"/>
    <w:rsid w:val="00EC21F6"/>
    <w:rsid w:val="00EC2811"/>
    <w:rsid w:val="00EC38FD"/>
    <w:rsid w:val="00EC4175"/>
    <w:rsid w:val="00EC49A1"/>
    <w:rsid w:val="00EC4D1B"/>
    <w:rsid w:val="00EC5041"/>
    <w:rsid w:val="00EC5131"/>
    <w:rsid w:val="00EC5CF7"/>
    <w:rsid w:val="00EC5D3A"/>
    <w:rsid w:val="00EC603E"/>
    <w:rsid w:val="00EC62B6"/>
    <w:rsid w:val="00EC6B54"/>
    <w:rsid w:val="00EC71B8"/>
    <w:rsid w:val="00EC765B"/>
    <w:rsid w:val="00EC7749"/>
    <w:rsid w:val="00EC7AD8"/>
    <w:rsid w:val="00EC7ADB"/>
    <w:rsid w:val="00EC7B31"/>
    <w:rsid w:val="00ED045A"/>
    <w:rsid w:val="00ED09A4"/>
    <w:rsid w:val="00ED115A"/>
    <w:rsid w:val="00ED166F"/>
    <w:rsid w:val="00ED1805"/>
    <w:rsid w:val="00ED1BDA"/>
    <w:rsid w:val="00ED2745"/>
    <w:rsid w:val="00ED29EE"/>
    <w:rsid w:val="00ED3B36"/>
    <w:rsid w:val="00ED4006"/>
    <w:rsid w:val="00ED41BB"/>
    <w:rsid w:val="00ED42DF"/>
    <w:rsid w:val="00ED4384"/>
    <w:rsid w:val="00ED4570"/>
    <w:rsid w:val="00ED4778"/>
    <w:rsid w:val="00ED4AE7"/>
    <w:rsid w:val="00ED4B95"/>
    <w:rsid w:val="00ED5806"/>
    <w:rsid w:val="00ED6001"/>
    <w:rsid w:val="00ED6833"/>
    <w:rsid w:val="00ED6B3F"/>
    <w:rsid w:val="00ED71C6"/>
    <w:rsid w:val="00ED7621"/>
    <w:rsid w:val="00ED7ADC"/>
    <w:rsid w:val="00ED7F80"/>
    <w:rsid w:val="00EE1840"/>
    <w:rsid w:val="00EE234D"/>
    <w:rsid w:val="00EE24FF"/>
    <w:rsid w:val="00EE2A27"/>
    <w:rsid w:val="00EE2BBA"/>
    <w:rsid w:val="00EE2F8A"/>
    <w:rsid w:val="00EE325A"/>
    <w:rsid w:val="00EE374E"/>
    <w:rsid w:val="00EE44E3"/>
    <w:rsid w:val="00EE4D62"/>
    <w:rsid w:val="00EE5003"/>
    <w:rsid w:val="00EE589D"/>
    <w:rsid w:val="00EE60A7"/>
    <w:rsid w:val="00EE6942"/>
    <w:rsid w:val="00EE7291"/>
    <w:rsid w:val="00EE7477"/>
    <w:rsid w:val="00EE7AB7"/>
    <w:rsid w:val="00EE7C88"/>
    <w:rsid w:val="00EF003A"/>
    <w:rsid w:val="00EF1FD7"/>
    <w:rsid w:val="00EF24AB"/>
    <w:rsid w:val="00EF269F"/>
    <w:rsid w:val="00EF2C66"/>
    <w:rsid w:val="00EF2E36"/>
    <w:rsid w:val="00EF3127"/>
    <w:rsid w:val="00EF33C1"/>
    <w:rsid w:val="00EF3830"/>
    <w:rsid w:val="00EF38CE"/>
    <w:rsid w:val="00EF404F"/>
    <w:rsid w:val="00EF456F"/>
    <w:rsid w:val="00EF473A"/>
    <w:rsid w:val="00EF4928"/>
    <w:rsid w:val="00EF4E49"/>
    <w:rsid w:val="00EF652B"/>
    <w:rsid w:val="00EF6949"/>
    <w:rsid w:val="00EF6D2C"/>
    <w:rsid w:val="00EF6E1B"/>
    <w:rsid w:val="00EF7885"/>
    <w:rsid w:val="00EF78A3"/>
    <w:rsid w:val="00EF78B8"/>
    <w:rsid w:val="00EF7B7B"/>
    <w:rsid w:val="00F0028C"/>
    <w:rsid w:val="00F00ADB"/>
    <w:rsid w:val="00F00B2A"/>
    <w:rsid w:val="00F00C3A"/>
    <w:rsid w:val="00F00E92"/>
    <w:rsid w:val="00F00F38"/>
    <w:rsid w:val="00F00F4D"/>
    <w:rsid w:val="00F01968"/>
    <w:rsid w:val="00F0197A"/>
    <w:rsid w:val="00F01A0A"/>
    <w:rsid w:val="00F02586"/>
    <w:rsid w:val="00F0297F"/>
    <w:rsid w:val="00F029B2"/>
    <w:rsid w:val="00F03247"/>
    <w:rsid w:val="00F04563"/>
    <w:rsid w:val="00F06B43"/>
    <w:rsid w:val="00F072B6"/>
    <w:rsid w:val="00F073BE"/>
    <w:rsid w:val="00F07C56"/>
    <w:rsid w:val="00F07C92"/>
    <w:rsid w:val="00F109E1"/>
    <w:rsid w:val="00F10A1B"/>
    <w:rsid w:val="00F10D1A"/>
    <w:rsid w:val="00F11A26"/>
    <w:rsid w:val="00F11BFD"/>
    <w:rsid w:val="00F11C28"/>
    <w:rsid w:val="00F12A85"/>
    <w:rsid w:val="00F13BD4"/>
    <w:rsid w:val="00F14012"/>
    <w:rsid w:val="00F143E8"/>
    <w:rsid w:val="00F1473A"/>
    <w:rsid w:val="00F15658"/>
    <w:rsid w:val="00F1578A"/>
    <w:rsid w:val="00F16819"/>
    <w:rsid w:val="00F16E23"/>
    <w:rsid w:val="00F17179"/>
    <w:rsid w:val="00F17D62"/>
    <w:rsid w:val="00F20147"/>
    <w:rsid w:val="00F201C6"/>
    <w:rsid w:val="00F201DF"/>
    <w:rsid w:val="00F20645"/>
    <w:rsid w:val="00F20F27"/>
    <w:rsid w:val="00F21025"/>
    <w:rsid w:val="00F215EB"/>
    <w:rsid w:val="00F216D2"/>
    <w:rsid w:val="00F22245"/>
    <w:rsid w:val="00F231A4"/>
    <w:rsid w:val="00F2337F"/>
    <w:rsid w:val="00F23987"/>
    <w:rsid w:val="00F2423B"/>
    <w:rsid w:val="00F242DD"/>
    <w:rsid w:val="00F247F2"/>
    <w:rsid w:val="00F250B7"/>
    <w:rsid w:val="00F25545"/>
    <w:rsid w:val="00F255C3"/>
    <w:rsid w:val="00F25B04"/>
    <w:rsid w:val="00F25CDD"/>
    <w:rsid w:val="00F26685"/>
    <w:rsid w:val="00F269A3"/>
    <w:rsid w:val="00F269B1"/>
    <w:rsid w:val="00F26A95"/>
    <w:rsid w:val="00F30083"/>
    <w:rsid w:val="00F30F13"/>
    <w:rsid w:val="00F31061"/>
    <w:rsid w:val="00F311CB"/>
    <w:rsid w:val="00F31670"/>
    <w:rsid w:val="00F31CA3"/>
    <w:rsid w:val="00F3214B"/>
    <w:rsid w:val="00F32191"/>
    <w:rsid w:val="00F3256C"/>
    <w:rsid w:val="00F32B62"/>
    <w:rsid w:val="00F32BD0"/>
    <w:rsid w:val="00F32EB5"/>
    <w:rsid w:val="00F330F0"/>
    <w:rsid w:val="00F338C3"/>
    <w:rsid w:val="00F33A00"/>
    <w:rsid w:val="00F340E9"/>
    <w:rsid w:val="00F34395"/>
    <w:rsid w:val="00F34405"/>
    <w:rsid w:val="00F34E2A"/>
    <w:rsid w:val="00F35113"/>
    <w:rsid w:val="00F35338"/>
    <w:rsid w:val="00F3533A"/>
    <w:rsid w:val="00F353F5"/>
    <w:rsid w:val="00F35A49"/>
    <w:rsid w:val="00F363DB"/>
    <w:rsid w:val="00F36728"/>
    <w:rsid w:val="00F36B12"/>
    <w:rsid w:val="00F37BCC"/>
    <w:rsid w:val="00F37F45"/>
    <w:rsid w:val="00F40C2E"/>
    <w:rsid w:val="00F4109C"/>
    <w:rsid w:val="00F41BC4"/>
    <w:rsid w:val="00F42074"/>
    <w:rsid w:val="00F42423"/>
    <w:rsid w:val="00F425A3"/>
    <w:rsid w:val="00F43297"/>
    <w:rsid w:val="00F433D8"/>
    <w:rsid w:val="00F43405"/>
    <w:rsid w:val="00F4343F"/>
    <w:rsid w:val="00F436C7"/>
    <w:rsid w:val="00F437FE"/>
    <w:rsid w:val="00F43DCE"/>
    <w:rsid w:val="00F44011"/>
    <w:rsid w:val="00F44038"/>
    <w:rsid w:val="00F442DD"/>
    <w:rsid w:val="00F448D7"/>
    <w:rsid w:val="00F44B40"/>
    <w:rsid w:val="00F456BA"/>
    <w:rsid w:val="00F45D4C"/>
    <w:rsid w:val="00F46186"/>
    <w:rsid w:val="00F46233"/>
    <w:rsid w:val="00F4668A"/>
    <w:rsid w:val="00F466E0"/>
    <w:rsid w:val="00F476B0"/>
    <w:rsid w:val="00F47EE1"/>
    <w:rsid w:val="00F500FA"/>
    <w:rsid w:val="00F5045C"/>
    <w:rsid w:val="00F5182C"/>
    <w:rsid w:val="00F51896"/>
    <w:rsid w:val="00F5233D"/>
    <w:rsid w:val="00F5238F"/>
    <w:rsid w:val="00F525B4"/>
    <w:rsid w:val="00F5294B"/>
    <w:rsid w:val="00F52A55"/>
    <w:rsid w:val="00F53417"/>
    <w:rsid w:val="00F54B0E"/>
    <w:rsid w:val="00F5532B"/>
    <w:rsid w:val="00F55567"/>
    <w:rsid w:val="00F55870"/>
    <w:rsid w:val="00F55D13"/>
    <w:rsid w:val="00F55E50"/>
    <w:rsid w:val="00F55FB4"/>
    <w:rsid w:val="00F56354"/>
    <w:rsid w:val="00F5699E"/>
    <w:rsid w:val="00F57092"/>
    <w:rsid w:val="00F57328"/>
    <w:rsid w:val="00F57A2A"/>
    <w:rsid w:val="00F57CF0"/>
    <w:rsid w:val="00F601D2"/>
    <w:rsid w:val="00F614DC"/>
    <w:rsid w:val="00F6197F"/>
    <w:rsid w:val="00F61E4D"/>
    <w:rsid w:val="00F620AE"/>
    <w:rsid w:val="00F620C6"/>
    <w:rsid w:val="00F62448"/>
    <w:rsid w:val="00F62451"/>
    <w:rsid w:val="00F62687"/>
    <w:rsid w:val="00F62A7A"/>
    <w:rsid w:val="00F62BC6"/>
    <w:rsid w:val="00F6328B"/>
    <w:rsid w:val="00F63C68"/>
    <w:rsid w:val="00F63CF1"/>
    <w:rsid w:val="00F640F0"/>
    <w:rsid w:val="00F643FA"/>
    <w:rsid w:val="00F64C73"/>
    <w:rsid w:val="00F65250"/>
    <w:rsid w:val="00F6563A"/>
    <w:rsid w:val="00F65FFD"/>
    <w:rsid w:val="00F660AB"/>
    <w:rsid w:val="00F664AD"/>
    <w:rsid w:val="00F66E5D"/>
    <w:rsid w:val="00F66ED4"/>
    <w:rsid w:val="00F67295"/>
    <w:rsid w:val="00F6744C"/>
    <w:rsid w:val="00F6777A"/>
    <w:rsid w:val="00F678F1"/>
    <w:rsid w:val="00F679D9"/>
    <w:rsid w:val="00F67E0C"/>
    <w:rsid w:val="00F70041"/>
    <w:rsid w:val="00F7011D"/>
    <w:rsid w:val="00F71A4A"/>
    <w:rsid w:val="00F71D02"/>
    <w:rsid w:val="00F72599"/>
    <w:rsid w:val="00F7288A"/>
    <w:rsid w:val="00F72A76"/>
    <w:rsid w:val="00F72CD5"/>
    <w:rsid w:val="00F72EC6"/>
    <w:rsid w:val="00F735D8"/>
    <w:rsid w:val="00F73BF8"/>
    <w:rsid w:val="00F73CDA"/>
    <w:rsid w:val="00F73F1F"/>
    <w:rsid w:val="00F74454"/>
    <w:rsid w:val="00F749D3"/>
    <w:rsid w:val="00F750EB"/>
    <w:rsid w:val="00F756EC"/>
    <w:rsid w:val="00F75986"/>
    <w:rsid w:val="00F75F08"/>
    <w:rsid w:val="00F75F24"/>
    <w:rsid w:val="00F761AD"/>
    <w:rsid w:val="00F76489"/>
    <w:rsid w:val="00F76597"/>
    <w:rsid w:val="00F7665E"/>
    <w:rsid w:val="00F81029"/>
    <w:rsid w:val="00F8108D"/>
    <w:rsid w:val="00F81C21"/>
    <w:rsid w:val="00F82032"/>
    <w:rsid w:val="00F82DB9"/>
    <w:rsid w:val="00F83150"/>
    <w:rsid w:val="00F8330F"/>
    <w:rsid w:val="00F8407A"/>
    <w:rsid w:val="00F8429C"/>
    <w:rsid w:val="00F843FA"/>
    <w:rsid w:val="00F84A67"/>
    <w:rsid w:val="00F84EAA"/>
    <w:rsid w:val="00F853F2"/>
    <w:rsid w:val="00F858BD"/>
    <w:rsid w:val="00F85CB8"/>
    <w:rsid w:val="00F85D2E"/>
    <w:rsid w:val="00F86B2D"/>
    <w:rsid w:val="00F86FBA"/>
    <w:rsid w:val="00F87BD6"/>
    <w:rsid w:val="00F900C0"/>
    <w:rsid w:val="00F90C7F"/>
    <w:rsid w:val="00F918E0"/>
    <w:rsid w:val="00F9198B"/>
    <w:rsid w:val="00F91BC6"/>
    <w:rsid w:val="00F91CD1"/>
    <w:rsid w:val="00F9223E"/>
    <w:rsid w:val="00F92C07"/>
    <w:rsid w:val="00F92E8C"/>
    <w:rsid w:val="00F930EE"/>
    <w:rsid w:val="00F938AE"/>
    <w:rsid w:val="00F94DD2"/>
    <w:rsid w:val="00F94E05"/>
    <w:rsid w:val="00F957B8"/>
    <w:rsid w:val="00F95AEF"/>
    <w:rsid w:val="00F95B10"/>
    <w:rsid w:val="00F964CD"/>
    <w:rsid w:val="00F97ABC"/>
    <w:rsid w:val="00F97E4A"/>
    <w:rsid w:val="00F97E8B"/>
    <w:rsid w:val="00F97E94"/>
    <w:rsid w:val="00F97F88"/>
    <w:rsid w:val="00FA1602"/>
    <w:rsid w:val="00FA1ED9"/>
    <w:rsid w:val="00FA242F"/>
    <w:rsid w:val="00FA24E2"/>
    <w:rsid w:val="00FA2990"/>
    <w:rsid w:val="00FA30F3"/>
    <w:rsid w:val="00FA4007"/>
    <w:rsid w:val="00FA4331"/>
    <w:rsid w:val="00FA474B"/>
    <w:rsid w:val="00FA4EA7"/>
    <w:rsid w:val="00FA5CC7"/>
    <w:rsid w:val="00FA682D"/>
    <w:rsid w:val="00FA693D"/>
    <w:rsid w:val="00FA6A09"/>
    <w:rsid w:val="00FA6BB9"/>
    <w:rsid w:val="00FA6BD4"/>
    <w:rsid w:val="00FA6C92"/>
    <w:rsid w:val="00FA6CBB"/>
    <w:rsid w:val="00FA7396"/>
    <w:rsid w:val="00FA767D"/>
    <w:rsid w:val="00FA7788"/>
    <w:rsid w:val="00FA788B"/>
    <w:rsid w:val="00FA7DF3"/>
    <w:rsid w:val="00FB0188"/>
    <w:rsid w:val="00FB05EB"/>
    <w:rsid w:val="00FB0AC2"/>
    <w:rsid w:val="00FB0F19"/>
    <w:rsid w:val="00FB1613"/>
    <w:rsid w:val="00FB16D2"/>
    <w:rsid w:val="00FB1784"/>
    <w:rsid w:val="00FB1F76"/>
    <w:rsid w:val="00FB2128"/>
    <w:rsid w:val="00FB2292"/>
    <w:rsid w:val="00FB2AB6"/>
    <w:rsid w:val="00FB3023"/>
    <w:rsid w:val="00FB34F8"/>
    <w:rsid w:val="00FB3A81"/>
    <w:rsid w:val="00FB50F3"/>
    <w:rsid w:val="00FB54C2"/>
    <w:rsid w:val="00FB59FE"/>
    <w:rsid w:val="00FB5BC5"/>
    <w:rsid w:val="00FB5DB3"/>
    <w:rsid w:val="00FB6316"/>
    <w:rsid w:val="00FB685E"/>
    <w:rsid w:val="00FB6891"/>
    <w:rsid w:val="00FB6FC7"/>
    <w:rsid w:val="00FB6FDD"/>
    <w:rsid w:val="00FB71A3"/>
    <w:rsid w:val="00FB7231"/>
    <w:rsid w:val="00FB7472"/>
    <w:rsid w:val="00FB7964"/>
    <w:rsid w:val="00FC04B9"/>
    <w:rsid w:val="00FC0C4B"/>
    <w:rsid w:val="00FC0DCE"/>
    <w:rsid w:val="00FC1856"/>
    <w:rsid w:val="00FC18C9"/>
    <w:rsid w:val="00FC2459"/>
    <w:rsid w:val="00FC24BB"/>
    <w:rsid w:val="00FC26C8"/>
    <w:rsid w:val="00FC2ACD"/>
    <w:rsid w:val="00FC30F0"/>
    <w:rsid w:val="00FC32DD"/>
    <w:rsid w:val="00FC44FC"/>
    <w:rsid w:val="00FC4B09"/>
    <w:rsid w:val="00FC4EAE"/>
    <w:rsid w:val="00FC561C"/>
    <w:rsid w:val="00FC589A"/>
    <w:rsid w:val="00FC5A37"/>
    <w:rsid w:val="00FC5ABB"/>
    <w:rsid w:val="00FC5C79"/>
    <w:rsid w:val="00FC61AA"/>
    <w:rsid w:val="00FC7259"/>
    <w:rsid w:val="00FC7494"/>
    <w:rsid w:val="00FC7748"/>
    <w:rsid w:val="00FC7959"/>
    <w:rsid w:val="00FC7C56"/>
    <w:rsid w:val="00FD0693"/>
    <w:rsid w:val="00FD0904"/>
    <w:rsid w:val="00FD0FE6"/>
    <w:rsid w:val="00FD171C"/>
    <w:rsid w:val="00FD1EAD"/>
    <w:rsid w:val="00FD2E88"/>
    <w:rsid w:val="00FD35C0"/>
    <w:rsid w:val="00FD3643"/>
    <w:rsid w:val="00FD37F1"/>
    <w:rsid w:val="00FD455D"/>
    <w:rsid w:val="00FD5785"/>
    <w:rsid w:val="00FD7359"/>
    <w:rsid w:val="00FD7484"/>
    <w:rsid w:val="00FD7BC9"/>
    <w:rsid w:val="00FE00EE"/>
    <w:rsid w:val="00FE0AAC"/>
    <w:rsid w:val="00FE0D98"/>
    <w:rsid w:val="00FE1373"/>
    <w:rsid w:val="00FE1413"/>
    <w:rsid w:val="00FE143F"/>
    <w:rsid w:val="00FE1840"/>
    <w:rsid w:val="00FE18C5"/>
    <w:rsid w:val="00FE1BA2"/>
    <w:rsid w:val="00FE1DCC"/>
    <w:rsid w:val="00FE1FF9"/>
    <w:rsid w:val="00FE2344"/>
    <w:rsid w:val="00FE2402"/>
    <w:rsid w:val="00FE25D6"/>
    <w:rsid w:val="00FE2841"/>
    <w:rsid w:val="00FE2A4D"/>
    <w:rsid w:val="00FE2B42"/>
    <w:rsid w:val="00FE2ED0"/>
    <w:rsid w:val="00FE2FEC"/>
    <w:rsid w:val="00FE3026"/>
    <w:rsid w:val="00FE3D7C"/>
    <w:rsid w:val="00FE4C5C"/>
    <w:rsid w:val="00FE4CA8"/>
    <w:rsid w:val="00FE4DA3"/>
    <w:rsid w:val="00FE5627"/>
    <w:rsid w:val="00FE5630"/>
    <w:rsid w:val="00FE56F8"/>
    <w:rsid w:val="00FE5BD4"/>
    <w:rsid w:val="00FE61CE"/>
    <w:rsid w:val="00FE667F"/>
    <w:rsid w:val="00FE67F2"/>
    <w:rsid w:val="00FE69FD"/>
    <w:rsid w:val="00FE6CAF"/>
    <w:rsid w:val="00FE6F9B"/>
    <w:rsid w:val="00FE72DC"/>
    <w:rsid w:val="00FE72ED"/>
    <w:rsid w:val="00FE73B3"/>
    <w:rsid w:val="00FE75F8"/>
    <w:rsid w:val="00FF00B1"/>
    <w:rsid w:val="00FF0E3A"/>
    <w:rsid w:val="00FF0F2D"/>
    <w:rsid w:val="00FF14DC"/>
    <w:rsid w:val="00FF178A"/>
    <w:rsid w:val="00FF181A"/>
    <w:rsid w:val="00FF1C5C"/>
    <w:rsid w:val="00FF28AB"/>
    <w:rsid w:val="00FF2DDF"/>
    <w:rsid w:val="00FF3D8F"/>
    <w:rsid w:val="00FF3E56"/>
    <w:rsid w:val="00FF4254"/>
    <w:rsid w:val="00FF5463"/>
    <w:rsid w:val="00FF5E19"/>
    <w:rsid w:val="00FF6BC7"/>
    <w:rsid w:val="00FF6C8F"/>
    <w:rsid w:val="00FF6E52"/>
    <w:rsid w:val="00FF72A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t-BR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1026"/>
    <o:shapelayout v:ext="edit">
      <o:idmap v:ext="edit" data="1"/>
    </o:shapelayout>
  </w:shapeDefaults>
  <w:decimalSymbol w:val=",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Times New Roman" w:eastAsia="Times New Roman" w:hAnsi="Times New Roman" w:cs="Times New Roman"/>
        <w:lang w:val="pt-BR" w:eastAsia="pt-BR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semiHidden="0" w:uiPriority="9" w:unhideWhenUsed="0" w:qFormat="1"/>
    <w:lsdException w:name="heading 3" w:semiHidden="0" w:uiPriority="9" w:unhideWhenUsed="0" w:qFormat="1"/>
    <w:lsdException w:name="heading 4" w:semiHidden="0" w:uiPriority="9" w:unhideWhenUsed="0" w:qFormat="1"/>
    <w:lsdException w:name="heading 5" w:semiHidden="0" w:uiPriority="9" w:unhideWhenUsed="0" w:qFormat="1"/>
    <w:lsdException w:name="heading 6" w:semiHidden="0" w:uiPriority="9" w:unhideWhenUsed="0" w:qFormat="1"/>
    <w:lsdException w:name="heading 7" w:semiHidden="0" w:uiPriority="9" w:unhideWhenUsed="0" w:qFormat="1"/>
    <w:lsdException w:name="heading 8" w:semiHidden="0" w:uiPriority="9" w:unhideWhenUsed="0" w:qFormat="1"/>
    <w:lsdException w:name="heading 9" w:semiHidden="0" w:uiPriority="9" w:unhideWhenUsed="0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semiHidden="0" w:uiPriority="35" w:unhideWhenUsed="0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1147CC"/>
  </w:style>
  <w:style w:type="paragraph" w:styleId="Heading1">
    <w:name w:val="heading 1"/>
    <w:basedOn w:val="Basedettulo"/>
    <w:next w:val="BodyText"/>
    <w:qFormat/>
    <w:rsid w:val="001147CC"/>
    <w:pPr>
      <w:outlineLvl w:val="0"/>
    </w:pPr>
  </w:style>
  <w:style w:type="paragraph" w:styleId="Heading2">
    <w:name w:val="heading 2"/>
    <w:basedOn w:val="Basedettulo"/>
    <w:next w:val="BodyText"/>
    <w:qFormat/>
    <w:rsid w:val="001147CC"/>
    <w:pPr>
      <w:spacing w:before="160"/>
      <w:outlineLvl w:val="1"/>
    </w:pPr>
    <w:rPr>
      <w:i/>
      <w:sz w:val="28"/>
    </w:rPr>
  </w:style>
  <w:style w:type="paragraph" w:styleId="Heading3">
    <w:name w:val="heading 3"/>
    <w:basedOn w:val="Basedettulo"/>
    <w:next w:val="BodyText"/>
    <w:qFormat/>
    <w:rsid w:val="001147CC"/>
    <w:pPr>
      <w:spacing w:before="120" w:after="80"/>
      <w:outlineLvl w:val="2"/>
    </w:pPr>
    <w:rPr>
      <w:rFonts w:ascii="Times New Roman" w:hAnsi="Times New Roman"/>
      <w:sz w:val="24"/>
    </w:rPr>
  </w:style>
  <w:style w:type="paragraph" w:styleId="Heading4">
    <w:name w:val="heading 4"/>
    <w:basedOn w:val="Basedettulo"/>
    <w:next w:val="BodyText"/>
    <w:qFormat/>
    <w:rsid w:val="001147CC"/>
    <w:pPr>
      <w:spacing w:before="120" w:after="80"/>
      <w:outlineLvl w:val="3"/>
    </w:pPr>
    <w:rPr>
      <w:rFonts w:ascii="Times New Roman" w:hAnsi="Times New Roman"/>
      <w:i/>
      <w:sz w:val="24"/>
    </w:rPr>
  </w:style>
  <w:style w:type="paragraph" w:styleId="Heading5">
    <w:name w:val="heading 5"/>
    <w:basedOn w:val="Basedettulo"/>
    <w:next w:val="BodyText"/>
    <w:qFormat/>
    <w:rsid w:val="001147CC"/>
    <w:pPr>
      <w:spacing w:before="120" w:after="80"/>
      <w:outlineLvl w:val="4"/>
    </w:pPr>
    <w:rPr>
      <w:sz w:val="20"/>
    </w:rPr>
  </w:style>
  <w:style w:type="paragraph" w:styleId="Heading6">
    <w:name w:val="heading 6"/>
    <w:basedOn w:val="Basedettulo"/>
    <w:next w:val="BodyText"/>
    <w:qFormat/>
    <w:rsid w:val="001147CC"/>
    <w:pPr>
      <w:spacing w:before="120" w:after="80"/>
      <w:outlineLvl w:val="5"/>
    </w:pPr>
    <w:rPr>
      <w:i/>
      <w:sz w:val="20"/>
    </w:rPr>
  </w:style>
  <w:style w:type="paragraph" w:styleId="Heading7">
    <w:name w:val="heading 7"/>
    <w:basedOn w:val="Basedettulo"/>
    <w:next w:val="BodyText"/>
    <w:qFormat/>
    <w:rsid w:val="001147CC"/>
    <w:pPr>
      <w:spacing w:before="80" w:after="60"/>
      <w:outlineLvl w:val="6"/>
    </w:pPr>
    <w:rPr>
      <w:rFonts w:ascii="Times New Roman" w:hAnsi="Times New Roman"/>
      <w:sz w:val="20"/>
    </w:rPr>
  </w:style>
  <w:style w:type="paragraph" w:styleId="Heading8">
    <w:name w:val="heading 8"/>
    <w:basedOn w:val="Basedettulo"/>
    <w:next w:val="BodyText"/>
    <w:qFormat/>
    <w:rsid w:val="001147CC"/>
    <w:pPr>
      <w:spacing w:before="80" w:after="60"/>
      <w:outlineLvl w:val="7"/>
    </w:pPr>
    <w:rPr>
      <w:rFonts w:ascii="Times New Roman" w:hAnsi="Times New Roman"/>
      <w:i/>
      <w:sz w:val="20"/>
    </w:rPr>
  </w:style>
  <w:style w:type="paragraph" w:styleId="Heading9">
    <w:name w:val="heading 9"/>
    <w:basedOn w:val="Basedettulo"/>
    <w:next w:val="BodyText"/>
    <w:qFormat/>
    <w:rsid w:val="001147CC"/>
    <w:pPr>
      <w:spacing w:before="80" w:after="60"/>
      <w:outlineLvl w:val="8"/>
    </w:pPr>
    <w:rPr>
      <w:rFonts w:ascii="Times New Roman" w:hAnsi="Times New Roman"/>
      <w:i/>
      <w:sz w:val="2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Basedettulo">
    <w:name w:val="Base de título"/>
    <w:basedOn w:val="Normal"/>
    <w:next w:val="BodyText"/>
    <w:rsid w:val="001147CC"/>
    <w:pPr>
      <w:keepNext/>
      <w:keepLines/>
      <w:spacing w:before="240" w:after="120"/>
    </w:pPr>
    <w:rPr>
      <w:rFonts w:ascii="Arial" w:hAnsi="Arial"/>
      <w:b/>
      <w:kern w:val="28"/>
      <w:sz w:val="36"/>
    </w:rPr>
  </w:style>
  <w:style w:type="paragraph" w:styleId="BodyText">
    <w:name w:val="Body Text"/>
    <w:basedOn w:val="Normal"/>
    <w:semiHidden/>
    <w:rsid w:val="001147CC"/>
    <w:pPr>
      <w:spacing w:after="160" w:line="480" w:lineRule="auto"/>
    </w:pPr>
  </w:style>
  <w:style w:type="paragraph" w:styleId="CommentText">
    <w:name w:val="annotation text"/>
    <w:basedOn w:val="Basenotaderodap"/>
    <w:semiHidden/>
    <w:rsid w:val="001147CC"/>
    <w:pPr>
      <w:spacing w:after="120"/>
    </w:pPr>
    <w:rPr>
      <w:sz w:val="20"/>
    </w:rPr>
  </w:style>
  <w:style w:type="paragraph" w:customStyle="1" w:styleId="Basenotaderodap">
    <w:name w:val="Base nota de rodapé"/>
    <w:basedOn w:val="Normal"/>
    <w:rsid w:val="001147CC"/>
    <w:pPr>
      <w:tabs>
        <w:tab w:val="left" w:pos="187"/>
      </w:tabs>
      <w:spacing w:line="220" w:lineRule="exact"/>
      <w:ind w:left="187" w:hanging="187"/>
    </w:pPr>
    <w:rPr>
      <w:sz w:val="18"/>
    </w:rPr>
  </w:style>
  <w:style w:type="paragraph" w:styleId="List">
    <w:name w:val="List"/>
    <w:basedOn w:val="BodyText"/>
    <w:semiHidden/>
    <w:rsid w:val="001147CC"/>
    <w:pPr>
      <w:tabs>
        <w:tab w:val="left" w:pos="720"/>
      </w:tabs>
      <w:spacing w:after="80"/>
      <w:ind w:left="720" w:hanging="360"/>
    </w:pPr>
  </w:style>
  <w:style w:type="paragraph" w:styleId="Quote">
    <w:name w:val="Quote"/>
    <w:basedOn w:val="BodyText"/>
    <w:qFormat/>
    <w:rsid w:val="001147CC"/>
    <w:pPr>
      <w:keepLines/>
      <w:ind w:left="720" w:right="720"/>
    </w:pPr>
  </w:style>
  <w:style w:type="paragraph" w:customStyle="1" w:styleId="Mantercorpodotexto">
    <w:name w:val="Manter corpo do texto"/>
    <w:basedOn w:val="BodyText"/>
    <w:rsid w:val="001147CC"/>
    <w:pPr>
      <w:keepNext/>
    </w:pPr>
  </w:style>
  <w:style w:type="paragraph" w:styleId="Caption">
    <w:name w:val="caption"/>
    <w:basedOn w:val="Figura"/>
    <w:next w:val="BodyText"/>
    <w:qFormat/>
    <w:rsid w:val="001147CC"/>
    <w:pPr>
      <w:keepNext w:val="0"/>
      <w:spacing w:before="120"/>
    </w:pPr>
    <w:rPr>
      <w:i/>
      <w:sz w:val="18"/>
    </w:rPr>
  </w:style>
  <w:style w:type="paragraph" w:customStyle="1" w:styleId="Figura">
    <w:name w:val="Figura"/>
    <w:basedOn w:val="BodyText"/>
    <w:next w:val="Caption"/>
    <w:rsid w:val="001147CC"/>
    <w:pPr>
      <w:keepNext/>
      <w:spacing w:line="240" w:lineRule="auto"/>
    </w:pPr>
  </w:style>
  <w:style w:type="paragraph" w:styleId="Date">
    <w:name w:val="Date"/>
    <w:basedOn w:val="BodyText"/>
    <w:semiHidden/>
    <w:rsid w:val="001147CC"/>
    <w:rPr>
      <w:rFonts w:ascii="Arial" w:hAnsi="Arial"/>
      <w:b/>
    </w:rPr>
  </w:style>
  <w:style w:type="paragraph" w:customStyle="1" w:styleId="Ttulododocumento">
    <w:name w:val="Título do documento"/>
    <w:basedOn w:val="Basedettulo"/>
    <w:rsid w:val="001147CC"/>
    <w:pPr>
      <w:spacing w:after="360"/>
    </w:pPr>
    <w:rPr>
      <w:rFonts w:ascii="Times New Roman" w:hAnsi="Times New Roman"/>
    </w:rPr>
  </w:style>
  <w:style w:type="paragraph" w:styleId="Footer">
    <w:name w:val="footer"/>
    <w:basedOn w:val="Basedecabealho"/>
    <w:semiHidden/>
    <w:rsid w:val="001147CC"/>
  </w:style>
  <w:style w:type="paragraph" w:customStyle="1" w:styleId="Basedecabealho">
    <w:name w:val="Base de cabeçalho"/>
    <w:basedOn w:val="Normal"/>
    <w:rsid w:val="001147CC"/>
    <w:pPr>
      <w:keepLines/>
      <w:tabs>
        <w:tab w:val="center" w:pos="4320"/>
        <w:tab w:val="right" w:pos="8640"/>
      </w:tabs>
    </w:pPr>
  </w:style>
  <w:style w:type="paragraph" w:styleId="MessageHeader">
    <w:name w:val="Message Header"/>
    <w:basedOn w:val="BodyText"/>
    <w:semiHidden/>
    <w:rsid w:val="001147CC"/>
    <w:pPr>
      <w:keepLines/>
      <w:tabs>
        <w:tab w:val="left" w:pos="3600"/>
        <w:tab w:val="left" w:pos="4680"/>
      </w:tabs>
      <w:spacing w:after="240" w:line="240" w:lineRule="auto"/>
      <w:ind w:left="1080" w:right="2880" w:hanging="1080"/>
    </w:pPr>
    <w:rPr>
      <w:rFonts w:ascii="Arial" w:hAnsi="Arial"/>
    </w:rPr>
  </w:style>
  <w:style w:type="paragraph" w:styleId="Header">
    <w:name w:val="header"/>
    <w:basedOn w:val="Basedecabealho"/>
    <w:semiHidden/>
    <w:rsid w:val="001147CC"/>
  </w:style>
  <w:style w:type="character" w:customStyle="1" w:styleId="nfaseprincipal">
    <w:name w:val="Ênfase principal"/>
    <w:rsid w:val="001147CC"/>
    <w:rPr>
      <w:b/>
      <w:i/>
    </w:rPr>
  </w:style>
  <w:style w:type="paragraph" w:styleId="ListBullet">
    <w:name w:val="List Bullet"/>
    <w:basedOn w:val="List"/>
    <w:semiHidden/>
    <w:rsid w:val="001147CC"/>
    <w:pPr>
      <w:tabs>
        <w:tab w:val="clear" w:pos="720"/>
      </w:tabs>
      <w:spacing w:after="160"/>
    </w:pPr>
  </w:style>
  <w:style w:type="paragraph" w:styleId="ListNumber">
    <w:name w:val="List Number"/>
    <w:basedOn w:val="List"/>
    <w:semiHidden/>
    <w:rsid w:val="001147CC"/>
    <w:pPr>
      <w:tabs>
        <w:tab w:val="clear" w:pos="720"/>
      </w:tabs>
      <w:spacing w:after="160"/>
    </w:pPr>
  </w:style>
  <w:style w:type="paragraph" w:styleId="MacroText">
    <w:name w:val="macro"/>
    <w:basedOn w:val="BodyText"/>
    <w:semiHidden/>
    <w:rsid w:val="001147CC"/>
    <w:pPr>
      <w:spacing w:after="120" w:line="240" w:lineRule="auto"/>
    </w:pPr>
    <w:rPr>
      <w:rFonts w:ascii="Courier New" w:hAnsi="Courier New"/>
    </w:rPr>
  </w:style>
  <w:style w:type="character" w:styleId="PageNumber">
    <w:name w:val="page number"/>
    <w:semiHidden/>
    <w:rsid w:val="001147CC"/>
    <w:rPr>
      <w:b/>
    </w:rPr>
  </w:style>
  <w:style w:type="paragraph" w:customStyle="1" w:styleId="Endereoremetente">
    <w:name w:val="Endereço remetente"/>
    <w:basedOn w:val="Endereo"/>
    <w:rsid w:val="001147CC"/>
  </w:style>
  <w:style w:type="paragraph" w:customStyle="1" w:styleId="Endereo">
    <w:name w:val="Endereço"/>
    <w:basedOn w:val="BodyText"/>
    <w:rsid w:val="001147CC"/>
    <w:pPr>
      <w:keepLines/>
      <w:spacing w:after="0" w:line="240" w:lineRule="auto"/>
      <w:ind w:right="4320"/>
    </w:pPr>
  </w:style>
  <w:style w:type="paragraph" w:customStyle="1" w:styleId="Subttulodecapa">
    <w:name w:val="Subtítulo de capa"/>
    <w:basedOn w:val="Ttulodecapa"/>
    <w:next w:val="BodyText"/>
    <w:rsid w:val="001147CC"/>
    <w:pPr>
      <w:spacing w:before="240" w:after="360"/>
    </w:pPr>
    <w:rPr>
      <w:b w:val="0"/>
      <w:i/>
      <w:sz w:val="36"/>
    </w:rPr>
  </w:style>
  <w:style w:type="paragraph" w:customStyle="1" w:styleId="Ttulodecapa">
    <w:name w:val="Título de capa"/>
    <w:basedOn w:val="Basedettulo"/>
    <w:next w:val="Subttulodecapa"/>
    <w:rsid w:val="001147CC"/>
    <w:pPr>
      <w:spacing w:before="720" w:after="160"/>
      <w:jc w:val="center"/>
    </w:pPr>
    <w:rPr>
      <w:sz w:val="48"/>
    </w:rPr>
  </w:style>
  <w:style w:type="character" w:customStyle="1" w:styleId="Sobrescrito">
    <w:name w:val="Sobrescrito"/>
    <w:rsid w:val="001147CC"/>
    <w:rPr>
      <w:vertAlign w:val="superscript"/>
    </w:rPr>
  </w:style>
  <w:style w:type="paragraph" w:customStyle="1" w:styleId="Empresa">
    <w:name w:val="Empresa"/>
    <w:basedOn w:val="BodyText"/>
    <w:rsid w:val="001147CC"/>
    <w:pPr>
      <w:spacing w:before="120" w:after="0" w:line="240" w:lineRule="auto"/>
    </w:pPr>
    <w:rPr>
      <w:b/>
      <w:kern w:val="28"/>
      <w:sz w:val="28"/>
    </w:rPr>
  </w:style>
  <w:style w:type="paragraph" w:customStyle="1" w:styleId="Contato">
    <w:name w:val="Contato"/>
    <w:basedOn w:val="BodyText"/>
    <w:rsid w:val="001147CC"/>
    <w:pPr>
      <w:tabs>
        <w:tab w:val="left" w:pos="1080"/>
      </w:tabs>
      <w:spacing w:after="360" w:line="240" w:lineRule="auto"/>
      <w:ind w:left="1080" w:hanging="1080"/>
    </w:pPr>
    <w:rPr>
      <w:rFonts w:ascii="Arial" w:hAnsi="Arial"/>
      <w:b/>
    </w:rPr>
  </w:style>
  <w:style w:type="paragraph" w:customStyle="1" w:styleId="Linhadeassunto">
    <w:name w:val="Linha de assunto"/>
    <w:basedOn w:val="BodyText"/>
    <w:next w:val="BodyText"/>
    <w:rsid w:val="001147CC"/>
    <w:pPr>
      <w:spacing w:before="120"/>
    </w:pPr>
    <w:rPr>
      <w:i/>
      <w:u w:val="single"/>
    </w:rPr>
  </w:style>
  <w:style w:type="paragraph" w:customStyle="1" w:styleId="Primeiracitao">
    <w:name w:val="Primeira citação"/>
    <w:basedOn w:val="Quote"/>
    <w:next w:val="Quote"/>
    <w:rsid w:val="001147CC"/>
    <w:pPr>
      <w:spacing w:before="120"/>
    </w:pPr>
  </w:style>
  <w:style w:type="paragraph" w:customStyle="1" w:styleId="ltimacitao">
    <w:name w:val="Última citação"/>
    <w:basedOn w:val="Quote"/>
    <w:next w:val="BodyText"/>
    <w:rsid w:val="001147CC"/>
    <w:pPr>
      <w:spacing w:after="240"/>
    </w:pPr>
  </w:style>
  <w:style w:type="paragraph" w:customStyle="1" w:styleId="Primeiralistacommarcadores">
    <w:name w:val="Primeira lista com marcadores"/>
    <w:basedOn w:val="ListBullet"/>
    <w:next w:val="ListBullet"/>
    <w:rsid w:val="001147CC"/>
    <w:pPr>
      <w:spacing w:before="80"/>
    </w:pPr>
  </w:style>
  <w:style w:type="paragraph" w:customStyle="1" w:styleId="ltimalistacommarcadores">
    <w:name w:val="Última lista com marcadores"/>
    <w:basedOn w:val="ListBullet"/>
    <w:next w:val="BodyText"/>
    <w:rsid w:val="001147CC"/>
    <w:pPr>
      <w:spacing w:after="240"/>
    </w:pPr>
  </w:style>
  <w:style w:type="paragraph" w:customStyle="1" w:styleId="Primeiralistanumerada">
    <w:name w:val="Primeira lista numerada"/>
    <w:basedOn w:val="ListNumber"/>
    <w:next w:val="ListNumber"/>
    <w:rsid w:val="001147CC"/>
    <w:pPr>
      <w:spacing w:before="80"/>
    </w:pPr>
  </w:style>
  <w:style w:type="paragraph" w:customStyle="1" w:styleId="ltimalistanumerada">
    <w:name w:val="Última lista numerada"/>
    <w:basedOn w:val="ListNumber"/>
    <w:next w:val="BodyText"/>
    <w:rsid w:val="001147CC"/>
    <w:pPr>
      <w:spacing w:after="240"/>
    </w:pPr>
  </w:style>
  <w:style w:type="character" w:styleId="FootnoteReference">
    <w:name w:val="footnote reference"/>
    <w:semiHidden/>
    <w:rsid w:val="001147CC"/>
    <w:rPr>
      <w:vertAlign w:val="superscript"/>
    </w:rPr>
  </w:style>
  <w:style w:type="paragraph" w:styleId="FootnoteText">
    <w:name w:val="footnote text"/>
    <w:basedOn w:val="Basenotaderodap"/>
    <w:semiHidden/>
    <w:rsid w:val="001147CC"/>
    <w:pPr>
      <w:spacing w:after="120"/>
    </w:pPr>
  </w:style>
  <w:style w:type="paragraph" w:customStyle="1" w:styleId="Primeiralista">
    <w:name w:val="Primeira lista"/>
    <w:basedOn w:val="List"/>
    <w:next w:val="List"/>
    <w:rsid w:val="001147CC"/>
    <w:pPr>
      <w:spacing w:before="80"/>
    </w:pPr>
  </w:style>
  <w:style w:type="paragraph" w:customStyle="1" w:styleId="ltimalista">
    <w:name w:val="Última lista"/>
    <w:basedOn w:val="List"/>
    <w:next w:val="BodyText"/>
    <w:rsid w:val="001147CC"/>
    <w:pPr>
      <w:spacing w:after="240"/>
    </w:pPr>
  </w:style>
  <w:style w:type="paragraph" w:styleId="ListContinue">
    <w:name w:val="List Continue"/>
    <w:basedOn w:val="List"/>
    <w:semiHidden/>
    <w:rsid w:val="001147CC"/>
    <w:pPr>
      <w:tabs>
        <w:tab w:val="clear" w:pos="720"/>
      </w:tabs>
      <w:spacing w:after="160"/>
    </w:pPr>
  </w:style>
  <w:style w:type="paragraph" w:styleId="ListNumber5">
    <w:name w:val="List Number 5"/>
    <w:basedOn w:val="ListNumber"/>
    <w:semiHidden/>
    <w:rsid w:val="001147CC"/>
    <w:pPr>
      <w:ind w:left="2160"/>
    </w:pPr>
  </w:style>
  <w:style w:type="paragraph" w:styleId="ListNumber4">
    <w:name w:val="List Number 4"/>
    <w:basedOn w:val="ListNumber"/>
    <w:semiHidden/>
    <w:rsid w:val="001147CC"/>
    <w:pPr>
      <w:ind w:left="1800"/>
    </w:pPr>
  </w:style>
  <w:style w:type="paragraph" w:styleId="ListNumber3">
    <w:name w:val="List Number 3"/>
    <w:basedOn w:val="ListNumber"/>
    <w:semiHidden/>
    <w:rsid w:val="001147CC"/>
    <w:pPr>
      <w:ind w:left="1440"/>
    </w:pPr>
  </w:style>
  <w:style w:type="paragraph" w:styleId="ListNumber2">
    <w:name w:val="List Number 2"/>
    <w:basedOn w:val="ListNumber"/>
    <w:semiHidden/>
    <w:rsid w:val="001147CC"/>
    <w:pPr>
      <w:ind w:left="1080"/>
    </w:pPr>
  </w:style>
  <w:style w:type="paragraph" w:styleId="ListBullet5">
    <w:name w:val="List Bullet 5"/>
    <w:basedOn w:val="ListBullet"/>
    <w:semiHidden/>
    <w:rsid w:val="001147CC"/>
    <w:pPr>
      <w:ind w:left="2160"/>
    </w:pPr>
  </w:style>
  <w:style w:type="paragraph" w:styleId="ListBullet4">
    <w:name w:val="List Bullet 4"/>
    <w:basedOn w:val="ListBullet"/>
    <w:semiHidden/>
    <w:rsid w:val="001147CC"/>
    <w:pPr>
      <w:ind w:left="1800"/>
    </w:pPr>
  </w:style>
  <w:style w:type="paragraph" w:styleId="ListBullet3">
    <w:name w:val="List Bullet 3"/>
    <w:basedOn w:val="ListBullet"/>
    <w:semiHidden/>
    <w:rsid w:val="001147CC"/>
    <w:pPr>
      <w:ind w:left="1440"/>
    </w:pPr>
  </w:style>
  <w:style w:type="paragraph" w:styleId="ListBullet2">
    <w:name w:val="List Bullet 2"/>
    <w:basedOn w:val="ListBullet"/>
    <w:semiHidden/>
    <w:rsid w:val="001147CC"/>
    <w:pPr>
      <w:ind w:left="1080"/>
    </w:pPr>
  </w:style>
  <w:style w:type="paragraph" w:styleId="List5">
    <w:name w:val="List 5"/>
    <w:basedOn w:val="List"/>
    <w:semiHidden/>
    <w:rsid w:val="001147CC"/>
    <w:pPr>
      <w:tabs>
        <w:tab w:val="clear" w:pos="720"/>
        <w:tab w:val="left" w:pos="2160"/>
      </w:tabs>
      <w:ind w:left="2160"/>
    </w:pPr>
  </w:style>
  <w:style w:type="paragraph" w:styleId="List4">
    <w:name w:val="List 4"/>
    <w:basedOn w:val="List"/>
    <w:semiHidden/>
    <w:rsid w:val="001147CC"/>
    <w:pPr>
      <w:tabs>
        <w:tab w:val="clear" w:pos="720"/>
        <w:tab w:val="left" w:pos="1800"/>
      </w:tabs>
      <w:ind w:left="1800"/>
    </w:pPr>
  </w:style>
  <w:style w:type="paragraph" w:styleId="List3">
    <w:name w:val="List 3"/>
    <w:basedOn w:val="List"/>
    <w:semiHidden/>
    <w:rsid w:val="001147CC"/>
    <w:pPr>
      <w:tabs>
        <w:tab w:val="clear" w:pos="720"/>
        <w:tab w:val="left" w:pos="1440"/>
      </w:tabs>
      <w:ind w:left="1440"/>
    </w:pPr>
  </w:style>
  <w:style w:type="paragraph" w:styleId="List2">
    <w:name w:val="List 2"/>
    <w:basedOn w:val="List"/>
    <w:semiHidden/>
    <w:rsid w:val="001147CC"/>
    <w:pPr>
      <w:tabs>
        <w:tab w:val="clear" w:pos="720"/>
        <w:tab w:val="left" w:pos="1080"/>
      </w:tabs>
      <w:ind w:left="1080"/>
    </w:pPr>
  </w:style>
  <w:style w:type="paragraph" w:styleId="BodyTextIndent">
    <w:name w:val="Body Text Indent"/>
    <w:basedOn w:val="BodyText"/>
    <w:semiHidden/>
    <w:rsid w:val="001147CC"/>
    <w:pPr>
      <w:ind w:left="360"/>
    </w:pPr>
  </w:style>
  <w:style w:type="character" w:styleId="EndnoteReference">
    <w:name w:val="endnote reference"/>
    <w:semiHidden/>
    <w:rsid w:val="001147CC"/>
    <w:rPr>
      <w:vertAlign w:val="superscript"/>
    </w:rPr>
  </w:style>
  <w:style w:type="paragraph" w:styleId="EndnoteText">
    <w:name w:val="endnote text"/>
    <w:basedOn w:val="Basenotaderodap"/>
    <w:semiHidden/>
    <w:rsid w:val="001147CC"/>
    <w:pPr>
      <w:spacing w:after="120"/>
    </w:pPr>
  </w:style>
  <w:style w:type="character" w:styleId="Emphasis">
    <w:name w:val="Emphasis"/>
    <w:qFormat/>
    <w:rsid w:val="001147CC"/>
    <w:rPr>
      <w:i/>
    </w:rPr>
  </w:style>
  <w:style w:type="character" w:styleId="CommentReference">
    <w:name w:val="annotation reference"/>
    <w:semiHidden/>
    <w:rsid w:val="001147CC"/>
    <w:rPr>
      <w:sz w:val="16"/>
    </w:rPr>
  </w:style>
  <w:style w:type="paragraph" w:styleId="Subtitle">
    <w:name w:val="Subtitle"/>
    <w:basedOn w:val="Title"/>
    <w:next w:val="BodyText"/>
    <w:qFormat/>
    <w:rsid w:val="001147CC"/>
    <w:pPr>
      <w:spacing w:before="0" w:after="240"/>
    </w:pPr>
    <w:rPr>
      <w:b w:val="0"/>
      <w:i/>
      <w:sz w:val="28"/>
    </w:rPr>
  </w:style>
  <w:style w:type="paragraph" w:styleId="Title">
    <w:name w:val="Title"/>
    <w:basedOn w:val="Basedettulo"/>
    <w:next w:val="Subtitle"/>
    <w:qFormat/>
    <w:rsid w:val="001147CC"/>
    <w:pPr>
      <w:spacing w:before="360" w:after="160"/>
      <w:jc w:val="center"/>
    </w:pPr>
    <w:rPr>
      <w:sz w:val="40"/>
    </w:rPr>
  </w:style>
  <w:style w:type="paragraph" w:styleId="ListContinue2">
    <w:name w:val="List Continue 2"/>
    <w:basedOn w:val="ListContinue"/>
    <w:semiHidden/>
    <w:rsid w:val="001147CC"/>
    <w:pPr>
      <w:ind w:left="1080"/>
    </w:pPr>
  </w:style>
  <w:style w:type="paragraph" w:styleId="ListContinue3">
    <w:name w:val="List Continue 3"/>
    <w:basedOn w:val="ListContinue"/>
    <w:semiHidden/>
    <w:rsid w:val="001147CC"/>
    <w:pPr>
      <w:ind w:left="1440"/>
    </w:pPr>
  </w:style>
  <w:style w:type="paragraph" w:styleId="ListContinue4">
    <w:name w:val="List Continue 4"/>
    <w:basedOn w:val="ListContinue"/>
    <w:semiHidden/>
    <w:rsid w:val="001147CC"/>
    <w:pPr>
      <w:ind w:left="1800"/>
    </w:pPr>
  </w:style>
  <w:style w:type="paragraph" w:styleId="ListContinue5">
    <w:name w:val="List Continue 5"/>
    <w:basedOn w:val="ListContinue"/>
    <w:semiHidden/>
    <w:rsid w:val="001147CC"/>
    <w:pPr>
      <w:ind w:left="2160"/>
    </w:pPr>
  </w:style>
  <w:style w:type="paragraph" w:styleId="BodyTextIndent2">
    <w:name w:val="Body Text Indent 2"/>
    <w:basedOn w:val="Normal"/>
    <w:semiHidden/>
    <w:rsid w:val="001147CC"/>
    <w:pPr>
      <w:ind w:left="709"/>
      <w:jc w:val="both"/>
    </w:pPr>
    <w:rPr>
      <w:sz w:val="24"/>
    </w:rPr>
  </w:style>
  <w:style w:type="paragraph" w:styleId="BodyTextIndent3">
    <w:name w:val="Body Text Indent 3"/>
    <w:basedOn w:val="Normal"/>
    <w:semiHidden/>
    <w:rsid w:val="001147CC"/>
    <w:pPr>
      <w:ind w:firstLine="709"/>
      <w:jc w:val="both"/>
    </w:pPr>
    <w:rPr>
      <w:sz w:val="24"/>
    </w:rPr>
  </w:style>
  <w:style w:type="paragraph" w:styleId="BalloonText">
    <w:name w:val="Balloon Text"/>
    <w:basedOn w:val="Normal"/>
    <w:link w:val="BalloonTextChar"/>
    <w:uiPriority w:val="99"/>
    <w:semiHidden/>
    <w:unhideWhenUsed/>
    <w:rsid w:val="0051093E"/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51093E"/>
    <w:rPr>
      <w:rFonts w:ascii="Tahoma" w:hAnsi="Tahoma" w:cs="Tahoma"/>
      <w:sz w:val="16"/>
      <w:szCs w:val="16"/>
    </w:rPr>
  </w:style>
  <w:style w:type="character" w:styleId="Hyperlink">
    <w:name w:val="Hyperlink"/>
    <w:basedOn w:val="DefaultParagraphFont"/>
    <w:uiPriority w:val="99"/>
    <w:unhideWhenUsed/>
    <w:rsid w:val="00D0523B"/>
    <w:rPr>
      <w:color w:val="0000FF" w:themeColor="hyperlink"/>
      <w:u w:val="single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7453015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99407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3" Type="http://schemas.microsoft.com/office/2007/relationships/stylesWithEffects" Target="stylesWithEffects.xml"/><Relationship Id="rId7" Type="http://schemas.openxmlformats.org/officeDocument/2006/relationships/endnotes" Target="endnote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otnotes" Target="footnotes.xml"/><Relationship Id="rId11" Type="http://schemas.openxmlformats.org/officeDocument/2006/relationships/theme" Target="theme/theme1.xml"/><Relationship Id="rId5" Type="http://schemas.openxmlformats.org/officeDocument/2006/relationships/webSettings" Target="webSettings.xml"/><Relationship Id="rId10" Type="http://schemas.openxmlformats.org/officeDocument/2006/relationships/fontTable" Target="fontTable.xml"/><Relationship Id="rId4" Type="http://schemas.openxmlformats.org/officeDocument/2006/relationships/settings" Target="settings.xml"/><Relationship Id="rId9" Type="http://schemas.openxmlformats.org/officeDocument/2006/relationships/footer" Target="footer1.xml"/></Relationships>
</file>

<file path=word/_rels/footer1.xml.rels><?xml version="1.0" encoding="UTF-8" standalone="yes"?>
<Relationships xmlns="http://schemas.openxmlformats.org/package/2006/relationships"><Relationship Id="rId1" Type="http://schemas.openxmlformats.org/officeDocument/2006/relationships/hyperlink" Target="http://www.neurofis.com.br" TargetMode="Externa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_rels/settings.xml.rels><?xml version="1.0" encoding="UTF-8" standalone="yes"?>
<Relationships xmlns="http://schemas.openxmlformats.org/package/2006/relationships"><Relationship Id="rId1" Type="http://schemas.openxmlformats.org/officeDocument/2006/relationships/attachedTemplate" Target="file:///C:\WINDOWS\Application%20Data\Microsoft\Modelos\LAUDOS\NNNNMAP.DOT" TargetMode="External"/></Relationships>
</file>

<file path=word/theme/theme1.xml><?xml version="1.0" encoding="utf-8"?>
<a:theme xmlns:a="http://schemas.openxmlformats.org/drawingml/2006/main" name="Tema do Office">
  <a:themeElements>
    <a:clrScheme name="Escritório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Escritório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Escritório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NNNNMAP</Template>
  <TotalTime>35422</TotalTime>
  <Pages>1</Pages>
  <Words>111</Words>
  <Characters>637</Characters>
  <Application>Microsoft Office Word</Application>
  <DocSecurity>0</DocSecurity>
  <Lines>5</Lines>
  <Paragraphs>1</Paragraphs>
  <ScaleCrop>false</ScaleCrop>
  <HeadingPairs>
    <vt:vector size="4" baseType="variant">
      <vt:variant>
        <vt:lpstr>Title</vt:lpstr>
      </vt:variant>
      <vt:variant>
        <vt:i4>1</vt:i4>
      </vt:variant>
      <vt:variant>
        <vt:lpstr>Título</vt:lpstr>
      </vt:variant>
      <vt:variant>
        <vt:i4>1</vt:i4>
      </vt:variant>
    </vt:vector>
  </HeadingPairs>
  <TitlesOfParts>
    <vt:vector size="2" baseType="lpstr">
      <vt:lpstr>Exemplo Simbólico de Laudo de EEG</vt:lpstr>
      <vt:lpstr>Exemplo Simbólico de Laudo de EEG</vt:lpstr>
    </vt:vector>
  </TitlesOfParts>
  <Company>NEUROTEC</Company>
  <LinksUpToDate>false</LinksUpToDate>
  <CharactersWithSpaces>747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Exemplo Simbólico de Laudo de EEG</dc:title>
  <dc:subject>EEG</dc:subject>
  <dc:creator>O</dc:creator>
  <cp:lastModifiedBy>Sophia Oppenheimer</cp:lastModifiedBy>
  <cp:revision>4888</cp:revision>
  <cp:lastPrinted>2024-03-07T16:05:00Z</cp:lastPrinted>
  <dcterms:created xsi:type="dcterms:W3CDTF">2016-03-08T22:17:00Z</dcterms:created>
  <dcterms:modified xsi:type="dcterms:W3CDTF">2024-03-25T19:51:00Z</dcterms:modified>
</cp:coreProperties>
</file>