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47D68" w:rsidRPr="00647D68" w:rsidRDefault="00647D68" w:rsidP="00647D68">
      <w:pPr>
        <w:rPr>
          <w:sz w:val="32"/>
          <w:szCs w:val="32"/>
        </w:rPr>
      </w:pPr>
      <w:r w:rsidRPr="00647D68">
        <w:rPr>
          <w:sz w:val="32"/>
          <w:szCs w:val="32"/>
        </w:rPr>
        <w:t xml:space="preserve">PACIENTE: </w:t>
      </w:r>
      <w:r w:rsidR="00DF2511" w:rsidRPr="00DF2511">
        <w:rPr>
          <w:sz w:val="32"/>
          <w:szCs w:val="32"/>
        </w:rPr>
        <w:t>Rodrigo Damasceno Dantas</w:t>
      </w:r>
    </w:p>
    <w:p w:rsidR="00647D68" w:rsidRPr="00647D68" w:rsidRDefault="00647D68" w:rsidP="00647D68">
      <w:pPr>
        <w:rPr>
          <w:sz w:val="32"/>
          <w:szCs w:val="32"/>
        </w:rPr>
      </w:pPr>
      <w:r w:rsidRPr="00647D68">
        <w:rPr>
          <w:sz w:val="32"/>
          <w:szCs w:val="32"/>
        </w:rPr>
        <w:t xml:space="preserve">IDADE: </w:t>
      </w:r>
      <w:r w:rsidR="00DF2511">
        <w:rPr>
          <w:sz w:val="32"/>
          <w:szCs w:val="32"/>
        </w:rPr>
        <w:t>19</w:t>
      </w:r>
      <w:r w:rsidRPr="00647D68">
        <w:rPr>
          <w:sz w:val="32"/>
          <w:szCs w:val="32"/>
        </w:rPr>
        <w:t xml:space="preserve"> anos SEXO: </w:t>
      </w:r>
      <w:r w:rsidR="00DF2511">
        <w:rPr>
          <w:sz w:val="32"/>
          <w:szCs w:val="32"/>
        </w:rPr>
        <w:t>M</w:t>
      </w:r>
      <w:r w:rsidRPr="00647D68">
        <w:rPr>
          <w:sz w:val="32"/>
          <w:szCs w:val="32"/>
        </w:rPr>
        <w:t xml:space="preserve">                    </w:t>
      </w:r>
    </w:p>
    <w:p w:rsidR="002C7086" w:rsidRDefault="00647D68" w:rsidP="00647D68">
      <w:pPr>
        <w:rPr>
          <w:sz w:val="32"/>
          <w:szCs w:val="32"/>
        </w:rPr>
      </w:pPr>
      <w:r w:rsidRPr="00647D68">
        <w:rPr>
          <w:sz w:val="32"/>
          <w:szCs w:val="32"/>
        </w:rPr>
        <w:t xml:space="preserve">DATA DO EXAME: </w:t>
      </w:r>
      <w:r w:rsidR="00DF2511">
        <w:rPr>
          <w:sz w:val="32"/>
          <w:szCs w:val="32"/>
        </w:rPr>
        <w:t>22 mar. 24</w:t>
      </w:r>
      <w:bookmarkStart w:id="0" w:name="_GoBack"/>
      <w:bookmarkEnd w:id="0"/>
    </w:p>
    <w:p w:rsidR="00647D68" w:rsidRDefault="00647D68" w:rsidP="00647D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859" w:rsidRDefault="00BF2859">
      <w:r>
        <w:separator/>
      </w:r>
    </w:p>
  </w:endnote>
  <w:endnote w:type="continuationSeparator" w:id="0">
    <w:p w:rsidR="00BF2859" w:rsidRDefault="00BF2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859" w:rsidRDefault="00BF2859">
      <w:r>
        <w:separator/>
      </w:r>
    </w:p>
  </w:footnote>
  <w:footnote w:type="continuationSeparator" w:id="0">
    <w:p w:rsidR="00BF2859" w:rsidRDefault="00BF2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0E11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D51F7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47D68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E4F2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2541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2DFD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855C2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B78AE"/>
    <w:rsid w:val="00BC2CEA"/>
    <w:rsid w:val="00BC688A"/>
    <w:rsid w:val="00BC7265"/>
    <w:rsid w:val="00BD00CD"/>
    <w:rsid w:val="00BD0296"/>
    <w:rsid w:val="00BD3FF5"/>
    <w:rsid w:val="00BE34A9"/>
    <w:rsid w:val="00BF285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0462D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3822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511"/>
    <w:rsid w:val="00DF2FAA"/>
    <w:rsid w:val="00DF5AE9"/>
    <w:rsid w:val="00DF7065"/>
    <w:rsid w:val="00E00E8E"/>
    <w:rsid w:val="00E01B4A"/>
    <w:rsid w:val="00E02698"/>
    <w:rsid w:val="00E02B2B"/>
    <w:rsid w:val="00E05A21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322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</cp:revision>
  <cp:lastPrinted>1998-02-03T19:29:00Z</cp:lastPrinted>
  <dcterms:created xsi:type="dcterms:W3CDTF">2018-07-18T22:15:00Z</dcterms:created>
  <dcterms:modified xsi:type="dcterms:W3CDTF">2024-03-22T16:43:00Z</dcterms:modified>
</cp:coreProperties>
</file>