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11E06" w:rsidRPr="00411E06">
        <w:rPr>
          <w:sz w:val="22"/>
        </w:rPr>
        <w:t>Thor Castilhos Sanchotene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11E06">
        <w:rPr>
          <w:sz w:val="22"/>
        </w:rPr>
        <w:t>27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47306">
        <w:rPr>
          <w:sz w:val="22"/>
        </w:rPr>
        <w:t xml:space="preserve">Cefaleia 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E7F1D">
        <w:rPr>
          <w:sz w:val="22"/>
        </w:rPr>
        <w:t>2</w:t>
      </w:r>
      <w:r w:rsidR="00411E06">
        <w:rPr>
          <w:sz w:val="22"/>
        </w:rPr>
        <w:t>2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11E06">
        <w:rPr>
          <w:noProof/>
          <w:sz w:val="24"/>
        </w:rPr>
        <w:t>22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6D4" w:rsidRDefault="00E146D4">
      <w:r>
        <w:separator/>
      </w:r>
    </w:p>
  </w:endnote>
  <w:endnote w:type="continuationSeparator" w:id="0">
    <w:p w:rsidR="00E146D4" w:rsidRDefault="00E14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146D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6D4" w:rsidRDefault="00E146D4">
      <w:r>
        <w:separator/>
      </w:r>
    </w:p>
  </w:footnote>
  <w:footnote w:type="continuationSeparator" w:id="0">
    <w:p w:rsidR="00E146D4" w:rsidRDefault="00E146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58085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5004</cp:revision>
  <cp:lastPrinted>2024-03-07T16:09:00Z</cp:lastPrinted>
  <dcterms:created xsi:type="dcterms:W3CDTF">2016-03-08T22:06:00Z</dcterms:created>
  <dcterms:modified xsi:type="dcterms:W3CDTF">2024-03-22T16:42:00Z</dcterms:modified>
</cp:coreProperties>
</file>