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B034B" w:rsidRPr="00AB034B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 xml:space="preserve">PACIENTE: </w:t>
      </w:r>
      <w:r w:rsidR="00D644BF" w:rsidRPr="00D644BF">
        <w:rPr>
          <w:sz w:val="32"/>
          <w:szCs w:val="32"/>
        </w:rPr>
        <w:t>Bruno da Costa Ferreira</w:t>
      </w:r>
      <w:r w:rsidRPr="00AB034B">
        <w:rPr>
          <w:sz w:val="32"/>
          <w:szCs w:val="32"/>
        </w:rPr>
        <w:t xml:space="preserve">     </w:t>
      </w:r>
    </w:p>
    <w:p w:rsidR="00AB034B" w:rsidRPr="00AB034B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>IDADE:3</w:t>
      </w:r>
      <w:r w:rsidR="00D644BF">
        <w:rPr>
          <w:sz w:val="32"/>
          <w:szCs w:val="32"/>
        </w:rPr>
        <w:t>9</w:t>
      </w:r>
      <w:bookmarkStart w:id="0" w:name="_GoBack"/>
      <w:bookmarkEnd w:id="0"/>
      <w:r w:rsidRPr="00AB034B">
        <w:rPr>
          <w:sz w:val="32"/>
          <w:szCs w:val="32"/>
        </w:rPr>
        <w:t xml:space="preserve"> anos SEXO: M                     </w:t>
      </w:r>
    </w:p>
    <w:p w:rsidR="00A507FE" w:rsidRPr="00B03B58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>DATA DO EXAME:21 mar.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C73" w:rsidRDefault="009B3C73">
      <w:r>
        <w:separator/>
      </w:r>
    </w:p>
  </w:endnote>
  <w:endnote w:type="continuationSeparator" w:id="0">
    <w:p w:rsidR="009B3C73" w:rsidRDefault="009B3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B3C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C73" w:rsidRDefault="009B3C73">
      <w:r>
        <w:separator/>
      </w:r>
    </w:p>
  </w:footnote>
  <w:footnote w:type="continuationSeparator" w:id="0">
    <w:p w:rsidR="009B3C73" w:rsidRDefault="009B3C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8163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790</cp:revision>
  <cp:lastPrinted>1998-02-03T19:29:00Z</cp:lastPrinted>
  <dcterms:created xsi:type="dcterms:W3CDTF">2017-04-28T17:10:00Z</dcterms:created>
  <dcterms:modified xsi:type="dcterms:W3CDTF">2024-03-21T19:58:00Z</dcterms:modified>
</cp:coreProperties>
</file>