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PACIENTE: Raphael Pereira de Gocdoy Tangerino     </w:t>
      </w:r>
    </w:p>
    <w:p w:rsidR="005962A6" w:rsidRPr="005962A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 xml:space="preserve">IDADE:37 anos SEXO: M                     </w:t>
      </w:r>
    </w:p>
    <w:p w:rsidR="00B07B16" w:rsidRDefault="005962A6" w:rsidP="005962A6">
      <w:pPr>
        <w:tabs>
          <w:tab w:val="center" w:pos="4677"/>
        </w:tabs>
        <w:rPr>
          <w:sz w:val="32"/>
          <w:szCs w:val="32"/>
        </w:rPr>
      </w:pPr>
      <w:r w:rsidRPr="005962A6">
        <w:rPr>
          <w:sz w:val="32"/>
          <w:szCs w:val="32"/>
        </w:rPr>
        <w:t>DATA DO EXAME:21 mar.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0B5" w:rsidRDefault="00EC00B5">
      <w:r>
        <w:separator/>
      </w:r>
    </w:p>
  </w:endnote>
  <w:endnote w:type="continuationSeparator" w:id="0">
    <w:p w:rsidR="00EC00B5" w:rsidRDefault="00EC0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C00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0B5" w:rsidRDefault="00EC00B5">
      <w:r>
        <w:separator/>
      </w:r>
    </w:p>
  </w:footnote>
  <w:footnote w:type="continuationSeparator" w:id="0">
    <w:p w:rsidR="00EC00B5" w:rsidRDefault="00EC00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1D76F-D696-4AD8-8A89-5089E3037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3435</cp:revision>
  <cp:lastPrinted>2018-12-13T13:35:00Z</cp:lastPrinted>
  <dcterms:created xsi:type="dcterms:W3CDTF">2016-03-08T23:34:00Z</dcterms:created>
  <dcterms:modified xsi:type="dcterms:W3CDTF">2024-03-21T16:30:00Z</dcterms:modified>
</cp:coreProperties>
</file>