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84E51" w:rsidRPr="00784E51">
        <w:rPr>
          <w:sz w:val="22"/>
        </w:rPr>
        <w:t>Francisco Jose de Campos Amaral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84E51">
        <w:rPr>
          <w:sz w:val="22"/>
        </w:rPr>
        <w:t>6</w:t>
      </w:r>
      <w:r w:rsidR="005E7F1D">
        <w:rPr>
          <w:sz w:val="22"/>
        </w:rPr>
        <w:t>1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84E51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E7F1D">
        <w:rPr>
          <w:sz w:val="22"/>
        </w:rPr>
        <w:t>20</w:t>
      </w:r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935E6A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84E51">
        <w:rPr>
          <w:noProof/>
          <w:sz w:val="24"/>
        </w:rPr>
        <w:t>21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586" w:rsidRDefault="00554586">
      <w:r>
        <w:separator/>
      </w:r>
    </w:p>
  </w:endnote>
  <w:endnote w:type="continuationSeparator" w:id="0">
    <w:p w:rsidR="00554586" w:rsidRDefault="00554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5458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586" w:rsidRDefault="00554586">
      <w:r>
        <w:separator/>
      </w:r>
    </w:p>
  </w:footnote>
  <w:footnote w:type="continuationSeparator" w:id="0">
    <w:p w:rsidR="00554586" w:rsidRDefault="005545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586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58048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5000</cp:revision>
  <cp:lastPrinted>2024-03-07T16:09:00Z</cp:lastPrinted>
  <dcterms:created xsi:type="dcterms:W3CDTF">2016-03-08T22:06:00Z</dcterms:created>
  <dcterms:modified xsi:type="dcterms:W3CDTF">2024-03-21T16:13:00Z</dcterms:modified>
</cp:coreProperties>
</file>