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E7F1D" w:rsidRPr="005E7F1D">
        <w:rPr>
          <w:sz w:val="22"/>
        </w:rPr>
        <w:t>Yuri Rios Pina Alves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E7F1D">
        <w:rPr>
          <w:sz w:val="22"/>
        </w:rPr>
        <w:t>31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5E7F1D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E7F1D">
        <w:rPr>
          <w:sz w:val="22"/>
        </w:rPr>
        <w:t>20</w:t>
      </w:r>
      <w:bookmarkStart w:id="0" w:name="_GoBack"/>
      <w:bookmarkEnd w:id="0"/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E7F1D">
        <w:rPr>
          <w:noProof/>
          <w:sz w:val="24"/>
        </w:rPr>
        <w:t>20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093" w:rsidRDefault="00C30093">
      <w:r>
        <w:separator/>
      </w:r>
    </w:p>
  </w:endnote>
  <w:endnote w:type="continuationSeparator" w:id="0">
    <w:p w:rsidR="00C30093" w:rsidRDefault="00C30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009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093" w:rsidRDefault="00C30093">
      <w:r>
        <w:separator/>
      </w:r>
    </w:p>
  </w:footnote>
  <w:footnote w:type="continuationSeparator" w:id="0">
    <w:p w:rsidR="00C30093" w:rsidRDefault="00C300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58047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4999</cp:revision>
  <cp:lastPrinted>2024-03-07T16:09:00Z</cp:lastPrinted>
  <dcterms:created xsi:type="dcterms:W3CDTF">2016-03-08T22:06:00Z</dcterms:created>
  <dcterms:modified xsi:type="dcterms:W3CDTF">2024-03-20T17:12:00Z</dcterms:modified>
</cp:coreProperties>
</file>