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309BF" w:rsidRPr="00D309BF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>PACIENTE: Carlos Roberto Pinto</w:t>
      </w:r>
    </w:p>
    <w:p w:rsidR="00D309BF" w:rsidRPr="00D309BF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 xml:space="preserve">IDADE: 74 anos SEXO: M                   </w:t>
      </w:r>
    </w:p>
    <w:p w:rsidR="00A507FE" w:rsidRPr="00B03B58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>DATA DO EXAME: 13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139" w:rsidRDefault="00C46139">
      <w:r>
        <w:separator/>
      </w:r>
    </w:p>
  </w:endnote>
  <w:endnote w:type="continuationSeparator" w:id="0">
    <w:p w:rsidR="00C46139" w:rsidRDefault="00C46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461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139" w:rsidRDefault="00C46139">
      <w:r>
        <w:separator/>
      </w:r>
    </w:p>
  </w:footnote>
  <w:footnote w:type="continuationSeparator" w:id="0">
    <w:p w:rsidR="00C46139" w:rsidRDefault="00C461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139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8020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785</cp:revision>
  <cp:lastPrinted>1998-02-03T19:29:00Z</cp:lastPrinted>
  <dcterms:created xsi:type="dcterms:W3CDTF">2017-04-28T17:10:00Z</dcterms:created>
  <dcterms:modified xsi:type="dcterms:W3CDTF">2024-03-19T16:43:00Z</dcterms:modified>
</cp:coreProperties>
</file>