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8B6401" w:rsidRPr="008B6401" w:rsidRDefault="008B6401" w:rsidP="008B6401">
      <w:pPr>
        <w:rPr>
          <w:sz w:val="32"/>
        </w:rPr>
      </w:pPr>
      <w:r w:rsidRPr="008B6401">
        <w:rPr>
          <w:sz w:val="32"/>
        </w:rPr>
        <w:t xml:space="preserve">PACIENTE: </w:t>
      </w:r>
      <w:r w:rsidR="00B87586" w:rsidRPr="00B87586">
        <w:rPr>
          <w:sz w:val="32"/>
        </w:rPr>
        <w:t>Jose Garcia Barbosa</w:t>
      </w:r>
    </w:p>
    <w:p w:rsidR="008B6401" w:rsidRPr="008B6401" w:rsidRDefault="008B6401" w:rsidP="008B6401">
      <w:pPr>
        <w:rPr>
          <w:sz w:val="32"/>
        </w:rPr>
      </w:pPr>
      <w:r w:rsidRPr="008B6401">
        <w:rPr>
          <w:sz w:val="32"/>
        </w:rPr>
        <w:t xml:space="preserve">IDADE: </w:t>
      </w:r>
      <w:r w:rsidR="00B87586">
        <w:rPr>
          <w:sz w:val="32"/>
        </w:rPr>
        <w:t>8</w:t>
      </w:r>
      <w:bookmarkStart w:id="0" w:name="_GoBack"/>
      <w:bookmarkEnd w:id="0"/>
      <w:r w:rsidRPr="008B6401">
        <w:rPr>
          <w:sz w:val="32"/>
        </w:rPr>
        <w:t xml:space="preserve">4 anos SEXO: M                   </w:t>
      </w:r>
    </w:p>
    <w:p w:rsidR="00F4668A" w:rsidRDefault="008B6401" w:rsidP="008B6401">
      <w:pPr>
        <w:rPr>
          <w:sz w:val="32"/>
        </w:rPr>
      </w:pPr>
      <w:r w:rsidRPr="008B6401">
        <w:rPr>
          <w:sz w:val="32"/>
        </w:rPr>
        <w:t>DATA DO EXAME: 18 mar. 24</w:t>
      </w:r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D07A5" w:rsidRDefault="003D07A5">
      <w:r>
        <w:separator/>
      </w:r>
    </w:p>
  </w:endnote>
  <w:endnote w:type="continuationSeparator" w:id="0">
    <w:p w:rsidR="003D07A5" w:rsidRDefault="003D07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3D07A5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D07A5" w:rsidRDefault="003D07A5">
      <w:r>
        <w:separator/>
      </w:r>
    </w:p>
  </w:footnote>
  <w:footnote w:type="continuationSeparator" w:id="0">
    <w:p w:rsidR="003D07A5" w:rsidRDefault="003D07A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2497"/>
    <w:rsid w:val="001B2A9F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100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444"/>
    <w:rsid w:val="0024061E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AEF"/>
    <w:rsid w:val="00375B78"/>
    <w:rsid w:val="0037602A"/>
    <w:rsid w:val="00376B34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7A5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2C3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73"/>
    <w:rsid w:val="0078269E"/>
    <w:rsid w:val="00782C7F"/>
    <w:rsid w:val="00782CE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58E3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3858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77B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5A4C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DB3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6EAB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A2A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2CE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FEB"/>
    <w:rsid w:val="00E513B9"/>
    <w:rsid w:val="00E513CB"/>
    <w:rsid w:val="00E518A7"/>
    <w:rsid w:val="00E51BEE"/>
    <w:rsid w:val="00E520B8"/>
    <w:rsid w:val="00E526AF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35420</TotalTime>
  <Pages>1</Pages>
  <Words>109</Words>
  <Characters>622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4881</cp:revision>
  <cp:lastPrinted>2024-03-07T16:05:00Z</cp:lastPrinted>
  <dcterms:created xsi:type="dcterms:W3CDTF">2016-03-08T22:17:00Z</dcterms:created>
  <dcterms:modified xsi:type="dcterms:W3CDTF">2024-03-19T16:37:00Z</dcterms:modified>
</cp:coreProperties>
</file>