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292ECB">
        <w:rPr>
          <w:sz w:val="22"/>
        </w:rPr>
        <w:t>Jose Garcia Barbosa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</w:r>
      <w:r w:rsidR="00E21169">
        <w:rPr>
          <w:sz w:val="22"/>
        </w:rPr>
        <w:t>8</w:t>
      </w:r>
      <w:r w:rsidR="00292ECB">
        <w:rPr>
          <w:sz w:val="22"/>
        </w:rPr>
        <w:t>4</w:t>
      </w:r>
      <w:r w:rsidRPr="00F809AB">
        <w:rPr>
          <w:sz w:val="22"/>
        </w:rPr>
        <w:t xml:space="preserve">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A266A1">
        <w:rPr>
          <w:sz w:val="22"/>
        </w:rPr>
        <w:t>D</w:t>
      </w:r>
      <w:r w:rsidR="00E21169">
        <w:rPr>
          <w:sz w:val="22"/>
        </w:rPr>
        <w:t>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</w:t>
      </w:r>
      <w:r w:rsidR="00E21169">
        <w:rPr>
          <w:sz w:val="22"/>
        </w:rPr>
        <w:t>1</w:t>
      </w:r>
      <w:r w:rsidR="00EC696D">
        <w:rPr>
          <w:sz w:val="22"/>
        </w:rPr>
        <w:t>8</w:t>
      </w:r>
      <w:bookmarkStart w:id="0" w:name="_GoBack"/>
      <w:bookmarkEnd w:id="0"/>
      <w:r w:rsidR="00292ECB">
        <w:rPr>
          <w:sz w:val="22"/>
        </w:rPr>
        <w:t xml:space="preserve"> </w:t>
      </w:r>
      <w:r w:rsidR="00E21169">
        <w:rPr>
          <w:sz w:val="22"/>
        </w:rPr>
        <w:t>mar. 24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A266A1">
        <w:rPr>
          <w:sz w:val="22"/>
        </w:rPr>
        <w:t>Ndn</w:t>
      </w:r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292ECB">
        <w:rPr>
          <w:noProof/>
          <w:sz w:val="24"/>
        </w:rPr>
        <w:t>19 de março de 2024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1A4" w:rsidRDefault="00DE41A4">
      <w:r>
        <w:separator/>
      </w:r>
    </w:p>
  </w:endnote>
  <w:endnote w:type="continuationSeparator" w:id="0">
    <w:p w:rsidR="00DE41A4" w:rsidRDefault="00DE4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DE41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1A4" w:rsidRDefault="00DE41A4">
      <w:r>
        <w:separator/>
      </w:r>
    </w:p>
  </w:footnote>
  <w:footnote w:type="continuationSeparator" w:id="0">
    <w:p w:rsidR="00DE41A4" w:rsidRDefault="00DE41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12AB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397B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2ECB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E7BD2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87FF0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06B6A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266A1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54577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D0B5F"/>
    <w:rsid w:val="00CF1C14"/>
    <w:rsid w:val="00CF2CE4"/>
    <w:rsid w:val="00CF54B1"/>
    <w:rsid w:val="00CF64D6"/>
    <w:rsid w:val="00D075DB"/>
    <w:rsid w:val="00D076C8"/>
    <w:rsid w:val="00D1305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1A4"/>
    <w:rsid w:val="00DE4F76"/>
    <w:rsid w:val="00E13E22"/>
    <w:rsid w:val="00E16A0C"/>
    <w:rsid w:val="00E21169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C696D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73661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965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154</cp:revision>
  <cp:lastPrinted>2011-05-26T22:38:00Z</cp:lastPrinted>
  <dcterms:created xsi:type="dcterms:W3CDTF">2016-03-16T16:07:00Z</dcterms:created>
  <dcterms:modified xsi:type="dcterms:W3CDTF">2024-03-19T16:36:00Z</dcterms:modified>
</cp:coreProperties>
</file>