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677492" w:rsidRPr="00677492" w:rsidRDefault="00677492" w:rsidP="00677492">
      <w:pPr>
        <w:ind w:right="-99"/>
        <w:jc w:val="both"/>
        <w:rPr>
          <w:sz w:val="32"/>
          <w:szCs w:val="32"/>
        </w:rPr>
      </w:pPr>
      <w:r w:rsidRPr="00677492">
        <w:rPr>
          <w:sz w:val="32"/>
          <w:szCs w:val="32"/>
        </w:rPr>
        <w:t>PACIENTE: Dryele Araujo Soares</w:t>
      </w:r>
    </w:p>
    <w:p w:rsidR="00677492" w:rsidRPr="00677492" w:rsidRDefault="00677492" w:rsidP="00677492">
      <w:pPr>
        <w:ind w:right="-99"/>
        <w:jc w:val="both"/>
        <w:rPr>
          <w:sz w:val="32"/>
          <w:szCs w:val="32"/>
        </w:rPr>
      </w:pPr>
      <w:r w:rsidRPr="00677492">
        <w:rPr>
          <w:sz w:val="32"/>
          <w:szCs w:val="32"/>
        </w:rPr>
        <w:t xml:space="preserve">IDADE: 36 anos SEXO: F                   </w:t>
      </w:r>
    </w:p>
    <w:p w:rsidR="00E53701" w:rsidRDefault="00677492" w:rsidP="00677492">
      <w:pPr>
        <w:ind w:right="-99"/>
        <w:jc w:val="both"/>
        <w:rPr>
          <w:sz w:val="32"/>
          <w:szCs w:val="32"/>
        </w:rPr>
      </w:pPr>
      <w:r w:rsidRPr="00677492">
        <w:rPr>
          <w:sz w:val="32"/>
          <w:szCs w:val="32"/>
        </w:rPr>
        <w:t>DATA DO EXAME: 19 mar. 24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>,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Default="005A287F" w:rsidP="005A287F">
      <w:pPr>
        <w:jc w:val="both"/>
      </w:pPr>
      <w:r w:rsidRPr="0083425C">
        <w:tab/>
      </w:r>
    </w:p>
    <w:p w:rsidR="001C5554" w:rsidRPr="0083425C" w:rsidRDefault="001C5554" w:rsidP="005A287F">
      <w:pPr>
        <w:jc w:val="both"/>
      </w:pP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2C6A56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F56" w:rsidRDefault="00FE1F56">
      <w:r>
        <w:separator/>
      </w:r>
    </w:p>
  </w:endnote>
  <w:endnote w:type="continuationSeparator" w:id="0">
    <w:p w:rsidR="00FE1F56" w:rsidRDefault="00FE1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C5554" w:rsidRDefault="00FE1F5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C5554" w:rsidRPr="00157505">
        <w:rPr>
          <w:rStyle w:val="Hyperlink"/>
          <w:b/>
        </w:rPr>
        <w:t>www.neurofis.com.br</w:t>
      </w:r>
    </w:hyperlink>
    <w:r w:rsidR="001C5554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F56" w:rsidRDefault="00FE1F56">
      <w:r>
        <w:separator/>
      </w:r>
    </w:p>
  </w:footnote>
  <w:footnote w:type="continuationSeparator" w:id="0">
    <w:p w:rsidR="00FE1F56" w:rsidRDefault="00FE1F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84E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866FC"/>
    <w:rsid w:val="00190972"/>
    <w:rsid w:val="0019219C"/>
    <w:rsid w:val="0019463E"/>
    <w:rsid w:val="001964F4"/>
    <w:rsid w:val="001B3187"/>
    <w:rsid w:val="001C5554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84F26"/>
    <w:rsid w:val="002A3EC8"/>
    <w:rsid w:val="002A784B"/>
    <w:rsid w:val="002B2518"/>
    <w:rsid w:val="002B4834"/>
    <w:rsid w:val="002B6558"/>
    <w:rsid w:val="002C6A56"/>
    <w:rsid w:val="002E3241"/>
    <w:rsid w:val="002E6087"/>
    <w:rsid w:val="003036F6"/>
    <w:rsid w:val="00306A54"/>
    <w:rsid w:val="0030747E"/>
    <w:rsid w:val="00315155"/>
    <w:rsid w:val="00315342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3F5A12"/>
    <w:rsid w:val="00400DE4"/>
    <w:rsid w:val="00404961"/>
    <w:rsid w:val="00410B14"/>
    <w:rsid w:val="00413D2B"/>
    <w:rsid w:val="00432844"/>
    <w:rsid w:val="0044056B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0F39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77492"/>
    <w:rsid w:val="006819D0"/>
    <w:rsid w:val="006836F2"/>
    <w:rsid w:val="006903AA"/>
    <w:rsid w:val="00695886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3EE4"/>
    <w:rsid w:val="00704ABD"/>
    <w:rsid w:val="00713B27"/>
    <w:rsid w:val="0071404D"/>
    <w:rsid w:val="007552EC"/>
    <w:rsid w:val="007561D1"/>
    <w:rsid w:val="00756B76"/>
    <w:rsid w:val="0075736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7729D"/>
    <w:rsid w:val="0088520C"/>
    <w:rsid w:val="008874FF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43307"/>
    <w:rsid w:val="00950520"/>
    <w:rsid w:val="00953B0A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369D6"/>
    <w:rsid w:val="00B4236D"/>
    <w:rsid w:val="00B42654"/>
    <w:rsid w:val="00B43548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1944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080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331A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E1F56"/>
    <w:rsid w:val="00FE472D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55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1241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220</cp:revision>
  <cp:lastPrinted>1998-02-03T19:29:00Z</cp:lastPrinted>
  <dcterms:created xsi:type="dcterms:W3CDTF">2016-03-08T23:39:00Z</dcterms:created>
  <dcterms:modified xsi:type="dcterms:W3CDTF">2024-03-19T16:20:00Z</dcterms:modified>
</cp:coreProperties>
</file>