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161D6" w:rsidRPr="007161D6">
        <w:rPr>
          <w:sz w:val="22"/>
        </w:rPr>
        <w:t>Dryele Araujo Soares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161D6">
        <w:rPr>
          <w:sz w:val="22"/>
        </w:rPr>
        <w:t>36</w:t>
      </w:r>
      <w:r w:rsidR="000C0C6F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7161D6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F37C1F">
        <w:rPr>
          <w:sz w:val="22"/>
        </w:rPr>
        <w:t>19 mar.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35E6A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161D6">
        <w:t>11.3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7161D6">
        <w:t>42.8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37C1F">
        <w:rPr>
          <w:noProof/>
          <w:sz w:val="24"/>
        </w:rPr>
        <w:t>19 de março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33BA" w:rsidRDefault="00FB33BA">
      <w:r>
        <w:separator/>
      </w:r>
    </w:p>
  </w:endnote>
  <w:endnote w:type="continuationSeparator" w:id="0">
    <w:p w:rsidR="00FB33BA" w:rsidRDefault="00FB33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B33B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33BA" w:rsidRDefault="00FB33BA">
      <w:r>
        <w:separator/>
      </w:r>
    </w:p>
  </w:footnote>
  <w:footnote w:type="continuationSeparator" w:id="0">
    <w:p w:rsidR="00FB33BA" w:rsidRDefault="00FB33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3BA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58044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4994</cp:revision>
  <cp:lastPrinted>2024-03-07T16:09:00Z</cp:lastPrinted>
  <dcterms:created xsi:type="dcterms:W3CDTF">2016-03-08T22:06:00Z</dcterms:created>
  <dcterms:modified xsi:type="dcterms:W3CDTF">2024-03-19T16:18:00Z</dcterms:modified>
</cp:coreProperties>
</file>