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24FF3">
        <w:rPr>
          <w:sz w:val="22"/>
        </w:rPr>
        <w:t>Luide Domingo</w:t>
      </w:r>
      <w:r w:rsidR="008C4C5C">
        <w:rPr>
          <w:sz w:val="22"/>
        </w:rPr>
        <w:t xml:space="preserve"> Gomes Soares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24FF3">
        <w:rPr>
          <w:sz w:val="22"/>
        </w:rPr>
        <w:t>9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624FF3">
        <w:rPr>
          <w:sz w:val="22"/>
        </w:rPr>
        <w:t>TDAH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F37C1F">
        <w:rPr>
          <w:sz w:val="22"/>
        </w:rPr>
        <w:t>19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06961">
        <w:t>7.6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A06961">
        <w:t>21.9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37C1F">
        <w:rPr>
          <w:noProof/>
          <w:sz w:val="24"/>
        </w:rPr>
        <w:t>19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84C" w:rsidRDefault="004D184C">
      <w:r>
        <w:separator/>
      </w:r>
    </w:p>
  </w:endnote>
  <w:endnote w:type="continuationSeparator" w:id="0">
    <w:p w:rsidR="004D184C" w:rsidRDefault="004D1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D184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84C" w:rsidRDefault="004D184C">
      <w:r>
        <w:separator/>
      </w:r>
    </w:p>
  </w:footnote>
  <w:footnote w:type="continuationSeparator" w:id="0">
    <w:p w:rsidR="004D184C" w:rsidRDefault="004D18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84C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58044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4993</cp:revision>
  <cp:lastPrinted>2024-03-07T16:09:00Z</cp:lastPrinted>
  <dcterms:created xsi:type="dcterms:W3CDTF">2016-03-08T22:06:00Z</dcterms:created>
  <dcterms:modified xsi:type="dcterms:W3CDTF">2024-03-19T16:13:00Z</dcterms:modified>
</cp:coreProperties>
</file>