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C4C5C">
        <w:rPr>
          <w:sz w:val="22"/>
        </w:rPr>
        <w:t>Lucas Domingues Gomes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37C1F">
        <w:rPr>
          <w:sz w:val="22"/>
        </w:rPr>
        <w:t>32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8C4C5C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F37C1F">
        <w:rPr>
          <w:sz w:val="22"/>
        </w:rPr>
        <w:t>19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961">
        <w:t>7.6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A06961">
        <w:t>21.9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7C1F">
        <w:rPr>
          <w:noProof/>
          <w:sz w:val="24"/>
        </w:rPr>
        <w:t>19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A4E" w:rsidRDefault="008C5A4E">
      <w:r>
        <w:separator/>
      </w:r>
    </w:p>
  </w:endnote>
  <w:endnote w:type="continuationSeparator" w:id="0">
    <w:p w:rsidR="008C5A4E" w:rsidRDefault="008C5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C5A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A4E" w:rsidRDefault="008C5A4E">
      <w:r>
        <w:separator/>
      </w:r>
    </w:p>
  </w:footnote>
  <w:footnote w:type="continuationSeparator" w:id="0">
    <w:p w:rsidR="008C5A4E" w:rsidRDefault="008C5A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A4E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58036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4992</cp:revision>
  <cp:lastPrinted>2024-03-07T16:09:00Z</cp:lastPrinted>
  <dcterms:created xsi:type="dcterms:W3CDTF">2016-03-08T22:06:00Z</dcterms:created>
  <dcterms:modified xsi:type="dcterms:W3CDTF">2024-03-19T16:05:00Z</dcterms:modified>
</cp:coreProperties>
</file>