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>PACIENTE:</w:t>
      </w:r>
      <w:r w:rsidR="0091536A" w:rsidRPr="0091536A">
        <w:rPr>
          <w:sz w:val="32"/>
          <w:szCs w:val="32"/>
        </w:rPr>
        <w:t xml:space="preserve"> </w:t>
      </w:r>
      <w:r w:rsidR="00886D62" w:rsidRPr="00886D62">
        <w:rPr>
          <w:sz w:val="32"/>
          <w:szCs w:val="32"/>
        </w:rPr>
        <w:t>Jose Benicio de Lima Filho</w:t>
      </w: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IDADE: </w:t>
      </w:r>
      <w:r w:rsidR="00886D62">
        <w:rPr>
          <w:sz w:val="32"/>
          <w:szCs w:val="32"/>
        </w:rPr>
        <w:t>32</w:t>
      </w:r>
      <w:r w:rsidRPr="00D64491">
        <w:rPr>
          <w:sz w:val="32"/>
          <w:szCs w:val="32"/>
        </w:rPr>
        <w:t xml:space="preserve"> anos SEXO: M                   </w:t>
      </w:r>
    </w:p>
    <w:p w:rsidR="00B07B16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DATA DO EXAME: </w:t>
      </w:r>
      <w:r w:rsidR="00886D62">
        <w:rPr>
          <w:sz w:val="32"/>
          <w:szCs w:val="32"/>
        </w:rPr>
        <w:t>19</w:t>
      </w:r>
      <w:bookmarkStart w:id="0" w:name="_GoBack"/>
      <w:bookmarkEnd w:id="0"/>
      <w:r w:rsidR="002A3D08">
        <w:rPr>
          <w:sz w:val="32"/>
          <w:szCs w:val="32"/>
        </w:rPr>
        <w:t xml:space="preserve"> mar.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D20" w:rsidRDefault="00533D20">
      <w:r>
        <w:separator/>
      </w:r>
    </w:p>
  </w:endnote>
  <w:endnote w:type="continuationSeparator" w:id="0">
    <w:p w:rsidR="00533D20" w:rsidRDefault="00533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33D2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D20" w:rsidRDefault="00533D20">
      <w:r>
        <w:separator/>
      </w:r>
    </w:p>
  </w:footnote>
  <w:footnote w:type="continuationSeparator" w:id="0">
    <w:p w:rsidR="00533D20" w:rsidRDefault="00533D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3D20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79955A-3F49-4B42-9FE8-BA8C1F061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3432</cp:revision>
  <cp:lastPrinted>2018-12-13T13:35:00Z</cp:lastPrinted>
  <dcterms:created xsi:type="dcterms:W3CDTF">2016-03-08T23:34:00Z</dcterms:created>
  <dcterms:modified xsi:type="dcterms:W3CDTF">2024-03-19T15:57:00Z</dcterms:modified>
</cp:coreProperties>
</file>